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A2B63" w14:textId="39EE6B99" w:rsidR="00B36EDA" w:rsidRPr="00353FDC" w:rsidRDefault="00B273FE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B273FE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B273FE">
        <w:rPr>
          <w:rFonts w:ascii="Arial" w:hAnsi="Arial" w:cs="Arial"/>
        </w:rPr>
        <w:t>2026-10-06</w:t>
      </w:r>
    </w:p>
    <w:p w14:paraId="038F217A" w14:textId="1DCE83C9" w:rsidR="00B36EDA" w:rsidRPr="00353FDC" w:rsidRDefault="00B273FE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B273FE">
        <w:rPr>
          <w:rFonts w:ascii="Arial" w:hAnsi="Arial" w:cs="Arial"/>
          <w:b/>
          <w:bCs/>
        </w:rPr>
        <w:t>Samodzielny Publiczny Zespół Opieki Zdrowotnej w Kolbuszowej</w:t>
      </w:r>
    </w:p>
    <w:p w14:paraId="2503F4C0" w14:textId="3C0475F2" w:rsidR="00B36EDA" w:rsidRPr="00353FDC" w:rsidRDefault="00B273FE" w:rsidP="00B36EDA">
      <w:pPr>
        <w:spacing w:line="360" w:lineRule="auto"/>
        <w:ind w:right="3969"/>
        <w:rPr>
          <w:rFonts w:ascii="Arial" w:hAnsi="Arial" w:cs="Arial"/>
        </w:rPr>
      </w:pPr>
      <w:r w:rsidRPr="00B273FE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B273FE">
        <w:rPr>
          <w:rFonts w:ascii="Arial" w:hAnsi="Arial" w:cs="Arial"/>
        </w:rPr>
        <w:t>4</w:t>
      </w:r>
    </w:p>
    <w:p w14:paraId="23D142C4" w14:textId="15183AA5" w:rsidR="00B36EDA" w:rsidRPr="00353FDC" w:rsidRDefault="00B273FE" w:rsidP="00B36EDA">
      <w:pPr>
        <w:ind w:right="3969"/>
        <w:rPr>
          <w:rFonts w:ascii="Arial" w:hAnsi="Arial" w:cs="Arial"/>
        </w:rPr>
      </w:pPr>
      <w:r w:rsidRPr="00B273FE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B273FE">
        <w:rPr>
          <w:rFonts w:ascii="Arial" w:hAnsi="Arial" w:cs="Arial"/>
        </w:rPr>
        <w:t>Kolbuszowa</w:t>
      </w:r>
    </w:p>
    <w:p w14:paraId="2DFB2AF4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7AB8CA3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B3F1352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59BC104B" w14:textId="77777777" w:rsidTr="00B36EDA">
        <w:tc>
          <w:tcPr>
            <w:tcW w:w="9923" w:type="dxa"/>
            <w:shd w:val="clear" w:color="auto" w:fill="F2F2F2"/>
            <w:hideMark/>
          </w:tcPr>
          <w:p w14:paraId="2DD4FCEB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EF78BD3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EC9E3A4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422ECE9D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4BFD1EAF" w14:textId="77777777" w:rsidTr="00B36EDA">
        <w:tc>
          <w:tcPr>
            <w:tcW w:w="2269" w:type="dxa"/>
          </w:tcPr>
          <w:p w14:paraId="18B9342E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141385B5" w14:textId="4227B619" w:rsidR="00B36EDA" w:rsidRPr="005567FD" w:rsidRDefault="00B273F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567FD">
              <w:rPr>
                <w:rFonts w:ascii="Arial" w:hAnsi="Arial" w:cs="Arial"/>
                <w:b/>
              </w:rPr>
              <w:t>Dostawa materiałów  ogólnobudowlanych,  sanitarnych i elektrycznych - 4 pakiety</w:t>
            </w:r>
          </w:p>
        </w:tc>
      </w:tr>
      <w:tr w:rsidR="00B273FE" w:rsidRPr="00353FDC" w14:paraId="53C4F935" w14:textId="77777777" w:rsidTr="002450E1">
        <w:tc>
          <w:tcPr>
            <w:tcW w:w="2269" w:type="dxa"/>
          </w:tcPr>
          <w:p w14:paraId="59B098EB" w14:textId="77777777" w:rsidR="00B273FE" w:rsidRPr="00353FDC" w:rsidRDefault="00B273FE" w:rsidP="002450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66E7556C" w14:textId="02FCEAB6" w:rsidR="00B273FE" w:rsidRPr="005567FD" w:rsidRDefault="00B273FE" w:rsidP="002450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567FD">
              <w:rPr>
                <w:rFonts w:ascii="Arial" w:hAnsi="Arial" w:cs="Arial"/>
                <w:b/>
              </w:rPr>
              <w:t>Eap-2412/16/26/M</w:t>
            </w:r>
          </w:p>
        </w:tc>
      </w:tr>
    </w:tbl>
    <w:p w14:paraId="45F45E8F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ADC7C8C" w14:textId="276A3588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B273FE" w:rsidRPr="00B273FE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B273FE" w:rsidRPr="00B273FE">
        <w:rPr>
          <w:rFonts w:ascii="Arial" w:hAnsi="Arial" w:cs="Arial"/>
        </w:rPr>
        <w:t>(</w:t>
      </w:r>
      <w:proofErr w:type="spellStart"/>
      <w:r w:rsidR="00B273FE" w:rsidRPr="00B273FE">
        <w:rPr>
          <w:rFonts w:ascii="Arial" w:hAnsi="Arial" w:cs="Arial"/>
        </w:rPr>
        <w:t>t.j</w:t>
      </w:r>
      <w:proofErr w:type="spellEnd"/>
      <w:r w:rsidR="00B273FE" w:rsidRPr="00B273FE">
        <w:rPr>
          <w:rFonts w:ascii="Arial" w:hAnsi="Arial" w:cs="Arial"/>
        </w:rPr>
        <w:t>. Dz. U. z 2026 r. poz. 793)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273FE" w:rsidRPr="005567FD" w14:paraId="4A2B6ED0" w14:textId="77777777" w:rsidTr="00B273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BBAD7" w14:textId="109FA77E" w:rsidR="00B273FE" w:rsidRPr="005567FD" w:rsidRDefault="00B273FE" w:rsidP="002450E1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1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Pakiet 1 - Artykuły ogólnobudowlane</w:t>
            </w:r>
          </w:p>
          <w:p w14:paraId="584BA5D1" w14:textId="293EB557" w:rsidR="00B273FE" w:rsidRPr="005567FD" w:rsidRDefault="00B273FE" w:rsidP="002450E1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>"</w:t>
            </w:r>
            <w:proofErr w:type="spellStart"/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>Armet</w:t>
            </w:r>
            <w:proofErr w:type="spellEnd"/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>" Spółka z ograniczoną odpowiedzialnością</w:t>
            </w:r>
          </w:p>
          <w:p w14:paraId="6925295A" w14:textId="7F464D4D" w:rsidR="00B273FE" w:rsidRPr="005567FD" w:rsidRDefault="00B273FE" w:rsidP="002450E1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Obrońców Pokoju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15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51B04726" w14:textId="18EFF570" w:rsidR="00B273FE" w:rsidRPr="005567FD" w:rsidRDefault="00B273FE" w:rsidP="002450E1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36-100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Kolbuszowa</w:t>
            </w:r>
          </w:p>
          <w:p w14:paraId="72A65465" w14:textId="5F39C63E" w:rsidR="00B273FE" w:rsidRPr="005567FD" w:rsidRDefault="00B273FE" w:rsidP="002450E1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>27 364.79 zł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72008D7E" w14:textId="77777777" w:rsidR="00B273FE" w:rsidRPr="005567FD" w:rsidRDefault="00B273FE" w:rsidP="002450E1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5567FD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569B8164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238E4731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5E012AA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19677B28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II. Termin dostawy - 20 punktów</w:t>
            </w:r>
          </w:p>
          <w:p w14:paraId="536F53FB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III. Termin gwarancji i przydatności do użycia  - 20 punktów</w:t>
            </w:r>
          </w:p>
          <w:p w14:paraId="1CEC7920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1A40FCB5" w14:textId="1E0EBB0C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B273FE" w:rsidRPr="005567FD" w14:paraId="45858B46" w14:textId="77777777" w:rsidTr="00B273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A7C2C" w14:textId="39C464C1" w:rsidR="00B273FE" w:rsidRPr="005567FD" w:rsidRDefault="00B273FE" w:rsidP="002450E1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Część nr </w:t>
            </w:r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2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Pakiet 2 - Materiały wykończeniowe</w:t>
            </w:r>
          </w:p>
          <w:p w14:paraId="16EA8266" w14:textId="21F8B36F" w:rsidR="00B273FE" w:rsidRPr="005567FD" w:rsidRDefault="00B273FE" w:rsidP="002450E1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>"</w:t>
            </w:r>
            <w:proofErr w:type="spellStart"/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>Armet</w:t>
            </w:r>
            <w:proofErr w:type="spellEnd"/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>" Spółka z ograniczoną odpowiedzialnością</w:t>
            </w:r>
          </w:p>
          <w:p w14:paraId="3D993170" w14:textId="4FE855B5" w:rsidR="00B273FE" w:rsidRPr="005567FD" w:rsidRDefault="00B273FE" w:rsidP="002450E1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Obrońców Pokoju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15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390A59DF" w14:textId="631EFA19" w:rsidR="00B273FE" w:rsidRPr="005567FD" w:rsidRDefault="00B273FE" w:rsidP="002450E1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36-100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Kolbuszowa</w:t>
            </w:r>
          </w:p>
          <w:p w14:paraId="5D26A517" w14:textId="20803C54" w:rsidR="00B273FE" w:rsidRPr="005567FD" w:rsidRDefault="00B273FE" w:rsidP="002450E1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>29 851.80 zł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2E983E78" w14:textId="77777777" w:rsidR="00B273FE" w:rsidRPr="005567FD" w:rsidRDefault="00B273FE" w:rsidP="002450E1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5567FD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4196AE97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4C7AFC5C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B851E4F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71C73F18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II. Termin dostawy - 20 punktów</w:t>
            </w:r>
          </w:p>
          <w:p w14:paraId="5716DA57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III. Termin gwarancji i przydatności do użycia  - 20 punktów</w:t>
            </w:r>
          </w:p>
          <w:p w14:paraId="35507797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21A156A4" w14:textId="467D32DD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B273FE" w:rsidRPr="005567FD" w14:paraId="77D0CDB9" w14:textId="77777777" w:rsidTr="00B273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52A37" w14:textId="53EEDA21" w:rsidR="00B273FE" w:rsidRPr="005567FD" w:rsidRDefault="00B273FE" w:rsidP="002450E1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3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Pakiet 3 - Artykuły sanitarne i hydrauliczne</w:t>
            </w:r>
          </w:p>
          <w:p w14:paraId="63016954" w14:textId="7BCFB6B0" w:rsidR="00B273FE" w:rsidRPr="005567FD" w:rsidRDefault="00B273FE" w:rsidP="002450E1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>"</w:t>
            </w:r>
            <w:proofErr w:type="spellStart"/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>Armet</w:t>
            </w:r>
            <w:proofErr w:type="spellEnd"/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>" Spółka z ograniczoną odpowiedzialnością</w:t>
            </w:r>
          </w:p>
          <w:p w14:paraId="4832A431" w14:textId="2278A352" w:rsidR="00B273FE" w:rsidRPr="005567FD" w:rsidRDefault="00B273FE" w:rsidP="002450E1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Obrońców Pokoju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15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59D1BC1F" w14:textId="10123396" w:rsidR="00B273FE" w:rsidRPr="005567FD" w:rsidRDefault="00B273FE" w:rsidP="002450E1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36-100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Kolbuszowa</w:t>
            </w:r>
          </w:p>
          <w:p w14:paraId="5E2AE6AC" w14:textId="4BAC535A" w:rsidR="00B273FE" w:rsidRPr="005567FD" w:rsidRDefault="00B273FE" w:rsidP="002450E1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>177 711.68 zł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2EE04687" w14:textId="77777777" w:rsidR="00B273FE" w:rsidRPr="005567FD" w:rsidRDefault="00B273FE" w:rsidP="002450E1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5567FD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4F299897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007A232B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C2C823F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34196B14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II. Termin dostawy - 20 punktów</w:t>
            </w:r>
          </w:p>
          <w:p w14:paraId="4AFCB57B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III. Termin gwarancji i przydatności do użycia  - 20 punktów</w:t>
            </w:r>
          </w:p>
          <w:p w14:paraId="1727EC21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6CFE6E0D" w14:textId="4E3D3A00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B273FE" w:rsidRPr="005567FD" w14:paraId="110F7768" w14:textId="77777777" w:rsidTr="00B273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6F309" w14:textId="0FFF72B3" w:rsidR="00B273FE" w:rsidRPr="005567FD" w:rsidRDefault="00B273FE" w:rsidP="002450E1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Część nr </w:t>
            </w:r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4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Pakiet 4 - Artykuły elektryczne</w:t>
            </w:r>
          </w:p>
          <w:p w14:paraId="40065C5D" w14:textId="0B7092A9" w:rsidR="00B273FE" w:rsidRPr="005567FD" w:rsidRDefault="00B273FE" w:rsidP="002450E1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roofErr w:type="spellStart"/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>AxOn</w:t>
            </w:r>
            <w:proofErr w:type="spellEnd"/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</w:t>
            </w:r>
            <w:proofErr w:type="spellStart"/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>Electric</w:t>
            </w:r>
            <w:proofErr w:type="spellEnd"/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Bartłomiej </w:t>
            </w:r>
            <w:proofErr w:type="spellStart"/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>Petejko</w:t>
            </w:r>
            <w:proofErr w:type="spellEnd"/>
          </w:p>
          <w:p w14:paraId="4F12292F" w14:textId="0A1AAD43" w:rsidR="00B273FE" w:rsidRPr="005567FD" w:rsidRDefault="00B273FE" w:rsidP="002450E1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handlowa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5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06C2E245" w14:textId="388D513E" w:rsidR="00B273FE" w:rsidRPr="005567FD" w:rsidRDefault="00B273FE" w:rsidP="002450E1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36-100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Kolbuszowa</w:t>
            </w:r>
          </w:p>
          <w:p w14:paraId="7D6F1DA5" w14:textId="62CCF629" w:rsidR="00B273FE" w:rsidRPr="005567FD" w:rsidRDefault="00B273FE" w:rsidP="002450E1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5567FD">
              <w:rPr>
                <w:rFonts w:asciiTheme="majorBidi" w:hAnsiTheme="majorBidi" w:cstheme="majorBidi"/>
                <w:b/>
                <w:sz w:val="22"/>
                <w:szCs w:val="22"/>
              </w:rPr>
              <w:t>44 769.28 zł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2AD14611" w14:textId="77777777" w:rsidR="00B273FE" w:rsidRPr="005567FD" w:rsidRDefault="00B273FE" w:rsidP="002450E1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5567FD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5597206A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62D3C4CC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DED941E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0408BF35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II. Termin dostawy - 20 punktów</w:t>
            </w:r>
          </w:p>
          <w:p w14:paraId="24D86BFA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III. Termin gwarancji i przydatności do użycia  - 20 punktów</w:t>
            </w:r>
          </w:p>
          <w:p w14:paraId="798F4DBC" w14:textId="7777777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3979CF38" w14:textId="437E2DE7" w:rsidR="00B273FE" w:rsidRPr="005567FD" w:rsidRDefault="00B273FE" w:rsidP="002450E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</w:tbl>
    <w:p w14:paraId="5876F778" w14:textId="77777777" w:rsidR="005567FD" w:rsidRDefault="005567FD" w:rsidP="00B36EDA">
      <w:pPr>
        <w:spacing w:before="360" w:after="120" w:line="276" w:lineRule="auto"/>
        <w:ind w:right="-425"/>
        <w:jc w:val="both"/>
        <w:rPr>
          <w:rFonts w:asciiTheme="majorBidi" w:hAnsiTheme="majorBidi" w:cstheme="majorBidi"/>
          <w:b/>
          <w:bCs/>
          <w:color w:val="000000"/>
          <w:sz w:val="22"/>
          <w:szCs w:val="22"/>
        </w:rPr>
      </w:pPr>
    </w:p>
    <w:p w14:paraId="201B712C" w14:textId="77777777" w:rsidR="005567FD" w:rsidRDefault="005567FD" w:rsidP="00B36EDA">
      <w:pPr>
        <w:spacing w:before="360" w:after="120" w:line="276" w:lineRule="auto"/>
        <w:ind w:right="-425"/>
        <w:jc w:val="both"/>
        <w:rPr>
          <w:rFonts w:asciiTheme="majorBidi" w:hAnsiTheme="majorBidi" w:cstheme="majorBidi"/>
          <w:b/>
          <w:bCs/>
          <w:color w:val="000000"/>
          <w:sz w:val="22"/>
          <w:szCs w:val="22"/>
        </w:rPr>
      </w:pPr>
    </w:p>
    <w:p w14:paraId="7885C105" w14:textId="6700ADE1" w:rsidR="00B36EDA" w:rsidRPr="005567FD" w:rsidRDefault="00B36EDA" w:rsidP="00B36EDA">
      <w:pPr>
        <w:spacing w:before="360" w:after="120" w:line="276" w:lineRule="auto"/>
        <w:ind w:right="-425"/>
        <w:jc w:val="both"/>
        <w:rPr>
          <w:rFonts w:asciiTheme="majorBidi" w:hAnsiTheme="majorBidi" w:cstheme="majorBidi"/>
          <w:color w:val="000000"/>
          <w:sz w:val="22"/>
          <w:szCs w:val="22"/>
        </w:rPr>
      </w:pPr>
      <w:r w:rsidRPr="005567FD">
        <w:rPr>
          <w:rFonts w:asciiTheme="majorBidi" w:hAnsiTheme="majorBidi" w:cstheme="majorBidi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5567FD">
        <w:rPr>
          <w:rFonts w:asciiTheme="majorBidi" w:hAnsiTheme="majorBidi" w:cstheme="majorBidi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5567FD" w14:paraId="30FCCE6E" w14:textId="77777777" w:rsidTr="00B273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4AE70F" w14:textId="77777777" w:rsidR="00B36EDA" w:rsidRPr="005567FD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8F093B" w14:textId="77777777" w:rsidR="00B36EDA" w:rsidRPr="005567FD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621405" w14:textId="77777777" w:rsidR="00B36EDA" w:rsidRPr="005567FD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A6D9C3" w14:textId="77777777" w:rsidR="00B36EDA" w:rsidRPr="005567FD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B273FE" w:rsidRPr="005567FD" w14:paraId="0446A8C8" w14:textId="77777777" w:rsidTr="00B273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036EE" w14:textId="79A67F31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1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Pakiet 1 - Artykuły ogólnobudowlane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80F7E" w14:textId="261D7133" w:rsidR="00B273FE" w:rsidRPr="005567FD" w:rsidRDefault="00B273FE" w:rsidP="002450E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"</w:t>
            </w:r>
            <w:proofErr w:type="spellStart"/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Armet</w:t>
            </w:r>
            <w:proofErr w:type="spellEnd"/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" Spółka z ograniczoną odpowiedzialnością</w:t>
            </w:r>
          </w:p>
          <w:p w14:paraId="2B67361B" w14:textId="00C851F3" w:rsidR="00B273FE" w:rsidRPr="005567FD" w:rsidRDefault="00B273FE" w:rsidP="002450E1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Obrońców Pokoju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15</w:t>
            </w:r>
          </w:p>
          <w:p w14:paraId="319381C7" w14:textId="5A662134" w:rsidR="00B273FE" w:rsidRPr="005567FD" w:rsidRDefault="00B273FE" w:rsidP="002450E1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36-100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75052" w14:textId="77777777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3E01A7C6" w14:textId="77777777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2 - Termin dostawy - 20.00</w:t>
            </w:r>
          </w:p>
          <w:p w14:paraId="02E66C37" w14:textId="608E35A3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3 - Termin gwarancji i przydatności do użycia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220F1" w14:textId="5B562B71" w:rsidR="00B273FE" w:rsidRPr="005567FD" w:rsidRDefault="00B273FE" w:rsidP="002450E1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 100,00</w:t>
            </w:r>
          </w:p>
        </w:tc>
      </w:tr>
      <w:tr w:rsidR="00B273FE" w:rsidRPr="005567FD" w14:paraId="648707C4" w14:textId="77777777" w:rsidTr="00B273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D74A1" w14:textId="28F96E66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2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Pakiet 2 - Materiały wykończeniowe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01184" w14:textId="0242203E" w:rsidR="00B273FE" w:rsidRPr="005567FD" w:rsidRDefault="00B273FE" w:rsidP="002450E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"</w:t>
            </w:r>
            <w:proofErr w:type="spellStart"/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Armet</w:t>
            </w:r>
            <w:proofErr w:type="spellEnd"/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" Spółka z ograniczoną odpowiedzialnością</w:t>
            </w:r>
          </w:p>
          <w:p w14:paraId="39ACC44E" w14:textId="6C519667" w:rsidR="00B273FE" w:rsidRPr="005567FD" w:rsidRDefault="00B273FE" w:rsidP="002450E1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Obrońców Pokoju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15</w:t>
            </w:r>
          </w:p>
          <w:p w14:paraId="33F3A586" w14:textId="2513A830" w:rsidR="00B273FE" w:rsidRPr="005567FD" w:rsidRDefault="00B273FE" w:rsidP="002450E1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36-100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547C5" w14:textId="77777777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31445261" w14:textId="77777777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2 - Termin dostawy - 20.00</w:t>
            </w:r>
          </w:p>
          <w:p w14:paraId="2521E092" w14:textId="25191614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3 - Termin gwarancji i przydatności do użycia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1012E" w14:textId="545BB924" w:rsidR="00B273FE" w:rsidRPr="005567FD" w:rsidRDefault="00B273FE" w:rsidP="002450E1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 100,00</w:t>
            </w:r>
          </w:p>
        </w:tc>
      </w:tr>
      <w:tr w:rsidR="00B273FE" w:rsidRPr="005567FD" w14:paraId="70730CF4" w14:textId="77777777" w:rsidTr="00B273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A8EBD" w14:textId="3E0280C6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3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Pakiet 3 - Artykuły sanitarne i hydrauliczne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2E1BF" w14:textId="4EAC4C73" w:rsidR="00B273FE" w:rsidRPr="005567FD" w:rsidRDefault="00B273FE" w:rsidP="002450E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"</w:t>
            </w:r>
            <w:proofErr w:type="spellStart"/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Armet</w:t>
            </w:r>
            <w:proofErr w:type="spellEnd"/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" Spółka z ograniczoną odpowiedzialnością</w:t>
            </w:r>
          </w:p>
          <w:p w14:paraId="17BB243F" w14:textId="10A16C56" w:rsidR="00B273FE" w:rsidRPr="005567FD" w:rsidRDefault="00B273FE" w:rsidP="002450E1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Obrońców Pokoju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15</w:t>
            </w:r>
          </w:p>
          <w:p w14:paraId="016A3FC9" w14:textId="2204CEBA" w:rsidR="00B273FE" w:rsidRPr="005567FD" w:rsidRDefault="00B273FE" w:rsidP="002450E1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36-100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844FE" w14:textId="77777777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790764A3" w14:textId="77777777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2 - Termin dostawy - 20.00</w:t>
            </w:r>
          </w:p>
          <w:p w14:paraId="641DACA7" w14:textId="2BACBFEC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3 - Termin gwarancji i przydatności do użycia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56A12" w14:textId="739C02F1" w:rsidR="00B273FE" w:rsidRPr="005567FD" w:rsidRDefault="00B273FE" w:rsidP="002450E1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 100,00</w:t>
            </w:r>
          </w:p>
        </w:tc>
      </w:tr>
      <w:tr w:rsidR="00B273FE" w:rsidRPr="005567FD" w14:paraId="5AC07D1E" w14:textId="77777777" w:rsidTr="00B273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9C087" w14:textId="5DDF0091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4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Pakiet 4 - Artykuły elektryczne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BC0F4" w14:textId="725A3F9E" w:rsidR="00B273FE" w:rsidRPr="005567FD" w:rsidRDefault="00B273FE" w:rsidP="002450E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proofErr w:type="spellStart"/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AxOn</w:t>
            </w:r>
            <w:proofErr w:type="spellEnd"/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Electric</w:t>
            </w:r>
            <w:proofErr w:type="spellEnd"/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Bartłomiej </w:t>
            </w:r>
            <w:proofErr w:type="spellStart"/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Petejko</w:t>
            </w:r>
            <w:proofErr w:type="spellEnd"/>
          </w:p>
          <w:p w14:paraId="2AB6162D" w14:textId="55D83D2C" w:rsidR="00B273FE" w:rsidRPr="005567FD" w:rsidRDefault="00B273FE" w:rsidP="002450E1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handlowa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5</w:t>
            </w:r>
          </w:p>
          <w:p w14:paraId="267D8568" w14:textId="5AFED753" w:rsidR="00B273FE" w:rsidRPr="005567FD" w:rsidRDefault="00B273FE" w:rsidP="002450E1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36-100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92D67" w14:textId="77777777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0F73399C" w14:textId="77777777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2 - Termin dostawy - 20.00</w:t>
            </w:r>
          </w:p>
          <w:p w14:paraId="38739E14" w14:textId="5275D31D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3 - Termin gwarancji i przydatności do użycia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4410D" w14:textId="25BF8D2B" w:rsidR="00B273FE" w:rsidRPr="005567FD" w:rsidRDefault="00B273FE" w:rsidP="002450E1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 100,00</w:t>
            </w:r>
          </w:p>
        </w:tc>
      </w:tr>
      <w:tr w:rsidR="00B273FE" w:rsidRPr="005567FD" w14:paraId="79635775" w14:textId="77777777" w:rsidTr="00B273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78450" w14:textId="3BBDA2E0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4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Pakiet 4 - Artykuły elektryczne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BB4CD" w14:textId="24D96616" w:rsidR="00B273FE" w:rsidRPr="005567FD" w:rsidRDefault="00B273FE" w:rsidP="002450E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Przedsiębiorstwo </w:t>
            </w:r>
            <w:proofErr w:type="spellStart"/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Produkcyjno</w:t>
            </w:r>
            <w:proofErr w:type="spellEnd"/>
            <w:r w:rsidRPr="005567FD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Handlowo Usługowe ELDOR Łukasz Baranowski</w:t>
            </w:r>
          </w:p>
          <w:p w14:paraId="2F13D7BE" w14:textId="4C2FF421" w:rsidR="00B273FE" w:rsidRPr="005567FD" w:rsidRDefault="00B273FE" w:rsidP="002450E1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Poznańska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125</w:t>
            </w:r>
          </w:p>
          <w:p w14:paraId="27486180" w14:textId="1CFC4924" w:rsidR="00B273FE" w:rsidRPr="005567FD" w:rsidRDefault="00B273FE" w:rsidP="002450E1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18-400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5567FD">
              <w:rPr>
                <w:rFonts w:asciiTheme="majorBidi" w:hAnsiTheme="majorBidi" w:cstheme="majorBidi"/>
                <w:sz w:val="22"/>
                <w:szCs w:val="22"/>
              </w:rPr>
              <w:t>Łomża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C7EEA" w14:textId="77777777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1 - Cena - 45.39</w:t>
            </w:r>
          </w:p>
          <w:p w14:paraId="6AF8B465" w14:textId="77777777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2 - Termin dostawy - 1.00</w:t>
            </w:r>
          </w:p>
          <w:p w14:paraId="1ED13E4C" w14:textId="622D8518" w:rsidR="00B273FE" w:rsidRPr="005567FD" w:rsidRDefault="00B273FE" w:rsidP="002450E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>3 - Termin gwarancji i przydatności do użycia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FB86F" w14:textId="4F6E7A2B" w:rsidR="00B273FE" w:rsidRPr="005567FD" w:rsidRDefault="00B273FE" w:rsidP="002450E1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5567FD">
              <w:rPr>
                <w:rFonts w:asciiTheme="majorBidi" w:hAnsiTheme="majorBidi" w:cstheme="majorBidi"/>
                <w:sz w:val="22"/>
                <w:szCs w:val="22"/>
              </w:rPr>
              <w:t xml:space="preserve">  66,39</w:t>
            </w:r>
          </w:p>
        </w:tc>
      </w:tr>
    </w:tbl>
    <w:p w14:paraId="2BC6C710" w14:textId="77777777" w:rsidR="00B464D3" w:rsidRPr="005567FD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Theme="majorBidi" w:hAnsiTheme="majorBidi" w:cstheme="majorBidi"/>
          <w:i/>
          <w:sz w:val="22"/>
          <w:szCs w:val="22"/>
        </w:rPr>
      </w:pPr>
      <w:r w:rsidRPr="005567FD">
        <w:rPr>
          <w:rFonts w:asciiTheme="majorBidi" w:hAnsiTheme="majorBidi" w:cstheme="majorBidi"/>
          <w:i/>
          <w:sz w:val="22"/>
          <w:szCs w:val="22"/>
        </w:rPr>
        <w:t>Zamawiający</w:t>
      </w:r>
    </w:p>
    <w:p w14:paraId="03CF784C" w14:textId="5448D788" w:rsidR="008642B3" w:rsidRDefault="00B273FE" w:rsidP="00B36EDA">
      <w:pPr>
        <w:ind w:right="-425"/>
        <w:jc w:val="right"/>
        <w:rPr>
          <w:rFonts w:asciiTheme="majorBidi" w:hAnsiTheme="majorBidi" w:cstheme="majorBidi"/>
          <w:sz w:val="22"/>
          <w:szCs w:val="22"/>
        </w:rPr>
      </w:pPr>
      <w:r w:rsidRPr="005567FD">
        <w:rPr>
          <w:rFonts w:asciiTheme="majorBidi" w:hAnsiTheme="majorBidi" w:cstheme="majorBidi"/>
          <w:sz w:val="22"/>
          <w:szCs w:val="22"/>
        </w:rPr>
        <w:t xml:space="preserve">  </w:t>
      </w:r>
      <w:bookmarkEnd w:id="0"/>
      <w:r w:rsidR="005567FD">
        <w:rPr>
          <w:rFonts w:asciiTheme="majorBidi" w:hAnsiTheme="majorBidi" w:cstheme="majorBidi"/>
          <w:sz w:val="22"/>
          <w:szCs w:val="22"/>
        </w:rPr>
        <w:t>Dyrektor SP ZOZ Kolbuszowa</w:t>
      </w:r>
    </w:p>
    <w:p w14:paraId="442C65A9" w14:textId="27605CF6" w:rsidR="005567FD" w:rsidRPr="005567FD" w:rsidRDefault="005567FD" w:rsidP="00B36EDA">
      <w:pPr>
        <w:ind w:right="-425"/>
        <w:jc w:val="right"/>
        <w:rPr>
          <w:rFonts w:asciiTheme="majorBidi" w:hAnsiTheme="majorBidi" w:cstheme="majorBidi"/>
          <w:sz w:val="22"/>
          <w:szCs w:val="22"/>
          <w:vertAlign w:val="superscript"/>
        </w:rPr>
      </w:pPr>
      <w:r>
        <w:rPr>
          <w:rFonts w:asciiTheme="majorBidi" w:hAnsiTheme="majorBidi" w:cstheme="majorBidi"/>
          <w:sz w:val="22"/>
          <w:szCs w:val="22"/>
        </w:rPr>
        <w:t>Zbigniew Strzelczyk</w:t>
      </w:r>
    </w:p>
    <w:sectPr w:rsidR="005567FD" w:rsidRPr="005567F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37DE0" w14:textId="77777777" w:rsidR="009C7CBD" w:rsidRDefault="009C7CBD">
      <w:r>
        <w:separator/>
      </w:r>
    </w:p>
  </w:endnote>
  <w:endnote w:type="continuationSeparator" w:id="0">
    <w:p w14:paraId="6FDC6CBD" w14:textId="77777777" w:rsidR="009C7CBD" w:rsidRDefault="009C7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FC88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A8E6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F54E9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FD4126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170C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7B5B0" w14:textId="77777777" w:rsidR="009C7CBD" w:rsidRDefault="009C7CBD">
      <w:r>
        <w:separator/>
      </w:r>
    </w:p>
  </w:footnote>
  <w:footnote w:type="continuationSeparator" w:id="0">
    <w:p w14:paraId="4C615BFC" w14:textId="77777777" w:rsidR="009C7CBD" w:rsidRDefault="009C7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7173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1D59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B305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43F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67FD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605A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C7CBD"/>
    <w:rsid w:val="009F0E5C"/>
    <w:rsid w:val="00A029B8"/>
    <w:rsid w:val="00A743FD"/>
    <w:rsid w:val="00A91321"/>
    <w:rsid w:val="00AA02AC"/>
    <w:rsid w:val="00B273FE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EBE3F"/>
  <w15:chartTrackingRefBased/>
  <w15:docId w15:val="{8BF96907-A6FA-40A7-A46C-9B61F347F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778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2026-10-06T06:57:00Z</cp:lastPrinted>
  <dcterms:created xsi:type="dcterms:W3CDTF">2026-10-06T07:33:00Z</dcterms:created>
  <dcterms:modified xsi:type="dcterms:W3CDTF">2026-10-06T07:33:00Z</dcterms:modified>
</cp:coreProperties>
</file>