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1CCAD" w14:textId="5EC9B72F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6520F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624811D" w14:textId="77777777" w:rsidTr="00D62E6E">
        <w:tc>
          <w:tcPr>
            <w:tcW w:w="2800" w:type="dxa"/>
          </w:tcPr>
          <w:p w14:paraId="71D5D3A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324859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26551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9C1027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732A5FA" w14:textId="77777777" w:rsidTr="00D62E6E">
        <w:tc>
          <w:tcPr>
            <w:tcW w:w="2800" w:type="dxa"/>
          </w:tcPr>
          <w:p w14:paraId="4179D9F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AAB23C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87933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2727E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1658B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68D0" w:rsidRPr="00C14101" w14:paraId="265BC38A" w14:textId="77777777" w:rsidTr="00FD14B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571A3B" w14:textId="77777777" w:rsidR="00F168D0" w:rsidRPr="00C14101" w:rsidRDefault="00F168D0" w:rsidP="00FD14B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19645E4" w14:textId="77777777" w:rsidR="00F168D0" w:rsidRPr="00C14101" w:rsidRDefault="00F168D0" w:rsidP="00FD14B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168D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168D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168D0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D040A6E" w14:textId="77777777" w:rsidR="00F168D0" w:rsidRPr="00C14101" w:rsidRDefault="00F168D0" w:rsidP="00FD14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10E631" w14:textId="77777777" w:rsidR="00F168D0" w:rsidRPr="00C14101" w:rsidRDefault="00F168D0" w:rsidP="00FD14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9694187" w14:textId="77777777" w:rsidR="00BC121E" w:rsidRPr="00C14101" w:rsidRDefault="00F168D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A827EC6" w14:textId="77777777" w:rsidTr="00D62E6E">
        <w:tc>
          <w:tcPr>
            <w:tcW w:w="2269" w:type="dxa"/>
          </w:tcPr>
          <w:p w14:paraId="46039AF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35C645A" w14:textId="4A1E37DA" w:rsidR="00D62E6E" w:rsidRPr="00D62E6E" w:rsidRDefault="00F168D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8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F168D0" w:rsidRPr="00D62E6E" w14:paraId="24C9A1DD" w14:textId="77777777" w:rsidTr="00FD14BD">
        <w:tc>
          <w:tcPr>
            <w:tcW w:w="2269" w:type="dxa"/>
          </w:tcPr>
          <w:p w14:paraId="5B4666F7" w14:textId="77777777" w:rsidR="00F168D0" w:rsidRPr="00D62E6E" w:rsidRDefault="00F168D0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E9074B" w14:textId="77777777" w:rsidR="00F168D0" w:rsidRPr="00D62E6E" w:rsidRDefault="00F168D0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8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RIiD.271.17.2026</w:t>
            </w:r>
          </w:p>
        </w:tc>
      </w:tr>
    </w:tbl>
    <w:p w14:paraId="6653580D" w14:textId="77777777" w:rsidR="00BC121E" w:rsidRDefault="00F168D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168D0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665D07A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AFBA56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47503C7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F6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62A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7B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E3BAE7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92D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23F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9C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034C62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04BC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7DC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65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3A32B4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5C0EDF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7576A98E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6453B1C5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9D7BA7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324ED4A" w14:textId="77777777" w:rsidTr="00620E37">
        <w:tc>
          <w:tcPr>
            <w:tcW w:w="2660" w:type="dxa"/>
          </w:tcPr>
          <w:p w14:paraId="641A4B2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C1761F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BDD7F7F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1B70E4C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504B41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07E2A2E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168D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B03421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890158" w14:textId="77777777" w:rsidR="002011B0" w:rsidRDefault="002011B0">
      <w:r>
        <w:separator/>
      </w:r>
    </w:p>
  </w:endnote>
  <w:endnote w:type="continuationSeparator" w:id="0">
    <w:p w14:paraId="08779C3A" w14:textId="77777777" w:rsidR="002011B0" w:rsidRDefault="0020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4D24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D3CC6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75E1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6E0BEBE" w14:textId="77777777" w:rsidR="009A4CD3" w:rsidRDefault="0046520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8630FA5">
        <v:line id="_x0000_s1025" style="position:absolute;left:0;text-align:left;z-index:251657728" from="-3.85pt,8.7pt" to="455.15pt,8.7pt"/>
      </w:pict>
    </w:r>
  </w:p>
  <w:p w14:paraId="37024F92" w14:textId="235334D3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A5451" w14:textId="77777777" w:rsidR="00F168D0" w:rsidRDefault="00F16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0538D" w14:textId="77777777" w:rsidR="002011B0" w:rsidRDefault="002011B0">
      <w:r>
        <w:separator/>
      </w:r>
    </w:p>
  </w:footnote>
  <w:footnote w:type="continuationSeparator" w:id="0">
    <w:p w14:paraId="50AFD1A1" w14:textId="77777777" w:rsidR="002011B0" w:rsidRDefault="00201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69E99" w14:textId="77777777" w:rsidR="00F168D0" w:rsidRDefault="00F16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4AAE8" w14:textId="77777777" w:rsidR="00F168D0" w:rsidRDefault="00F16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F30F3" w14:textId="77777777" w:rsidR="00F168D0" w:rsidRDefault="00F16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1792757">
    <w:abstractNumId w:val="13"/>
  </w:num>
  <w:num w:numId="2" w16cid:durableId="106971239">
    <w:abstractNumId w:val="0"/>
  </w:num>
  <w:num w:numId="3" w16cid:durableId="2043631127">
    <w:abstractNumId w:val="11"/>
  </w:num>
  <w:num w:numId="4" w16cid:durableId="2139251557">
    <w:abstractNumId w:val="8"/>
  </w:num>
  <w:num w:numId="5" w16cid:durableId="1459109205">
    <w:abstractNumId w:val="7"/>
  </w:num>
  <w:num w:numId="6" w16cid:durableId="545870276">
    <w:abstractNumId w:val="1"/>
  </w:num>
  <w:num w:numId="7" w16cid:durableId="11105690">
    <w:abstractNumId w:val="6"/>
  </w:num>
  <w:num w:numId="8" w16cid:durableId="2039041470">
    <w:abstractNumId w:val="3"/>
  </w:num>
  <w:num w:numId="9" w16cid:durableId="794909433">
    <w:abstractNumId w:val="2"/>
  </w:num>
  <w:num w:numId="10" w16cid:durableId="1342273464">
    <w:abstractNumId w:val="5"/>
  </w:num>
  <w:num w:numId="11" w16cid:durableId="705062803">
    <w:abstractNumId w:val="10"/>
  </w:num>
  <w:num w:numId="12" w16cid:durableId="842210153">
    <w:abstractNumId w:val="4"/>
  </w:num>
  <w:num w:numId="13" w16cid:durableId="999846640">
    <w:abstractNumId w:val="9"/>
  </w:num>
  <w:num w:numId="14" w16cid:durableId="8832978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1B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11B0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520F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11A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168D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0D4CC"/>
  <w15:chartTrackingRefBased/>
  <w15:docId w15:val="{AD3B62CA-39B4-4E3B-BDC6-C7094332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212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2026-09-17T10:45:00Z</dcterms:created>
  <dcterms:modified xsi:type="dcterms:W3CDTF">2026-09-17T10:45:00Z</dcterms:modified>
</cp:coreProperties>
</file>