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A4B7E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800ED" w:rsidRPr="00F800E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74E02E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7EE0D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C84573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C11F0C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6D2ACF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820D1BC" w14:textId="77777777" w:rsidTr="004F10A0">
        <w:tc>
          <w:tcPr>
            <w:tcW w:w="2269" w:type="dxa"/>
            <w:shd w:val="clear" w:color="auto" w:fill="auto"/>
          </w:tcPr>
          <w:p w14:paraId="4B415C8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87DC72" w14:textId="59A0F758" w:rsidR="00A137C9" w:rsidRPr="00A2540E" w:rsidRDefault="00F800E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0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F800ED" w:rsidRPr="00A2540E" w14:paraId="29D3821F" w14:textId="77777777" w:rsidTr="00FD14BD">
        <w:tc>
          <w:tcPr>
            <w:tcW w:w="2269" w:type="dxa"/>
            <w:shd w:val="clear" w:color="auto" w:fill="auto"/>
          </w:tcPr>
          <w:p w14:paraId="4E1B0EB5" w14:textId="77777777" w:rsidR="00F800ED" w:rsidRPr="00A2540E" w:rsidRDefault="00F800ED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1027CB" w14:textId="77777777" w:rsidR="00F800ED" w:rsidRPr="00A2540E" w:rsidRDefault="00F800ED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0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RIiD.271.17.2026</w:t>
            </w:r>
          </w:p>
        </w:tc>
      </w:tr>
    </w:tbl>
    <w:p w14:paraId="32339DF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1405AF0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00ED" w:rsidRPr="00F800E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ED57D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FA97207" w14:textId="77777777" w:rsidTr="00A137C9">
        <w:tc>
          <w:tcPr>
            <w:tcW w:w="617" w:type="dxa"/>
            <w:shd w:val="clear" w:color="auto" w:fill="auto"/>
            <w:vAlign w:val="center"/>
          </w:tcPr>
          <w:p w14:paraId="5850BF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CD762D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DF80A2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C894164" w14:textId="77777777" w:rsidTr="00A137C9">
        <w:tc>
          <w:tcPr>
            <w:tcW w:w="617" w:type="dxa"/>
            <w:shd w:val="clear" w:color="auto" w:fill="auto"/>
            <w:vAlign w:val="center"/>
          </w:tcPr>
          <w:p w14:paraId="728828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C8476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0B78C2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A5115B5" w14:textId="77777777" w:rsidTr="00A137C9">
        <w:tc>
          <w:tcPr>
            <w:tcW w:w="617" w:type="dxa"/>
            <w:shd w:val="clear" w:color="auto" w:fill="auto"/>
            <w:vAlign w:val="center"/>
          </w:tcPr>
          <w:p w14:paraId="089E3E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9DBC4B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F15971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3BA92E0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800ED" w:rsidRPr="00F800ED">
        <w:rPr>
          <w:rFonts w:ascii="Arial" w:hAnsi="Arial" w:cs="Arial"/>
          <w:sz w:val="24"/>
          <w:szCs w:val="24"/>
        </w:rPr>
        <w:t>(</w:t>
      </w:r>
      <w:proofErr w:type="spellStart"/>
      <w:r w:rsidR="00F800ED" w:rsidRPr="00F800ED">
        <w:rPr>
          <w:rFonts w:ascii="Arial" w:hAnsi="Arial" w:cs="Arial"/>
          <w:sz w:val="24"/>
          <w:szCs w:val="24"/>
        </w:rPr>
        <w:t>t.j</w:t>
      </w:r>
      <w:proofErr w:type="spellEnd"/>
      <w:r w:rsidR="00F800ED" w:rsidRPr="00F800ED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42905C9" w14:textId="77777777" w:rsidTr="00A137C9">
        <w:tc>
          <w:tcPr>
            <w:tcW w:w="617" w:type="dxa"/>
            <w:shd w:val="clear" w:color="auto" w:fill="auto"/>
            <w:vAlign w:val="center"/>
          </w:tcPr>
          <w:p w14:paraId="37A1783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88D8B7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92CBB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2538895" w14:textId="77777777" w:rsidTr="00A137C9">
        <w:tc>
          <w:tcPr>
            <w:tcW w:w="617" w:type="dxa"/>
            <w:shd w:val="clear" w:color="auto" w:fill="auto"/>
            <w:vAlign w:val="center"/>
          </w:tcPr>
          <w:p w14:paraId="74CFC85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246512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EA530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BD9A3CD" w14:textId="77777777" w:rsidTr="00A137C9">
        <w:tc>
          <w:tcPr>
            <w:tcW w:w="617" w:type="dxa"/>
            <w:shd w:val="clear" w:color="auto" w:fill="auto"/>
            <w:vAlign w:val="center"/>
          </w:tcPr>
          <w:p w14:paraId="39AB9F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81ACBF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70F2A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6DE42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DD5E58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5BAE848" w14:textId="77777777" w:rsidTr="004F10A0">
        <w:tc>
          <w:tcPr>
            <w:tcW w:w="2660" w:type="dxa"/>
            <w:shd w:val="clear" w:color="auto" w:fill="auto"/>
          </w:tcPr>
          <w:p w14:paraId="41D2A16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873C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2E575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D87BF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17AB4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11F39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800E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E6DF8B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D3E78" w14:textId="77777777" w:rsidR="00B94EEB" w:rsidRDefault="00B94EEB" w:rsidP="00025386">
      <w:pPr>
        <w:spacing w:after="0" w:line="240" w:lineRule="auto"/>
      </w:pPr>
      <w:r>
        <w:separator/>
      </w:r>
    </w:p>
  </w:endnote>
  <w:endnote w:type="continuationSeparator" w:id="0">
    <w:p w14:paraId="6B4B864E" w14:textId="77777777" w:rsidR="00B94EEB" w:rsidRDefault="00B94E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12AF2" w14:textId="77777777" w:rsidR="00F800ED" w:rsidRDefault="00F800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938B8" w14:textId="77777777" w:rsidR="00025386" w:rsidRDefault="007E670D" w:rsidP="00025386">
    <w:pPr>
      <w:pStyle w:val="Stopka"/>
      <w:tabs>
        <w:tab w:val="clear" w:pos="4536"/>
      </w:tabs>
      <w:jc w:val="center"/>
    </w:pPr>
    <w:r>
      <w:rPr>
        <w:noProof/>
      </w:rPr>
      <w:pict w14:anchorId="0D81553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419C25" w14:textId="4BF35F2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10253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90A81" w14:textId="77777777" w:rsidR="00F800ED" w:rsidRDefault="00F80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90DE67" w14:textId="77777777" w:rsidR="00B94EEB" w:rsidRDefault="00B94EEB" w:rsidP="00025386">
      <w:pPr>
        <w:spacing w:after="0" w:line="240" w:lineRule="auto"/>
      </w:pPr>
      <w:r>
        <w:separator/>
      </w:r>
    </w:p>
  </w:footnote>
  <w:footnote w:type="continuationSeparator" w:id="0">
    <w:p w14:paraId="4AA2F16D" w14:textId="77777777" w:rsidR="00B94EEB" w:rsidRDefault="00B94E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E4DB7" w14:textId="77777777" w:rsidR="00F800ED" w:rsidRDefault="00F80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ACFBC" w14:textId="77777777" w:rsidR="00F800ED" w:rsidRDefault="00F80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64D52" w14:textId="77777777" w:rsidR="00F800ED" w:rsidRDefault="00F800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4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EEB"/>
    <w:rsid w:val="00025386"/>
    <w:rsid w:val="000423B9"/>
    <w:rsid w:val="00053927"/>
    <w:rsid w:val="00084786"/>
    <w:rsid w:val="0016158F"/>
    <w:rsid w:val="001C2314"/>
    <w:rsid w:val="00213980"/>
    <w:rsid w:val="0024648D"/>
    <w:rsid w:val="002E210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E670D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94EEB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00E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24BD2"/>
  <w15:chartTrackingRefBased/>
  <w15:docId w15:val="{DD7D3552-5C0B-4680-8CFB-74D9F0DA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2026-09-17T12:01:00Z</dcterms:created>
  <dcterms:modified xsi:type="dcterms:W3CDTF">2026-09-17T12:01:00Z</dcterms:modified>
</cp:coreProperties>
</file>