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048A6B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400FB" w:rsidRPr="003400FB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660D787A" w14:textId="77777777" w:rsidTr="00467CA2">
        <w:tc>
          <w:tcPr>
            <w:tcW w:w="2800" w:type="dxa"/>
            <w:shd w:val="clear" w:color="auto" w:fill="auto"/>
          </w:tcPr>
          <w:p w14:paraId="2E3EEE02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F3D92F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83C48E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C595B7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7EDAAD7D" w14:textId="77777777" w:rsidTr="00467CA2">
        <w:tc>
          <w:tcPr>
            <w:tcW w:w="2800" w:type="dxa"/>
            <w:shd w:val="clear" w:color="auto" w:fill="auto"/>
          </w:tcPr>
          <w:p w14:paraId="2DD3C8D9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0CCEF3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1020EA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F84E26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63EA2A0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1833345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BF1A4AC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0473E71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F6CC047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400FB" w:rsidRPr="003400FB">
        <w:rPr>
          <w:rFonts w:ascii="Arial" w:hAnsi="Arial" w:cs="Arial"/>
          <w:sz w:val="24"/>
          <w:szCs w:val="24"/>
        </w:rPr>
        <w:t>(</w:t>
      </w:r>
      <w:proofErr w:type="spellStart"/>
      <w:r w:rsidR="003400FB" w:rsidRPr="003400FB">
        <w:rPr>
          <w:rFonts w:ascii="Arial" w:hAnsi="Arial" w:cs="Arial"/>
          <w:sz w:val="24"/>
          <w:szCs w:val="24"/>
        </w:rPr>
        <w:t>t.j</w:t>
      </w:r>
      <w:proofErr w:type="spellEnd"/>
      <w:r w:rsidR="003400FB" w:rsidRPr="003400FB">
        <w:rPr>
          <w:rFonts w:ascii="Arial" w:hAnsi="Arial" w:cs="Arial"/>
          <w:sz w:val="24"/>
          <w:szCs w:val="24"/>
        </w:rPr>
        <w:t>. Dz. U. z 2026 r. poz. 793)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0B0E8217" w14:textId="77777777" w:rsidTr="00467CA2">
        <w:tc>
          <w:tcPr>
            <w:tcW w:w="2269" w:type="dxa"/>
            <w:shd w:val="clear" w:color="auto" w:fill="auto"/>
          </w:tcPr>
          <w:p w14:paraId="0A196499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B34FE5A" w14:textId="4E26A5CD" w:rsidR="00D520D3" w:rsidRPr="00A2540E" w:rsidRDefault="003400F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400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Dowóz uczniów niepełnosprawnych z terenu gminy Gnojnik do Specjalnego Ośrodka Szkolno-Wychowawczego im. Marii Konopnickiej w Złotej (adres: 32-859 Złota 292) wraz z zapewnieniem opieki podczas dowozu.</w:t>
            </w:r>
          </w:p>
        </w:tc>
      </w:tr>
      <w:tr w:rsidR="003400FB" w:rsidRPr="00A2540E" w14:paraId="5C71BAB3" w14:textId="77777777" w:rsidTr="00FD14BD">
        <w:tc>
          <w:tcPr>
            <w:tcW w:w="2269" w:type="dxa"/>
            <w:shd w:val="clear" w:color="auto" w:fill="auto"/>
          </w:tcPr>
          <w:p w14:paraId="46A15318" w14:textId="77777777" w:rsidR="003400FB" w:rsidRPr="00A2540E" w:rsidRDefault="003400FB" w:rsidP="00FD14B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FD9609" w14:textId="77777777" w:rsidR="003400FB" w:rsidRPr="00A2540E" w:rsidRDefault="003400FB" w:rsidP="00FD14B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400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RIiD.271.17.2026</w:t>
            </w:r>
          </w:p>
        </w:tc>
      </w:tr>
    </w:tbl>
    <w:p w14:paraId="1214404B" w14:textId="77777777" w:rsidR="00DC652A" w:rsidRPr="00053927" w:rsidRDefault="003400F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2DF339DD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6FFAB19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7953D9C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0D6EFF4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70C027E6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6C78E9B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00B6811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4830C58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627D86A0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04A29AD8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6D1B0777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0FA4682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C6FC0D1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4644F8BA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F06D980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4D2ECDA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4AD52982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3AB357DD" w14:textId="77777777" w:rsidTr="00467CA2">
        <w:tc>
          <w:tcPr>
            <w:tcW w:w="2660" w:type="dxa"/>
            <w:shd w:val="clear" w:color="auto" w:fill="auto"/>
          </w:tcPr>
          <w:p w14:paraId="6EA6308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8A16045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1F7292E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1F3BC20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E84FF79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F49BBB8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400F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D3E80D8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042D77" w14:textId="77777777" w:rsidR="00DA15B4" w:rsidRDefault="00DA15B4" w:rsidP="00025386">
      <w:pPr>
        <w:spacing w:after="0" w:line="240" w:lineRule="auto"/>
      </w:pPr>
      <w:r>
        <w:separator/>
      </w:r>
    </w:p>
  </w:endnote>
  <w:endnote w:type="continuationSeparator" w:id="0">
    <w:p w14:paraId="72E96C27" w14:textId="77777777" w:rsidR="00DA15B4" w:rsidRDefault="00DA15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18BD1" w14:textId="77777777" w:rsidR="003400FB" w:rsidRDefault="003400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D6F40" w14:textId="77777777" w:rsidR="00025386" w:rsidRDefault="00857B0F" w:rsidP="00025386">
    <w:pPr>
      <w:pStyle w:val="Stopka"/>
      <w:tabs>
        <w:tab w:val="clear" w:pos="4536"/>
      </w:tabs>
      <w:jc w:val="center"/>
    </w:pPr>
    <w:r>
      <w:rPr>
        <w:noProof/>
      </w:rPr>
      <w:pict w14:anchorId="7D6D95E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DE1E9DB" w14:textId="435A861E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D536E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5F283" w14:textId="77777777" w:rsidR="003400FB" w:rsidRDefault="003400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5240AE" w14:textId="77777777" w:rsidR="00DA15B4" w:rsidRDefault="00DA15B4" w:rsidP="00025386">
      <w:pPr>
        <w:spacing w:after="0" w:line="240" w:lineRule="auto"/>
      </w:pPr>
      <w:r>
        <w:separator/>
      </w:r>
    </w:p>
  </w:footnote>
  <w:footnote w:type="continuationSeparator" w:id="0">
    <w:p w14:paraId="5C1D44E1" w14:textId="77777777" w:rsidR="00DA15B4" w:rsidRDefault="00DA15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451204" w14:textId="77777777" w:rsidR="003400FB" w:rsidRDefault="003400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ECB6E" w14:textId="77777777" w:rsidR="003400FB" w:rsidRDefault="003400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15823" w14:textId="77777777" w:rsidR="003400FB" w:rsidRDefault="003400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7608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5B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07B25"/>
    <w:rsid w:val="003400FB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57B0F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A15B4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D2C088"/>
  <w15:chartTrackingRefBased/>
  <w15:docId w15:val="{8A2D2BEA-EC10-40D7-A879-59B7F1ACA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2026-09-17T10:41:00Z</dcterms:created>
  <dcterms:modified xsi:type="dcterms:W3CDTF">2026-09-17T10:41:00Z</dcterms:modified>
</cp:coreProperties>
</file>