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FD82E" w14:textId="77777777" w:rsidR="00081D13" w:rsidRPr="00353FDC" w:rsidRDefault="005D7169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5D7169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5D7169">
        <w:rPr>
          <w:rFonts w:ascii="Arial" w:hAnsi="Arial" w:cs="Arial"/>
        </w:rPr>
        <w:t>2026-08-11</w:t>
      </w:r>
    </w:p>
    <w:p w14:paraId="5D351129" w14:textId="77777777" w:rsidR="00081D13" w:rsidRPr="00353FDC" w:rsidRDefault="005D716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D7169">
        <w:rPr>
          <w:rFonts w:ascii="Arial" w:hAnsi="Arial" w:cs="Arial"/>
          <w:b/>
          <w:bCs/>
        </w:rPr>
        <w:t>Szpital Specjalistyczny im. Stefana Żeromskiego SP ZOZ w Krakowie</w:t>
      </w:r>
    </w:p>
    <w:p w14:paraId="57E0316D" w14:textId="77777777" w:rsidR="00081D13" w:rsidRPr="00353FDC" w:rsidRDefault="005D7169" w:rsidP="00081D13">
      <w:pPr>
        <w:spacing w:line="360" w:lineRule="auto"/>
        <w:ind w:right="3969"/>
        <w:rPr>
          <w:rFonts w:ascii="Arial" w:hAnsi="Arial" w:cs="Arial"/>
        </w:rPr>
      </w:pPr>
      <w:r w:rsidRPr="005D7169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5D7169">
        <w:rPr>
          <w:rFonts w:ascii="Arial" w:hAnsi="Arial" w:cs="Arial"/>
        </w:rPr>
        <w:t>66</w:t>
      </w:r>
    </w:p>
    <w:p w14:paraId="4ED51324" w14:textId="77777777" w:rsidR="00081D13" w:rsidRPr="00353FDC" w:rsidRDefault="005D7169" w:rsidP="00081D13">
      <w:pPr>
        <w:ind w:right="3969"/>
        <w:rPr>
          <w:rFonts w:ascii="Arial" w:hAnsi="Arial" w:cs="Arial"/>
        </w:rPr>
      </w:pPr>
      <w:r w:rsidRPr="005D7169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5D7169">
        <w:rPr>
          <w:rFonts w:ascii="Arial" w:hAnsi="Arial" w:cs="Arial"/>
        </w:rPr>
        <w:t>Kraków</w:t>
      </w:r>
    </w:p>
    <w:p w14:paraId="5F4C1F2C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54C5B0" w14:textId="16370068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</w:t>
      </w:r>
      <w:r w:rsidR="00B20AA1">
        <w:rPr>
          <w:rFonts w:ascii="Arial" w:hAnsi="Arial" w:cs="Arial"/>
          <w:bCs/>
          <w:sz w:val="18"/>
          <w:szCs w:val="18"/>
        </w:rPr>
        <w:t>]</w:t>
      </w:r>
    </w:p>
    <w:p w14:paraId="34CC6A5B" w14:textId="5F303E6F" w:rsidR="00B20AA1" w:rsidRPr="00524B34" w:rsidRDefault="00B20AA1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Znak:DZP-271-36/26.963.EJK</w:t>
      </w:r>
    </w:p>
    <w:p w14:paraId="7D309739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7F7FDDB9" w14:textId="77777777" w:rsidTr="00C13EA9">
        <w:tc>
          <w:tcPr>
            <w:tcW w:w="10065" w:type="dxa"/>
            <w:shd w:val="clear" w:color="auto" w:fill="F2F2F2"/>
            <w:hideMark/>
          </w:tcPr>
          <w:p w14:paraId="4C265EF1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715197E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769F239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667E63D3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7A0F1DEB" w14:textId="77777777" w:rsidTr="00081D13">
        <w:tc>
          <w:tcPr>
            <w:tcW w:w="2269" w:type="dxa"/>
          </w:tcPr>
          <w:p w14:paraId="19C87DCE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3B8F0DBF" w14:textId="77777777" w:rsidR="00081D13" w:rsidRPr="00353FDC" w:rsidRDefault="005D716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D7169">
              <w:rPr>
                <w:rFonts w:ascii="Arial" w:hAnsi="Arial" w:cs="Arial"/>
                <w:bCs/>
              </w:rPr>
              <w:t>Przebudowa wejścia do Izby Przyjęć Oddziału Ginekologiczno-Położniczego z Ginekologią Onkologiczną (pawilon E1)</w:t>
            </w:r>
          </w:p>
        </w:tc>
      </w:tr>
      <w:tr w:rsidR="005D7169" w:rsidRPr="00353FDC" w14:paraId="37BE7FA8" w14:textId="77777777" w:rsidTr="00D911C4">
        <w:tc>
          <w:tcPr>
            <w:tcW w:w="2269" w:type="dxa"/>
          </w:tcPr>
          <w:p w14:paraId="30FBAFCA" w14:textId="77777777" w:rsidR="005D7169" w:rsidRPr="00353FDC" w:rsidRDefault="005D7169" w:rsidP="00D911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4293B61E" w14:textId="77777777" w:rsidR="005D7169" w:rsidRPr="00353FDC" w:rsidRDefault="005D7169" w:rsidP="00D911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D7169">
              <w:rPr>
                <w:rFonts w:ascii="Arial" w:hAnsi="Arial" w:cs="Arial"/>
                <w:bCs/>
              </w:rPr>
              <w:t>DZP-271-36/26</w:t>
            </w:r>
          </w:p>
        </w:tc>
      </w:tr>
    </w:tbl>
    <w:p w14:paraId="223412F2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42C78942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5D7169" w:rsidRPr="005D7169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D7169" w:rsidRPr="005D7169">
        <w:rPr>
          <w:rFonts w:ascii="Arial" w:hAnsi="Arial" w:cs="Arial"/>
        </w:rPr>
        <w:t>(</w:t>
      </w:r>
      <w:proofErr w:type="spellStart"/>
      <w:r w:rsidR="005D7169" w:rsidRPr="005D7169">
        <w:rPr>
          <w:rFonts w:ascii="Arial" w:hAnsi="Arial" w:cs="Arial"/>
        </w:rPr>
        <w:t>t.j</w:t>
      </w:r>
      <w:proofErr w:type="spellEnd"/>
      <w:r w:rsidR="005D7169" w:rsidRPr="005D7169">
        <w:rPr>
          <w:rFonts w:ascii="Arial" w:hAnsi="Arial" w:cs="Arial"/>
        </w:rPr>
        <w:t>. Dz. U. z 2026 r. poz. 793)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D7169" w:rsidRPr="00E1738E" w14:paraId="71EB4245" w14:textId="77777777" w:rsidTr="00D911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BE97D6B" w14:textId="77777777" w:rsidR="005D7169" w:rsidRDefault="005D7169" w:rsidP="00D911C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D7169">
              <w:rPr>
                <w:rFonts w:ascii="Arial" w:hAnsi="Arial" w:cs="Arial"/>
                <w:b/>
              </w:rPr>
              <w:lastRenderedPageBreak/>
              <w:t>EMPERBUD Sp. z o.o.</w:t>
            </w:r>
          </w:p>
          <w:p w14:paraId="477D66E9" w14:textId="77777777" w:rsidR="005D7169" w:rsidRPr="00AC1F4A" w:rsidRDefault="005D7169" w:rsidP="00D911C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D7169">
              <w:rPr>
                <w:rFonts w:ascii="Arial" w:hAnsi="Arial" w:cs="Arial"/>
                <w:bCs/>
              </w:rPr>
              <w:t>Łęki 70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D7169">
              <w:rPr>
                <w:rFonts w:ascii="Arial" w:hAnsi="Arial" w:cs="Arial"/>
                <w:bCs/>
              </w:rPr>
              <w:t>Łęki 70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0E1C7FF" w14:textId="77777777" w:rsidR="005D7169" w:rsidRPr="00E1738E" w:rsidRDefault="005D7169" w:rsidP="00D911C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D7169">
              <w:rPr>
                <w:rFonts w:ascii="Arial" w:hAnsi="Arial" w:cs="Arial"/>
                <w:bCs/>
              </w:rPr>
              <w:t>33-314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D7169">
              <w:rPr>
                <w:rFonts w:ascii="Arial" w:hAnsi="Arial" w:cs="Arial"/>
                <w:bCs/>
              </w:rPr>
              <w:t>Łęki</w:t>
            </w:r>
          </w:p>
          <w:p w14:paraId="60C242D3" w14:textId="77777777" w:rsidR="005D7169" w:rsidRPr="00BC506C" w:rsidRDefault="005D7169" w:rsidP="00D911C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5D7169">
              <w:rPr>
                <w:rFonts w:ascii="Arial" w:hAnsi="Arial" w:cs="Arial"/>
                <w:b/>
              </w:rPr>
              <w:t>318 866.84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178A738B" w14:textId="77777777" w:rsidR="005D7169" w:rsidRDefault="005D7169" w:rsidP="00D911C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34A45AC6" w14:textId="57654843" w:rsidR="00B20AA1" w:rsidRPr="00E1738E" w:rsidRDefault="00B20AA1" w:rsidP="00B20AA1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7D568C">
              <w:rPr>
                <w:rFonts w:ascii="Arial" w:hAnsi="Arial" w:cs="Arial"/>
                <w:color w:val="000000"/>
              </w:rPr>
              <w:t>Oferta złożona przez ww. Wykonawcę spełnia warunki zawarte w SWZ, w ustawie Prawo zamówień publicznych z dnia 11 września 2019r. (tekst jednolity Dz. U. z 202</w:t>
            </w:r>
            <w:r>
              <w:rPr>
                <w:rFonts w:ascii="Arial" w:hAnsi="Arial" w:cs="Arial"/>
                <w:color w:val="000000"/>
              </w:rPr>
              <w:t>6</w:t>
            </w:r>
            <w:r w:rsidRPr="007D568C">
              <w:rPr>
                <w:rFonts w:ascii="Arial" w:hAnsi="Arial" w:cs="Arial"/>
                <w:color w:val="000000"/>
              </w:rPr>
              <w:t xml:space="preserve"> r. poz. </w:t>
            </w:r>
            <w:r>
              <w:rPr>
                <w:rFonts w:ascii="Arial" w:hAnsi="Arial" w:cs="Arial"/>
                <w:color w:val="000000"/>
              </w:rPr>
              <w:t>793</w:t>
            </w:r>
            <w:r w:rsidRPr="007D568C">
              <w:rPr>
                <w:rFonts w:ascii="Arial" w:hAnsi="Arial" w:cs="Arial"/>
                <w:color w:val="000000"/>
              </w:rPr>
              <w:t>), uzyskała najwyższą liczbę punktów i została uznana za ofertę najkorzystniejszą na podstawie kryteriów oceny ofert określonych w SWZ.</w:t>
            </w:r>
          </w:p>
          <w:p w14:paraId="357F5BA3" w14:textId="448919BC" w:rsidR="005D7169" w:rsidRPr="005D7169" w:rsidRDefault="005D7169" w:rsidP="00D911C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14:paraId="695A4AE6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6"/>
        <w:gridCol w:w="2127"/>
        <w:gridCol w:w="1701"/>
      </w:tblGrid>
      <w:tr w:rsidR="00B20AA1" w:rsidRPr="008567C7" w14:paraId="337BB656" w14:textId="77777777" w:rsidTr="00B20AA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7F840E1" w14:textId="77777777" w:rsidR="00B20AA1" w:rsidRPr="00553EDC" w:rsidRDefault="00B20AA1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386" w:type="dxa"/>
            <w:shd w:val="clear" w:color="auto" w:fill="F2F2F2"/>
            <w:vAlign w:val="center"/>
          </w:tcPr>
          <w:p w14:paraId="19DDE416" w14:textId="77777777" w:rsidR="00B20AA1" w:rsidRPr="00553EDC" w:rsidRDefault="00B20AA1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7083EC7E" w14:textId="77777777" w:rsidR="00B20AA1" w:rsidRPr="00553EDC" w:rsidRDefault="00B20AA1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D716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FB3E596" w14:textId="77777777" w:rsidR="00B20AA1" w:rsidRPr="00553EDC" w:rsidRDefault="00B20AA1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20AA1" w:rsidRPr="008567C7" w14:paraId="5B3BAE22" w14:textId="77777777" w:rsidTr="00B20AA1">
        <w:tc>
          <w:tcPr>
            <w:tcW w:w="851" w:type="dxa"/>
            <w:vAlign w:val="center"/>
          </w:tcPr>
          <w:p w14:paraId="2C0ECB0C" w14:textId="77777777" w:rsidR="00B20AA1" w:rsidRPr="00553EDC" w:rsidRDefault="00B20AA1" w:rsidP="00D911C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716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386" w:type="dxa"/>
            <w:vAlign w:val="center"/>
          </w:tcPr>
          <w:p w14:paraId="4E9061FA" w14:textId="77777777" w:rsidR="00B20AA1" w:rsidRPr="00553EDC" w:rsidRDefault="00B20AA1" w:rsidP="00D911C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D7169">
              <w:rPr>
                <w:rFonts w:ascii="Arial" w:hAnsi="Arial" w:cs="Arial"/>
                <w:b/>
                <w:sz w:val="22"/>
                <w:szCs w:val="22"/>
              </w:rPr>
              <w:t>EMPERBUD Sp. z o.o.</w:t>
            </w:r>
          </w:p>
          <w:p w14:paraId="140B8CC3" w14:textId="77777777" w:rsidR="00B20AA1" w:rsidRPr="00553EDC" w:rsidRDefault="00B20AA1" w:rsidP="00D911C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D7169">
              <w:rPr>
                <w:rFonts w:ascii="Arial" w:hAnsi="Arial" w:cs="Arial"/>
                <w:bCs/>
                <w:sz w:val="22"/>
                <w:szCs w:val="22"/>
              </w:rPr>
              <w:t>Łęki 70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D7169">
              <w:rPr>
                <w:rFonts w:ascii="Arial" w:hAnsi="Arial" w:cs="Arial"/>
                <w:bCs/>
                <w:sz w:val="22"/>
                <w:szCs w:val="22"/>
              </w:rPr>
              <w:t>Łęki 70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A23DF9F" w14:textId="77777777" w:rsidR="00B20AA1" w:rsidRPr="00553EDC" w:rsidRDefault="00B20AA1" w:rsidP="00D911C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D7169">
              <w:rPr>
                <w:rFonts w:ascii="Arial" w:hAnsi="Arial" w:cs="Arial"/>
                <w:bCs/>
                <w:sz w:val="22"/>
                <w:szCs w:val="22"/>
              </w:rPr>
              <w:t>33-314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D7169">
              <w:rPr>
                <w:rFonts w:ascii="Arial" w:hAnsi="Arial" w:cs="Arial"/>
                <w:bCs/>
                <w:sz w:val="22"/>
                <w:szCs w:val="22"/>
              </w:rPr>
              <w:t>Łęki</w:t>
            </w:r>
          </w:p>
        </w:tc>
        <w:tc>
          <w:tcPr>
            <w:tcW w:w="2127" w:type="dxa"/>
            <w:vAlign w:val="center"/>
          </w:tcPr>
          <w:p w14:paraId="6D4694E0" w14:textId="77777777" w:rsidR="00B20AA1" w:rsidRPr="00553EDC" w:rsidRDefault="00B20AA1" w:rsidP="00D911C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716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14:paraId="705DD830" w14:textId="77777777" w:rsidR="00B20AA1" w:rsidRPr="00553EDC" w:rsidRDefault="00B20AA1" w:rsidP="00D911C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716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20AA1" w:rsidRPr="008567C7" w14:paraId="57B76845" w14:textId="77777777" w:rsidTr="00B20AA1">
        <w:tc>
          <w:tcPr>
            <w:tcW w:w="851" w:type="dxa"/>
            <w:vAlign w:val="center"/>
          </w:tcPr>
          <w:p w14:paraId="1B944291" w14:textId="77777777" w:rsidR="00B20AA1" w:rsidRPr="00553EDC" w:rsidRDefault="00B20AA1" w:rsidP="00D911C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716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386" w:type="dxa"/>
            <w:vAlign w:val="center"/>
          </w:tcPr>
          <w:p w14:paraId="21CA83F4" w14:textId="77777777" w:rsidR="00B20AA1" w:rsidRPr="00553EDC" w:rsidRDefault="00B20AA1" w:rsidP="00D911C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D7169">
              <w:rPr>
                <w:rFonts w:ascii="Arial" w:hAnsi="Arial" w:cs="Arial"/>
                <w:b/>
                <w:sz w:val="22"/>
                <w:szCs w:val="22"/>
              </w:rPr>
              <w:t>JAWOR Spółka z o.o.</w:t>
            </w:r>
          </w:p>
          <w:p w14:paraId="7134E1DB" w14:textId="77777777" w:rsidR="00B20AA1" w:rsidRPr="00553EDC" w:rsidRDefault="00B20AA1" w:rsidP="00D911C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D7169">
              <w:rPr>
                <w:rFonts w:ascii="Arial" w:hAnsi="Arial" w:cs="Arial"/>
                <w:bCs/>
                <w:sz w:val="22"/>
                <w:szCs w:val="22"/>
              </w:rPr>
              <w:t>Solskiego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D7169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4C993EF" w14:textId="77777777" w:rsidR="00B20AA1" w:rsidRPr="00553EDC" w:rsidRDefault="00B20AA1" w:rsidP="00D911C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D7169">
              <w:rPr>
                <w:rFonts w:ascii="Arial" w:hAnsi="Arial" w:cs="Arial"/>
                <w:bCs/>
                <w:sz w:val="22"/>
                <w:szCs w:val="22"/>
              </w:rPr>
              <w:t>32-800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D7169">
              <w:rPr>
                <w:rFonts w:ascii="Arial" w:hAnsi="Arial" w:cs="Arial"/>
                <w:bCs/>
                <w:sz w:val="22"/>
                <w:szCs w:val="22"/>
              </w:rPr>
              <w:t>Brzesko</w:t>
            </w:r>
          </w:p>
        </w:tc>
        <w:tc>
          <w:tcPr>
            <w:tcW w:w="2127" w:type="dxa"/>
            <w:vAlign w:val="center"/>
          </w:tcPr>
          <w:p w14:paraId="143CF797" w14:textId="77777777" w:rsidR="00B20AA1" w:rsidRPr="00553EDC" w:rsidRDefault="00B20AA1" w:rsidP="00D911C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7169">
              <w:rPr>
                <w:rFonts w:ascii="Arial" w:hAnsi="Arial" w:cs="Arial"/>
                <w:sz w:val="22"/>
                <w:szCs w:val="22"/>
              </w:rPr>
              <w:t xml:space="preserve">  97,51</w:t>
            </w:r>
          </w:p>
        </w:tc>
        <w:tc>
          <w:tcPr>
            <w:tcW w:w="1701" w:type="dxa"/>
            <w:vAlign w:val="center"/>
          </w:tcPr>
          <w:p w14:paraId="36D9AC65" w14:textId="77777777" w:rsidR="00B20AA1" w:rsidRPr="00553EDC" w:rsidRDefault="00B20AA1" w:rsidP="00D911C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7169">
              <w:rPr>
                <w:rFonts w:ascii="Arial" w:hAnsi="Arial" w:cs="Arial"/>
                <w:sz w:val="22"/>
                <w:szCs w:val="22"/>
              </w:rPr>
              <w:t xml:space="preserve">  97,51</w:t>
            </w:r>
          </w:p>
        </w:tc>
      </w:tr>
    </w:tbl>
    <w:p w14:paraId="32280725" w14:textId="77777777"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32510518" w14:textId="77777777" w:rsidR="001C4E29" w:rsidRPr="00744B00" w:rsidRDefault="001C4E29" w:rsidP="001C4E29">
      <w:pPr>
        <w:spacing w:line="276" w:lineRule="auto"/>
        <w:jc w:val="both"/>
        <w:rPr>
          <w:rFonts w:ascii="Arial" w:hAnsi="Arial" w:cs="Arial"/>
        </w:rPr>
      </w:pPr>
      <w:r w:rsidRPr="00744B00">
        <w:rPr>
          <w:rFonts w:ascii="Arial" w:hAnsi="Arial" w:cs="Arial"/>
          <w:b/>
          <w:bCs/>
        </w:rPr>
        <w:t>Informacja o terminie zawarcia umowy</w:t>
      </w:r>
    </w:p>
    <w:p w14:paraId="693D3026" w14:textId="77777777" w:rsidR="001C4E29" w:rsidRPr="00744B00" w:rsidRDefault="001C4E29" w:rsidP="001C4E29">
      <w:pPr>
        <w:spacing w:line="276" w:lineRule="auto"/>
        <w:jc w:val="both"/>
        <w:rPr>
          <w:rFonts w:ascii="Arial" w:hAnsi="Arial" w:cs="Arial"/>
        </w:rPr>
      </w:pPr>
      <w:r w:rsidRPr="00744B00"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 w:rsidRPr="00744B00">
        <w:rPr>
          <w:rFonts w:ascii="Arial" w:hAnsi="Arial" w:cs="Arial"/>
        </w:rPr>
        <w:t>Pzp</w:t>
      </w:r>
      <w:proofErr w:type="spellEnd"/>
      <w:r w:rsidRPr="00744B00">
        <w:rPr>
          <w:rFonts w:ascii="Arial" w:hAnsi="Arial" w:cs="Arial"/>
        </w:rPr>
        <w:t xml:space="preserve">, zostanie zawarta, z uwzględnieniem art. 577 ustawy </w:t>
      </w:r>
      <w:proofErr w:type="spellStart"/>
      <w:r w:rsidRPr="00744B00">
        <w:rPr>
          <w:rFonts w:ascii="Arial" w:hAnsi="Arial" w:cs="Arial"/>
        </w:rPr>
        <w:t>Pzp</w:t>
      </w:r>
      <w:proofErr w:type="spellEnd"/>
      <w:r w:rsidRPr="00744B00">
        <w:rPr>
          <w:rFonts w:ascii="Arial" w:hAnsi="Arial" w:cs="Arial"/>
        </w:rPr>
        <w:t xml:space="preserve">, w terminie nie krótszym niż </w:t>
      </w:r>
      <w:r>
        <w:rPr>
          <w:rFonts w:ascii="Arial" w:hAnsi="Arial" w:cs="Arial"/>
        </w:rPr>
        <w:t>5</w:t>
      </w:r>
      <w:r w:rsidRPr="00744B00">
        <w:rPr>
          <w:rFonts w:ascii="Arial" w:hAnsi="Arial" w:cs="Arial"/>
        </w:rPr>
        <w:t xml:space="preserve"> dni od dnia przesłania niniejszej informacji o wyborze najkorzystniejszej oferty.</w:t>
      </w:r>
    </w:p>
    <w:p w14:paraId="4DCF2107" w14:textId="77777777" w:rsidR="001C4E29" w:rsidRDefault="001C4E29" w:rsidP="001C4E29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1E32DA9E" w14:textId="77777777" w:rsidR="001C4E29" w:rsidRPr="00744B00" w:rsidRDefault="001C4E29" w:rsidP="001C4E29">
      <w:pPr>
        <w:spacing w:line="276" w:lineRule="auto"/>
        <w:jc w:val="both"/>
        <w:rPr>
          <w:rFonts w:ascii="Arial" w:hAnsi="Arial" w:cs="Arial"/>
          <w:b/>
          <w:bCs/>
        </w:rPr>
      </w:pPr>
      <w:r w:rsidRPr="00744B00">
        <w:rPr>
          <w:rFonts w:ascii="Arial" w:hAnsi="Arial" w:cs="Arial"/>
          <w:b/>
          <w:bCs/>
        </w:rPr>
        <w:t>Pouczenie</w:t>
      </w:r>
    </w:p>
    <w:p w14:paraId="1FF9A768" w14:textId="77777777" w:rsidR="001C4E29" w:rsidRPr="00744B00" w:rsidRDefault="001C4E29" w:rsidP="001C4E29">
      <w:pPr>
        <w:spacing w:line="276" w:lineRule="auto"/>
        <w:jc w:val="both"/>
        <w:rPr>
          <w:rFonts w:ascii="Arial" w:hAnsi="Arial" w:cs="Arial"/>
        </w:rPr>
      </w:pPr>
      <w:r w:rsidRPr="00744B00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744B00">
        <w:rPr>
          <w:rFonts w:ascii="Arial" w:hAnsi="Arial" w:cs="Arial"/>
        </w:rPr>
        <w:t>Pzp</w:t>
      </w:r>
      <w:proofErr w:type="spellEnd"/>
      <w:r w:rsidRPr="00744B00">
        <w:rPr>
          <w:rFonts w:ascii="Arial" w:hAnsi="Arial" w:cs="Arial"/>
        </w:rPr>
        <w:t>.</w:t>
      </w:r>
    </w:p>
    <w:p w14:paraId="4798099D" w14:textId="77777777" w:rsidR="001C4E29" w:rsidRPr="00081D13" w:rsidRDefault="001C4E29" w:rsidP="001C4E29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509A2C57" w14:textId="77777777" w:rsidR="00B20AA1" w:rsidRPr="00081D13" w:rsidRDefault="00B20AA1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44A6D562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4F54DA41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0C054" w14:textId="77777777" w:rsidR="002D011B" w:rsidRDefault="002D011B">
      <w:r>
        <w:separator/>
      </w:r>
    </w:p>
  </w:endnote>
  <w:endnote w:type="continuationSeparator" w:id="0">
    <w:p w14:paraId="3DDC349F" w14:textId="77777777" w:rsidR="002D011B" w:rsidRDefault="002D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28143" w14:textId="77777777" w:rsidR="005D7169" w:rsidRDefault="005D71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D1A0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9CB750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8371D" w14:textId="77777777" w:rsidR="005D7169" w:rsidRDefault="005D71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F3F2F" w14:textId="77777777" w:rsidR="002D011B" w:rsidRDefault="002D011B">
      <w:r>
        <w:separator/>
      </w:r>
    </w:p>
  </w:footnote>
  <w:footnote w:type="continuationSeparator" w:id="0">
    <w:p w14:paraId="1C6B783B" w14:textId="77777777" w:rsidR="002D011B" w:rsidRDefault="002D0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5D0CE" w14:textId="77777777" w:rsidR="005D7169" w:rsidRDefault="005D71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1C673" w14:textId="77777777" w:rsidR="005D7169" w:rsidRDefault="005D71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25F5D" w14:textId="77777777" w:rsidR="005D7169" w:rsidRDefault="005D71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011B"/>
    <w:rsid w:val="00005838"/>
    <w:rsid w:val="00022322"/>
    <w:rsid w:val="00042497"/>
    <w:rsid w:val="00081D13"/>
    <w:rsid w:val="000C1E6F"/>
    <w:rsid w:val="000E4E56"/>
    <w:rsid w:val="001A1468"/>
    <w:rsid w:val="001B7815"/>
    <w:rsid w:val="001C4E29"/>
    <w:rsid w:val="002B1E4F"/>
    <w:rsid w:val="002B6761"/>
    <w:rsid w:val="002D011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7169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0AA1"/>
    <w:rsid w:val="00B32D12"/>
    <w:rsid w:val="00B464D3"/>
    <w:rsid w:val="00B8185B"/>
    <w:rsid w:val="00BD2174"/>
    <w:rsid w:val="00C11B42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56F99C"/>
  <w15:chartTrackingRefBased/>
  <w15:docId w15:val="{023ABD89-DDC9-47F2-9BED-B064620D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C4E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296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1601-01-01T00:00:00Z</cp:lastPrinted>
  <dcterms:created xsi:type="dcterms:W3CDTF">2026-08-11T06:53:00Z</dcterms:created>
  <dcterms:modified xsi:type="dcterms:W3CDTF">2026-08-11T07:20:00Z</dcterms:modified>
</cp:coreProperties>
</file>