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6D6C75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C4103F" w:rsidRPr="006D6C75" w:rsidRDefault="005103B9" w:rsidP="006D6C75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845CF6" w:rsidRPr="00845CF6">
        <w:rPr>
          <w:b/>
        </w:rPr>
        <w:t>CRZP/145/2026/AZP</w:t>
      </w:r>
      <w:r w:rsidR="006676AE"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484F88" w:rsidRPr="006D6C75" w:rsidRDefault="00316F7C" w:rsidP="006D6C75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845CF6" w:rsidRPr="004A5DB6" w:rsidTr="001443AB">
        <w:tc>
          <w:tcPr>
            <w:tcW w:w="9212" w:type="dxa"/>
            <w:shd w:val="clear" w:color="auto" w:fill="auto"/>
          </w:tcPr>
          <w:p w:rsidR="00845CF6" w:rsidRPr="004A5DB6" w:rsidRDefault="00845CF6" w:rsidP="001443AB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845CF6" w:rsidRPr="004A5DB6" w:rsidRDefault="00845CF6" w:rsidP="001443AB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845CF6">
              <w:t>(</w:t>
            </w:r>
            <w:proofErr w:type="spellStart"/>
            <w:r w:rsidRPr="00845CF6">
              <w:t>t.j</w:t>
            </w:r>
            <w:proofErr w:type="spellEnd"/>
            <w:r w:rsidRPr="00845CF6">
              <w:t>. Dz. U. z 202</w:t>
            </w:r>
            <w:r w:rsidR="006D6C75">
              <w:t>6</w:t>
            </w:r>
            <w:r w:rsidRPr="00845CF6">
              <w:t xml:space="preserve"> r. poz. </w:t>
            </w:r>
            <w:r w:rsidR="006D6C75">
              <w:t>793)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845CF6" w:rsidRPr="004A5DB6" w:rsidRDefault="00845CF6" w:rsidP="001443AB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845CF6" w:rsidRPr="004A5DB6" w:rsidRDefault="00845CF6" w:rsidP="001443AB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845CF6" w:rsidRPr="004A5DB6" w:rsidRDefault="00845CF6" w:rsidP="001443AB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845CF6" w:rsidRPr="00845CF6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845CF6" w:rsidP="005434B3">
      <w:pPr>
        <w:spacing w:after="240" w:line="276" w:lineRule="auto"/>
        <w:jc w:val="center"/>
      </w:pPr>
      <w:r w:rsidRPr="00845CF6">
        <w:rPr>
          <w:b/>
        </w:rPr>
        <w:t>Szkolenie z komunikacji międzykulturowej dla min. 150 pracowników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6D6C75" w:rsidRDefault="004F23F7" w:rsidP="000857C0">
      <w:pPr>
        <w:spacing w:after="120" w:line="276" w:lineRule="auto"/>
        <w:jc w:val="both"/>
      </w:pPr>
      <w:r w:rsidRPr="006D6C75">
        <w:t>Oświadczam,</w:t>
      </w:r>
      <w:r w:rsidR="00313417" w:rsidRPr="006D6C75">
        <w:t xml:space="preserve"> że spełniam</w:t>
      </w:r>
      <w:r w:rsidR="004541F9" w:rsidRPr="006D6C75">
        <w:t>, określone przez Zamawiającego,</w:t>
      </w:r>
      <w:r w:rsidR="00313417" w:rsidRPr="006D6C75">
        <w:t xml:space="preserve"> warunki udziału </w:t>
      </w:r>
      <w:r w:rsidR="004541F9" w:rsidRPr="006D6C75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6D6C75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6D6C75" w:rsidRDefault="00D2702A" w:rsidP="00D2702A">
            <w:pPr>
              <w:spacing w:before="60" w:after="120"/>
              <w:jc w:val="center"/>
              <w:rPr>
                <w:b/>
              </w:rPr>
            </w:pPr>
            <w:r w:rsidRPr="006D6C75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6D6C75" w:rsidRDefault="00D2702A" w:rsidP="00D2702A">
            <w:pPr>
              <w:spacing w:before="60" w:after="120"/>
            </w:pPr>
            <w:r w:rsidRPr="006D6C75">
              <w:rPr>
                <w:b/>
              </w:rPr>
              <w:t>Warunki udziału w postępowaniu</w:t>
            </w:r>
          </w:p>
        </w:tc>
      </w:tr>
      <w:tr w:rsidR="00845CF6" w:rsidRPr="006D6C75" w:rsidTr="001443A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CF6" w:rsidRPr="006D6C75" w:rsidRDefault="00845CF6" w:rsidP="001443AB">
            <w:pPr>
              <w:spacing w:before="60" w:after="120"/>
              <w:jc w:val="both"/>
              <w:rPr>
                <w:rFonts w:cs="Calibri"/>
              </w:rPr>
            </w:pPr>
            <w:r w:rsidRPr="006D6C75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CF6" w:rsidRPr="006D6C75" w:rsidRDefault="00845CF6" w:rsidP="001443AB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6D6C75">
              <w:rPr>
                <w:rFonts w:cs="Calibri"/>
                <w:b/>
                <w:bCs/>
              </w:rPr>
              <w:t>Sytuacja ekonomiczna lub finansowa</w:t>
            </w:r>
          </w:p>
          <w:p w:rsidR="00845CF6" w:rsidRPr="006D6C75" w:rsidRDefault="00845CF6" w:rsidP="001443AB">
            <w:pPr>
              <w:spacing w:before="60" w:after="120"/>
              <w:jc w:val="both"/>
              <w:rPr>
                <w:rFonts w:cs="Calibri"/>
              </w:rPr>
            </w:pPr>
            <w:r w:rsidRPr="006D6C75">
              <w:rPr>
                <w:rFonts w:cs="Calibri"/>
              </w:rPr>
              <w:t>Zamawiający nie określa szczegółowego warunku w tym zakresie.</w:t>
            </w:r>
          </w:p>
        </w:tc>
      </w:tr>
      <w:tr w:rsidR="00845CF6" w:rsidRPr="006D6C75" w:rsidTr="001443A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CF6" w:rsidRPr="006D6C75" w:rsidRDefault="00845CF6" w:rsidP="001443AB">
            <w:pPr>
              <w:spacing w:before="60" w:after="120"/>
              <w:jc w:val="both"/>
              <w:rPr>
                <w:rFonts w:cs="Calibri"/>
              </w:rPr>
            </w:pPr>
            <w:r w:rsidRPr="006D6C75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CF6" w:rsidRPr="006D6C75" w:rsidRDefault="00845CF6" w:rsidP="001443AB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6D6C75">
              <w:rPr>
                <w:rFonts w:cs="Calibri"/>
                <w:b/>
                <w:bCs/>
              </w:rPr>
              <w:t>Zdolność techniczna lub zawodowa</w:t>
            </w:r>
          </w:p>
          <w:p w:rsidR="00845CF6" w:rsidRPr="006D6C75" w:rsidRDefault="00845CF6" w:rsidP="001443AB">
            <w:pPr>
              <w:spacing w:before="60" w:after="120"/>
              <w:jc w:val="both"/>
              <w:rPr>
                <w:rFonts w:cs="Calibri"/>
              </w:rPr>
            </w:pPr>
            <w:r w:rsidRPr="006D6C75">
              <w:rPr>
                <w:rFonts w:cs="Calibri"/>
              </w:rPr>
              <w:t xml:space="preserve">Wykonawca musi wykazać, że Zamówienie wykona wykładowca/trener, który spełnia jednocześnie wszystkie poniższe warunki: </w:t>
            </w:r>
          </w:p>
          <w:p w:rsidR="00845CF6" w:rsidRPr="006D6C75" w:rsidRDefault="00845CF6" w:rsidP="001443AB">
            <w:pPr>
              <w:spacing w:before="60" w:after="120"/>
              <w:jc w:val="both"/>
              <w:rPr>
                <w:rFonts w:cs="Calibri"/>
              </w:rPr>
            </w:pPr>
            <w:r w:rsidRPr="006D6C75">
              <w:rPr>
                <w:rFonts w:cs="Calibri"/>
              </w:rPr>
              <w:t xml:space="preserve">1) O udzielenie zamówienia mogą ubiegać się Wykonawcy dysponujący osobą (trener skierowany do prowadzenia szkolenia), która w okresie ostatnich 3 lat przed upływem terminu składania ofert, a jeżeli okres prowadzenia działalności jest krótszy, w tym okresie wykonała co najmniej  10 usług , polegających na przeprowadzeniu grupowych szkoleń (dla min. 10 osób każde, w takim samym lub większym wymiarze (min. 8 h lekcyjnych)), w temacie lub/i treści, zgodnej z przedmiotem zamówienia. </w:t>
            </w:r>
          </w:p>
          <w:p w:rsidR="00845CF6" w:rsidRPr="006D6C75" w:rsidRDefault="00845CF6" w:rsidP="001443AB">
            <w:pPr>
              <w:spacing w:before="60" w:after="120"/>
              <w:jc w:val="both"/>
              <w:rPr>
                <w:rFonts w:cs="Calibri"/>
              </w:rPr>
            </w:pPr>
            <w:r w:rsidRPr="006D6C75">
              <w:rPr>
                <w:rFonts w:cs="Calibri"/>
              </w:rPr>
              <w:t>2) O udzielenie zamówienia mogą ubiegać się Wykonawcy, którzy dysponują osobami posiadającymi kwalifikacje kadry trenerskiej (wykształcenie kierunkowe lub certyfikat).</w:t>
            </w:r>
          </w:p>
          <w:p w:rsidR="00845CF6" w:rsidRPr="006D6C75" w:rsidRDefault="00845CF6" w:rsidP="001443AB">
            <w:pPr>
              <w:spacing w:before="60" w:after="120"/>
              <w:jc w:val="both"/>
              <w:rPr>
                <w:rFonts w:cs="Calibri"/>
              </w:rPr>
            </w:pPr>
          </w:p>
          <w:p w:rsidR="00845CF6" w:rsidRPr="006D6C75" w:rsidRDefault="00845CF6" w:rsidP="001443AB">
            <w:pPr>
              <w:spacing w:before="60" w:after="120"/>
              <w:jc w:val="both"/>
              <w:rPr>
                <w:rFonts w:cs="Calibri"/>
              </w:rPr>
            </w:pPr>
            <w:r w:rsidRPr="006D6C75">
              <w:rPr>
                <w:rFonts w:cs="Calibri"/>
              </w:rPr>
              <w:t xml:space="preserve">Na potwierdzenie spełnienia warunków Wykonawca uzupełni i złoży dokumenty: wykaz osób oraz wykaz usług wraz z załącznikami. </w:t>
            </w:r>
          </w:p>
          <w:p w:rsidR="00845CF6" w:rsidRPr="006D6C75" w:rsidRDefault="00845CF6" w:rsidP="001443AB">
            <w:pPr>
              <w:spacing w:before="60" w:after="120"/>
              <w:jc w:val="both"/>
              <w:rPr>
                <w:rFonts w:cs="Calibri"/>
              </w:rPr>
            </w:pPr>
            <w:r w:rsidRPr="006D6C75">
              <w:rPr>
                <w:rFonts w:cs="Calibri"/>
              </w:rPr>
              <w:t>Do wykazu osób należy załączyć dokumenty potwierdzające spełnienie warunku (np. certyfikat, CV, życiorys trenera)</w:t>
            </w:r>
          </w:p>
          <w:p w:rsidR="00845CF6" w:rsidRPr="006D6C75" w:rsidRDefault="00845CF6" w:rsidP="001443AB">
            <w:pPr>
              <w:spacing w:before="60" w:after="120"/>
              <w:jc w:val="both"/>
              <w:rPr>
                <w:rFonts w:cs="Calibri"/>
              </w:rPr>
            </w:pPr>
            <w:r w:rsidRPr="006D6C75">
              <w:rPr>
                <w:rFonts w:cs="Calibri"/>
              </w:rPr>
              <w:t>Usługi zawarte w wykazie usług, na potwierdzenie spełnienia warunków, muszą być zrealizowane przez trenera skierowanego do realizacji zamówienia i wskazanego przez Wykonawcę w wykazie osób.</w:t>
            </w:r>
          </w:p>
        </w:tc>
      </w:tr>
      <w:tr w:rsidR="00845CF6" w:rsidRPr="006D6C75" w:rsidTr="001443A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CF6" w:rsidRPr="006D6C75" w:rsidRDefault="00845CF6" w:rsidP="001443AB">
            <w:pPr>
              <w:spacing w:before="60" w:after="120"/>
              <w:jc w:val="both"/>
              <w:rPr>
                <w:rFonts w:cs="Calibri"/>
              </w:rPr>
            </w:pPr>
            <w:r w:rsidRPr="006D6C75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CF6" w:rsidRPr="006D6C75" w:rsidRDefault="00845CF6" w:rsidP="001443AB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6D6C75">
              <w:rPr>
                <w:rFonts w:cs="Calibri"/>
                <w:b/>
                <w:bCs/>
              </w:rPr>
              <w:t>Zdolność do występowania w obrocie gospodarczym</w:t>
            </w:r>
          </w:p>
          <w:p w:rsidR="00845CF6" w:rsidRPr="006D6C75" w:rsidRDefault="00845CF6" w:rsidP="001443AB">
            <w:pPr>
              <w:spacing w:before="60" w:after="120"/>
              <w:jc w:val="both"/>
              <w:rPr>
                <w:rFonts w:cs="Calibri"/>
              </w:rPr>
            </w:pPr>
            <w:r w:rsidRPr="006D6C75">
              <w:rPr>
                <w:rFonts w:cs="Calibri"/>
              </w:rPr>
              <w:t>Zamawiający nie określa szczegółowego warunku w tym zakresie.</w:t>
            </w:r>
          </w:p>
        </w:tc>
      </w:tr>
      <w:tr w:rsidR="00845CF6" w:rsidRPr="006D6C75" w:rsidTr="001443A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CF6" w:rsidRPr="006D6C75" w:rsidRDefault="00845CF6" w:rsidP="001443AB">
            <w:pPr>
              <w:spacing w:before="60" w:after="120"/>
              <w:jc w:val="both"/>
              <w:rPr>
                <w:rFonts w:cs="Calibri"/>
              </w:rPr>
            </w:pPr>
            <w:r w:rsidRPr="006D6C75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CF6" w:rsidRPr="006D6C75" w:rsidRDefault="00845CF6" w:rsidP="001443AB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6D6C75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845CF6" w:rsidRPr="006D6C75" w:rsidRDefault="00845CF6" w:rsidP="001443AB">
            <w:pPr>
              <w:spacing w:before="60" w:after="120"/>
              <w:jc w:val="both"/>
              <w:rPr>
                <w:rFonts w:cs="Calibri"/>
              </w:rPr>
            </w:pPr>
            <w:r w:rsidRPr="006D6C75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6D6C75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6D6C75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6D6C75">
        <w:rPr>
          <w:sz w:val="20"/>
          <w:szCs w:val="20"/>
        </w:rPr>
        <w:t xml:space="preserve">…………….……. </w:t>
      </w:r>
      <w:r w:rsidRPr="006D6C75">
        <w:rPr>
          <w:i/>
          <w:sz w:val="16"/>
          <w:szCs w:val="16"/>
        </w:rPr>
        <w:t>(miejscowość),</w:t>
      </w:r>
      <w:r w:rsidRPr="006D6C75">
        <w:rPr>
          <w:i/>
          <w:sz w:val="18"/>
          <w:szCs w:val="18"/>
        </w:rPr>
        <w:t xml:space="preserve"> </w:t>
      </w:r>
      <w:r w:rsidRPr="006D6C75">
        <w:rPr>
          <w:sz w:val="20"/>
          <w:szCs w:val="20"/>
        </w:rPr>
        <w:t xml:space="preserve">dnia ………….……. r. </w:t>
      </w:r>
    </w:p>
    <w:p w:rsidR="00025C8D" w:rsidRPr="006D6C75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6D6C75">
        <w:rPr>
          <w:sz w:val="20"/>
          <w:szCs w:val="20"/>
        </w:rPr>
        <w:tab/>
      </w:r>
      <w:r w:rsidRPr="006D6C75">
        <w:rPr>
          <w:sz w:val="20"/>
          <w:szCs w:val="20"/>
        </w:rPr>
        <w:tab/>
      </w:r>
      <w:r w:rsidRPr="006D6C75">
        <w:rPr>
          <w:sz w:val="20"/>
          <w:szCs w:val="20"/>
        </w:rPr>
        <w:tab/>
      </w:r>
      <w:r w:rsidRPr="006D6C75">
        <w:rPr>
          <w:sz w:val="20"/>
          <w:szCs w:val="20"/>
        </w:rPr>
        <w:tab/>
      </w:r>
      <w:r w:rsidRPr="006D6C75">
        <w:rPr>
          <w:sz w:val="20"/>
          <w:szCs w:val="20"/>
        </w:rPr>
        <w:tab/>
      </w:r>
      <w:r w:rsidRPr="006D6C75">
        <w:rPr>
          <w:sz w:val="20"/>
          <w:szCs w:val="20"/>
        </w:rPr>
        <w:tab/>
      </w:r>
      <w:r w:rsidRPr="006D6C75">
        <w:rPr>
          <w:sz w:val="20"/>
          <w:szCs w:val="20"/>
        </w:rPr>
        <w:tab/>
        <w:t>…………………………………………</w:t>
      </w:r>
    </w:p>
    <w:p w:rsidR="00F8042D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6D6C75">
        <w:rPr>
          <w:i/>
          <w:sz w:val="16"/>
          <w:szCs w:val="16"/>
        </w:rPr>
        <w:t>(podpis)</w:t>
      </w:r>
    </w:p>
    <w:p w:rsidR="006D6C75" w:rsidRDefault="006D6C75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</w:p>
    <w:p w:rsidR="006D6C75" w:rsidRDefault="006D6C75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</w:p>
    <w:p w:rsidR="006D6C75" w:rsidRDefault="006D6C75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</w:p>
    <w:p w:rsidR="006D6C75" w:rsidRDefault="006D6C75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</w:p>
    <w:p w:rsidR="006D6C75" w:rsidRDefault="006D6C75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</w:p>
    <w:p w:rsidR="006D6C75" w:rsidRPr="004A5DB6" w:rsidRDefault="006D6C75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bookmarkStart w:id="0" w:name="_GoBack"/>
      <w:bookmarkEnd w:id="0"/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1910" w:rsidRDefault="00A61910" w:rsidP="0038231F">
      <w:pPr>
        <w:spacing w:after="0" w:line="240" w:lineRule="auto"/>
      </w:pPr>
      <w:r>
        <w:separator/>
      </w:r>
    </w:p>
  </w:endnote>
  <w:endnote w:type="continuationSeparator" w:id="0">
    <w:p w:rsidR="00A61910" w:rsidRDefault="00A6191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5CF6" w:rsidRDefault="00845C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6C75" w:rsidRDefault="006D6C75" w:rsidP="006D6C75">
    <w:pPr>
      <w:spacing w:after="2" w:line="252" w:lineRule="auto"/>
      <w:ind w:left="142" w:right="79"/>
      <w:jc w:val="both"/>
      <w:rPr>
        <w:sz w:val="20"/>
        <w:szCs w:val="20"/>
      </w:rPr>
    </w:pPr>
    <w:bookmarkStart w:id="1" w:name="_Hlk232165689"/>
    <w:bookmarkStart w:id="2" w:name="_Hlk227311606"/>
    <w:r>
      <w:rPr>
        <w:sz w:val="20"/>
        <w:szCs w:val="20"/>
      </w:rPr>
      <w:t xml:space="preserve">Projekt "KOMPAS - Kompetencje, Otwartość, Mobilność - Kierunkami Rozwoju Umiędzynarodowiania UMG” jest współfinansowany przez Unię Europejską w ramach programu NAWA </w:t>
    </w:r>
    <w:proofErr w:type="spellStart"/>
    <w:r>
      <w:rPr>
        <w:sz w:val="20"/>
        <w:szCs w:val="20"/>
      </w:rPr>
      <w:t>Welcome</w:t>
    </w:r>
    <w:proofErr w:type="spellEnd"/>
    <w:r>
      <w:rPr>
        <w:sz w:val="20"/>
        <w:szCs w:val="20"/>
      </w:rPr>
      <w:t xml:space="preserve"> to Poland 2025</w:t>
    </w:r>
    <w:r>
      <w:br/>
    </w:r>
    <w:r>
      <w:rPr>
        <w:sz w:val="20"/>
        <w:szCs w:val="20"/>
      </w:rPr>
      <w:t>UMOWA NR: BPI/WTP/2025/1/00056/U/00001</w:t>
    </w:r>
    <w:bookmarkEnd w:id="1"/>
    <w:bookmarkEnd w:id="2"/>
  </w:p>
  <w:p w:rsidR="006D6C75" w:rsidRDefault="006D6C75">
    <w:pPr>
      <w:pStyle w:val="Stopka"/>
      <w:jc w:val="right"/>
    </w:pPr>
  </w:p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5CF6" w:rsidRDefault="00845C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1910" w:rsidRDefault="00A61910" w:rsidP="0038231F">
      <w:pPr>
        <w:spacing w:after="0" w:line="240" w:lineRule="auto"/>
      </w:pPr>
      <w:r>
        <w:separator/>
      </w:r>
    </w:p>
  </w:footnote>
  <w:footnote w:type="continuationSeparator" w:id="0">
    <w:p w:rsidR="00A61910" w:rsidRDefault="00A6191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5CF6" w:rsidRDefault="00845C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5CF6" w:rsidRDefault="006D6C75">
    <w:pPr>
      <w:pStyle w:val="Nagwek"/>
    </w:pPr>
    <w:r w:rsidRPr="00877882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 1" o:spid="_x0000_i1025" type="#_x0000_t75" style="width:448.9pt;height:33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5CF6" w:rsidRDefault="00845C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revisionView w:formatting="0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61910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D6C75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5CF6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61910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FC78CF0"/>
  <w15:chartTrackingRefBased/>
  <w15:docId w15:val="{35FC4FBF-8293-49CE-AE4D-0CED42AD62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00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ZPAN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30C62A-09F9-4E6F-99C3-DD3554CF3B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505</Words>
  <Characters>3036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AZP Aneta</dc:creator>
  <cp:keywords/>
  <cp:lastModifiedBy>AZP Aneta</cp:lastModifiedBy>
  <cp:revision>2</cp:revision>
  <cp:lastPrinted>2026-07-23T06:18:00Z</cp:lastPrinted>
  <dcterms:created xsi:type="dcterms:W3CDTF">2026-07-23T06:18:00Z</dcterms:created>
  <dcterms:modified xsi:type="dcterms:W3CDTF">2026-07-23T06:18:00Z</dcterms:modified>
</cp:coreProperties>
</file>