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88991" w14:textId="308A9A60" w:rsidR="00025386" w:rsidRPr="00945202" w:rsidRDefault="0093641B" w:rsidP="00025386">
      <w:pPr>
        <w:pStyle w:val="Nagwek4"/>
        <w:rPr>
          <w:bCs/>
          <w:i w:val="0"/>
        </w:rPr>
      </w:pPr>
      <w:r w:rsidRPr="00945202">
        <w:rPr>
          <w:bCs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7EE2AB97">
                <wp:simplePos x="0" y="0"/>
                <wp:positionH relativeFrom="column">
                  <wp:posOffset>-156845</wp:posOffset>
                </wp:positionH>
                <wp:positionV relativeFrom="paragraph">
                  <wp:posOffset>-135255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2.35pt;margin-top:-10.65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45202">
        <w:rPr>
          <w:bCs/>
          <w:i w:val="0"/>
        </w:rPr>
        <w:t xml:space="preserve">Załącznik nr </w:t>
      </w:r>
      <w:r w:rsidR="00CB2B08">
        <w:rPr>
          <w:bCs/>
          <w:i w:val="0"/>
        </w:rPr>
        <w:t>5</w:t>
      </w:r>
      <w:r w:rsidR="00000E4C" w:rsidRPr="00945202">
        <w:rPr>
          <w:bCs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08F8A3FF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B96FA9">
        <w:rPr>
          <w:rFonts w:ascii="Times New Roman" w:eastAsia="Times New Roman" w:hAnsi="Times New Roman"/>
          <w:bCs/>
          <w:sz w:val="24"/>
          <w:szCs w:val="20"/>
          <w:lang w:eastAsia="pl-PL"/>
        </w:rPr>
        <w:t>62</w:t>
      </w:r>
      <w:r w:rsidR="00101C13">
        <w:rPr>
          <w:rFonts w:ascii="Times New Roman" w:eastAsia="Times New Roman" w:hAnsi="Times New Roman"/>
          <w:bCs/>
          <w:sz w:val="24"/>
          <w:szCs w:val="20"/>
          <w:lang w:eastAsia="pl-PL"/>
        </w:rPr>
        <w:t>/2026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3C26B9F1" w14:textId="77777777" w:rsidR="00B96FA9" w:rsidRPr="00B96FA9" w:rsidRDefault="00B96FA9" w:rsidP="00B96FA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96FA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Wdrożenie z dostawą licencji na użytkowanie oprogramowania aplikacyjnego systemu informatycznego poczty elektronicznej z funkcjonalnością obsługi pracy grupowej dla Szpitala Wojewódzkiego </w:t>
      </w:r>
    </w:p>
    <w:p w14:paraId="2893F083" w14:textId="34B83588" w:rsidR="00101C13" w:rsidRDefault="00B96FA9" w:rsidP="00B96FA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B96FA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 Poznaniu</w:t>
      </w:r>
      <w:bookmarkStart w:id="0" w:name="_GoBack"/>
      <w:bookmarkEnd w:id="0"/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4FDD3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6FA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6FA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F4D187" w14:textId="6931D569" w:rsidR="00513D3B" w:rsidRDefault="00FD404A">
    <w:pPr>
      <w:pStyle w:val="Nagwek"/>
    </w:pPr>
    <w:r>
      <w:rPr>
        <w:noProof/>
        <w:lang w:eastAsia="pl-PL"/>
      </w:rPr>
      <w:drawing>
        <wp:inline distT="0" distB="0" distL="0" distR="0" wp14:anchorId="37D5042C" wp14:editId="57ADA9BF">
          <wp:extent cx="5760720" cy="742704"/>
          <wp:effectExtent l="0" t="0" r="0" b="635"/>
          <wp:docPr id="118385977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27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01C13"/>
    <w:rsid w:val="0012098F"/>
    <w:rsid w:val="00122B29"/>
    <w:rsid w:val="00182E37"/>
    <w:rsid w:val="001C2314"/>
    <w:rsid w:val="00240448"/>
    <w:rsid w:val="002507D5"/>
    <w:rsid w:val="00400967"/>
    <w:rsid w:val="004374F2"/>
    <w:rsid w:val="00460705"/>
    <w:rsid w:val="00485239"/>
    <w:rsid w:val="0050161B"/>
    <w:rsid w:val="00513D3B"/>
    <w:rsid w:val="0055145C"/>
    <w:rsid w:val="005624D8"/>
    <w:rsid w:val="005C7CAF"/>
    <w:rsid w:val="00620062"/>
    <w:rsid w:val="00657A47"/>
    <w:rsid w:val="00676073"/>
    <w:rsid w:val="007346B0"/>
    <w:rsid w:val="00745A44"/>
    <w:rsid w:val="00752037"/>
    <w:rsid w:val="008014D5"/>
    <w:rsid w:val="008139AC"/>
    <w:rsid w:val="008B797E"/>
    <w:rsid w:val="008F14B0"/>
    <w:rsid w:val="008F2498"/>
    <w:rsid w:val="0093641B"/>
    <w:rsid w:val="00945202"/>
    <w:rsid w:val="00996D7C"/>
    <w:rsid w:val="00A56A6F"/>
    <w:rsid w:val="00B340C2"/>
    <w:rsid w:val="00B77707"/>
    <w:rsid w:val="00B96FA9"/>
    <w:rsid w:val="00BD3AC7"/>
    <w:rsid w:val="00BE3BCE"/>
    <w:rsid w:val="00C13349"/>
    <w:rsid w:val="00CB2B08"/>
    <w:rsid w:val="00D13EBE"/>
    <w:rsid w:val="00D55FC4"/>
    <w:rsid w:val="00D74F30"/>
    <w:rsid w:val="00DC587A"/>
    <w:rsid w:val="00DE73DD"/>
    <w:rsid w:val="00E27ABB"/>
    <w:rsid w:val="00E86D3B"/>
    <w:rsid w:val="00E96256"/>
    <w:rsid w:val="00F334B4"/>
    <w:rsid w:val="00F4061A"/>
    <w:rsid w:val="00FB7BA7"/>
    <w:rsid w:val="00FC5B80"/>
    <w:rsid w:val="00FD4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19</cp:revision>
  <dcterms:created xsi:type="dcterms:W3CDTF">2017-08-01T08:06:00Z</dcterms:created>
  <dcterms:modified xsi:type="dcterms:W3CDTF">2026-07-17T08:08:00Z</dcterms:modified>
</cp:coreProperties>
</file>