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DC426" w14:textId="23DCB405" w:rsidR="00025386" w:rsidRPr="00AC53D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AC53D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825F9" w:rsidRPr="00AC53DD">
        <w:rPr>
          <w:rFonts w:ascii="Arial Narrow" w:hAnsi="Arial Narrow" w:cs="Arial"/>
          <w:bCs/>
          <w:i w:val="0"/>
          <w:szCs w:val="24"/>
        </w:rPr>
        <w:t>3</w:t>
      </w:r>
      <w:r w:rsidR="007666D6" w:rsidRPr="00AC53DD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C53DD" w14:paraId="54BA3645" w14:textId="77777777" w:rsidTr="00467CA2">
        <w:tc>
          <w:tcPr>
            <w:tcW w:w="2800" w:type="dxa"/>
          </w:tcPr>
          <w:p w14:paraId="2B2A8E92" w14:textId="77777777" w:rsidR="00D520D3" w:rsidRPr="00AC53D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C53DD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AC53D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AAC2ED3" w14:textId="77777777" w:rsidR="00D520D3" w:rsidRPr="00AC53D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A8D0F5B" w14:textId="77777777" w:rsidR="00D520D3" w:rsidRPr="00AC53D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C53D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930F2D" w14:textId="77777777" w:rsidR="00D520D3" w:rsidRPr="00AC53D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C53D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C53D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C53D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C53DD" w14:paraId="63618662" w14:textId="77777777" w:rsidTr="00467CA2">
        <w:tc>
          <w:tcPr>
            <w:tcW w:w="2800" w:type="dxa"/>
          </w:tcPr>
          <w:p w14:paraId="06C0D7E7" w14:textId="77777777" w:rsidR="00D520D3" w:rsidRPr="00AC53D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C53D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F275C6F" w14:textId="77777777" w:rsidR="00D520D3" w:rsidRPr="00AC53D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411EBEA" w14:textId="77777777" w:rsidR="00D520D3" w:rsidRPr="00AC53D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C53D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941E77" w14:textId="77777777" w:rsidR="00D520D3" w:rsidRPr="00AC53D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C53D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C53DD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AC53D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F6D3E8F" w14:textId="77777777" w:rsidR="00B62AD0" w:rsidRPr="00AC53DD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C53DD" w14:paraId="4E145C1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05CF71" w14:textId="77777777" w:rsidR="00053927" w:rsidRPr="00AC53D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C53DD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2F3CD36" w14:textId="77777777" w:rsidR="00053927" w:rsidRPr="00AC53D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AC53DD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AC53DD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AC53DD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E1CF501" w14:textId="2958E125" w:rsidR="0071340C" w:rsidRPr="00AC53D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C53D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AC53D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C53DD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AC53D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AC53DD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AC53DD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825F9" w:rsidRPr="00AC53DD">
        <w:rPr>
          <w:rFonts w:ascii="Arial Narrow" w:hAnsi="Arial Narrow" w:cs="Arial"/>
          <w:sz w:val="24"/>
          <w:szCs w:val="24"/>
        </w:rPr>
        <w:t xml:space="preserve">(t.j. Dz. U. z 2024 r. poz. 1320 z </w:t>
      </w:r>
      <w:r w:rsidR="00AC53DD">
        <w:rPr>
          <w:rFonts w:ascii="Arial Narrow" w:hAnsi="Arial Narrow" w:cs="Arial"/>
          <w:sz w:val="24"/>
          <w:szCs w:val="24"/>
        </w:rPr>
        <w:t>późn</w:t>
      </w:r>
      <w:r w:rsidR="001825F9" w:rsidRPr="00AC53DD">
        <w:rPr>
          <w:rFonts w:ascii="Arial Narrow" w:hAnsi="Arial Narrow" w:cs="Arial"/>
          <w:sz w:val="24"/>
          <w:szCs w:val="24"/>
        </w:rPr>
        <w:t>. zm.)</w:t>
      </w:r>
      <w:r w:rsidR="00E27ABB" w:rsidRPr="00AC53D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C53D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AC53D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AC53D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AC53D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AC53DD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C53DD" w14:paraId="1E55A43E" w14:textId="77777777" w:rsidTr="00467CA2">
        <w:tc>
          <w:tcPr>
            <w:tcW w:w="2269" w:type="dxa"/>
          </w:tcPr>
          <w:p w14:paraId="37F018BB" w14:textId="77777777" w:rsidR="00D520D3" w:rsidRPr="00AC53D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53D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0F19108" w14:textId="0914687E" w:rsidR="00D520D3" w:rsidRPr="00AC53DD" w:rsidRDefault="001825F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C53D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radiofarmaceutyków i zestawów do sporządzania radiofarmaceutyków na okres 24-miesięcy</w:t>
            </w:r>
            <w:r w:rsidR="00D520D3" w:rsidRPr="00AC53D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825F9" w:rsidRPr="00AC53DD" w14:paraId="61C227B2" w14:textId="77777777" w:rsidTr="00E56204">
        <w:tc>
          <w:tcPr>
            <w:tcW w:w="2269" w:type="dxa"/>
          </w:tcPr>
          <w:p w14:paraId="543DBEF7" w14:textId="77777777" w:rsidR="001825F9" w:rsidRPr="00AC53DD" w:rsidRDefault="001825F9" w:rsidP="00E5620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53D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FD3F746" w14:textId="575E1903" w:rsidR="001825F9" w:rsidRPr="00AC53DD" w:rsidRDefault="001825F9" w:rsidP="00E5620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C53D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86/2026</w:t>
            </w:r>
          </w:p>
        </w:tc>
      </w:tr>
    </w:tbl>
    <w:p w14:paraId="731B59BA" w14:textId="7079CDC0" w:rsidR="00DC652A" w:rsidRPr="00AC53DD" w:rsidRDefault="001825F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C53D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AC53DD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7B4E2CAD" w14:textId="77777777" w:rsidR="00DC652A" w:rsidRPr="00AC53D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C53D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114EFA6" w14:textId="77777777" w:rsidR="0071340C" w:rsidRPr="00AC53D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AC53DD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AC53DD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AC53DD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1B3A5E17" w14:textId="77777777" w:rsidR="0071340C" w:rsidRPr="00AC53D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9386755" w14:textId="77777777" w:rsidR="0071340C" w:rsidRPr="00AC53D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C53DD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73E0F816" w14:textId="77777777" w:rsidR="0071340C" w:rsidRPr="00AC53D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C53D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89A6223" w14:textId="77777777" w:rsidR="0071340C" w:rsidRPr="00AC53D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AC53DD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AC53DD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AC53DD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75B3976D" w14:textId="77777777" w:rsidR="0071340C" w:rsidRPr="00AC53D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05C53214" w14:textId="77777777" w:rsidR="0071340C" w:rsidRPr="00AC53D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791ED7F1" w14:textId="77777777" w:rsidR="00DC652A" w:rsidRPr="00AC53D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C53D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AC53D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AC53D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2F4F3EF9" w14:textId="77777777" w:rsidR="00DC652A" w:rsidRPr="00AC53D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C53DD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AC53DD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AC53DD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AC53DD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AC53DD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AC53D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AC53DD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0E2FAB34" w14:textId="77777777" w:rsidR="0093388F" w:rsidRPr="00AC53D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AC53D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5C7AE13" w14:textId="77777777" w:rsidR="0093388F" w:rsidRPr="00AC53D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C53DD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86DF3FA" w14:textId="77777777" w:rsidR="0093388F" w:rsidRPr="00AC53D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AC53D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D35BF4C" w14:textId="77777777" w:rsidR="00CB29AC" w:rsidRPr="00AC53D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C53DD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1F89BA6" w14:textId="77777777" w:rsidR="00CB29AC" w:rsidRPr="00AC53D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C53DD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697835B9" w14:textId="77777777" w:rsidR="00830970" w:rsidRPr="00AC53D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C53D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AC53D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AC53D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AC53DD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43B1F550" w14:textId="77777777" w:rsidR="00E27ABB" w:rsidRPr="00AC53D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C53D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AC53DD" w14:paraId="6926303F" w14:textId="77777777" w:rsidTr="00467CA2">
        <w:tc>
          <w:tcPr>
            <w:tcW w:w="2660" w:type="dxa"/>
          </w:tcPr>
          <w:p w14:paraId="1D1CE89D" w14:textId="77777777" w:rsidR="00D520D3" w:rsidRPr="00AC53D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9148DBF" w14:textId="77777777" w:rsidR="00D520D3" w:rsidRPr="00AC53D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C53D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48ED9DD" w14:textId="77777777" w:rsidR="00D520D3" w:rsidRPr="00AC53D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C53D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748C855" w14:textId="77777777" w:rsidR="00D520D3" w:rsidRPr="00AC53D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E3A1E92" w14:textId="77777777" w:rsidR="00D520D3" w:rsidRPr="00AC53D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C53D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6B3C1FE" w14:textId="51DDB7D9" w:rsidR="00D520D3" w:rsidRPr="00AC53DD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C53D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825F9" w:rsidRPr="00AC53D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AC53D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AC53D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AC53D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915CE34" w14:textId="77777777" w:rsidR="00E27ABB" w:rsidRPr="00AC53D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AC53D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D5E3C" w14:textId="77777777" w:rsidR="00DB547B" w:rsidRDefault="00DB547B" w:rsidP="00025386">
      <w:pPr>
        <w:spacing w:after="0" w:line="240" w:lineRule="auto"/>
      </w:pPr>
      <w:r>
        <w:separator/>
      </w:r>
    </w:p>
  </w:endnote>
  <w:endnote w:type="continuationSeparator" w:id="0">
    <w:p w14:paraId="267D42CA" w14:textId="77777777" w:rsidR="00DB547B" w:rsidRDefault="00DB547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D690C" w14:textId="77777777" w:rsidR="001825F9" w:rsidRDefault="001825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B53F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403C6E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FC137F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28D0DF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CA4C3" w14:textId="77777777" w:rsidR="001825F9" w:rsidRDefault="001825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5AC13" w14:textId="77777777" w:rsidR="00DB547B" w:rsidRDefault="00DB547B" w:rsidP="00025386">
      <w:pPr>
        <w:spacing w:after="0" w:line="240" w:lineRule="auto"/>
      </w:pPr>
      <w:r>
        <w:separator/>
      </w:r>
    </w:p>
  </w:footnote>
  <w:footnote w:type="continuationSeparator" w:id="0">
    <w:p w14:paraId="0B877B02" w14:textId="77777777" w:rsidR="00DB547B" w:rsidRDefault="00DB547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D84DB" w14:textId="77777777" w:rsidR="001825F9" w:rsidRDefault="001825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49246" w14:textId="77777777" w:rsidR="001825F9" w:rsidRDefault="001825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EBAF3" w14:textId="77777777" w:rsidR="001825F9" w:rsidRDefault="001825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0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0121"/>
    <w:rsid w:val="00025386"/>
    <w:rsid w:val="000423B9"/>
    <w:rsid w:val="00053927"/>
    <w:rsid w:val="00066C44"/>
    <w:rsid w:val="00071D4C"/>
    <w:rsid w:val="00084786"/>
    <w:rsid w:val="0016158F"/>
    <w:rsid w:val="001825F9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00121"/>
    <w:rsid w:val="00824D73"/>
    <w:rsid w:val="00830970"/>
    <w:rsid w:val="008833CF"/>
    <w:rsid w:val="008B797E"/>
    <w:rsid w:val="008F2498"/>
    <w:rsid w:val="0093388F"/>
    <w:rsid w:val="00A56A6F"/>
    <w:rsid w:val="00A87380"/>
    <w:rsid w:val="00AC53DD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B547B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2454AA"/>
  <w15:chartTrackingRefBased/>
  <w15:docId w15:val="{3FB8B646-31B3-4912-896F-93935AB2E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2026-07-14T16:41:00Z</dcterms:created>
  <dcterms:modified xsi:type="dcterms:W3CDTF">2026-07-14T16:41:00Z</dcterms:modified>
</cp:coreProperties>
</file>