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8D4A1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A14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8D4A14">
        <w:rPr>
          <w:rFonts w:ascii="Arial" w:hAnsi="Arial" w:cs="Arial"/>
        </w:rPr>
        <w:t>2026-07-14</w:t>
      </w:r>
    </w:p>
    <w:p w:rsidR="00B36EDA" w:rsidRPr="00353FDC" w:rsidRDefault="008D4A1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D4A14">
        <w:rPr>
          <w:rFonts w:ascii="Arial" w:hAnsi="Arial" w:cs="Arial"/>
          <w:b/>
          <w:bCs/>
        </w:rPr>
        <w:t>A</w:t>
      </w:r>
      <w:r w:rsidR="007959E1">
        <w:rPr>
          <w:rFonts w:ascii="Arial" w:hAnsi="Arial" w:cs="Arial"/>
          <w:b/>
          <w:bCs/>
        </w:rPr>
        <w:t>K</w:t>
      </w:r>
      <w:r w:rsidRPr="008D4A14">
        <w:rPr>
          <w:rFonts w:ascii="Arial" w:hAnsi="Arial" w:cs="Arial"/>
          <w:b/>
          <w:bCs/>
        </w:rPr>
        <w:t>F</w:t>
      </w:r>
      <w:r w:rsidR="007959E1">
        <w:rPr>
          <w:rFonts w:ascii="Arial" w:hAnsi="Arial" w:cs="Arial"/>
          <w:b/>
          <w:bCs/>
        </w:rPr>
        <w:t xml:space="preserve"> w  Krakowie</w:t>
      </w:r>
    </w:p>
    <w:p w:rsidR="00B36EDA" w:rsidRPr="00353FDC" w:rsidRDefault="008D4A14" w:rsidP="00B36EDA">
      <w:pPr>
        <w:spacing w:line="360" w:lineRule="auto"/>
        <w:ind w:right="3969"/>
        <w:rPr>
          <w:rFonts w:ascii="Arial" w:hAnsi="Arial" w:cs="Arial"/>
        </w:rPr>
      </w:pPr>
      <w:r w:rsidRPr="008D4A14">
        <w:rPr>
          <w:rFonts w:ascii="Arial" w:hAnsi="Arial" w:cs="Arial"/>
        </w:rPr>
        <w:t>al. Jana Pawła II</w:t>
      </w:r>
      <w:r w:rsidR="00B36EDA" w:rsidRPr="00353FDC">
        <w:rPr>
          <w:rFonts w:ascii="Arial" w:hAnsi="Arial" w:cs="Arial"/>
        </w:rPr>
        <w:t xml:space="preserve"> </w:t>
      </w:r>
      <w:r w:rsidRPr="008D4A14">
        <w:rPr>
          <w:rFonts w:ascii="Arial" w:hAnsi="Arial" w:cs="Arial"/>
        </w:rPr>
        <w:t>78</w:t>
      </w:r>
    </w:p>
    <w:p w:rsidR="00B36EDA" w:rsidRPr="00353FDC" w:rsidRDefault="008D4A14" w:rsidP="00B36EDA">
      <w:pPr>
        <w:ind w:right="3969"/>
        <w:rPr>
          <w:rFonts w:ascii="Arial" w:hAnsi="Arial" w:cs="Arial"/>
        </w:rPr>
      </w:pPr>
      <w:r w:rsidRPr="008D4A14">
        <w:rPr>
          <w:rFonts w:ascii="Arial" w:hAnsi="Arial" w:cs="Arial"/>
        </w:rPr>
        <w:t>31-571</w:t>
      </w:r>
      <w:r w:rsidR="00B36EDA" w:rsidRPr="00353FDC">
        <w:rPr>
          <w:rFonts w:ascii="Arial" w:hAnsi="Arial" w:cs="Arial"/>
        </w:rPr>
        <w:t xml:space="preserve"> </w:t>
      </w:r>
      <w:r w:rsidRPr="008D4A14">
        <w:rPr>
          <w:rFonts w:ascii="Arial" w:hAnsi="Arial" w:cs="Arial"/>
        </w:rPr>
        <w:t>Kraków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8D4A1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Zakup wraz dostawą sprzętu komputerowego dla potrzeb jednostek AKF w Krakowie</w:t>
            </w:r>
          </w:p>
        </w:tc>
      </w:tr>
      <w:tr w:rsidR="008D4A14" w:rsidRPr="00353FDC" w:rsidTr="00E452A4">
        <w:tc>
          <w:tcPr>
            <w:tcW w:w="2269" w:type="dxa"/>
            <w:shd w:val="clear" w:color="auto" w:fill="auto"/>
          </w:tcPr>
          <w:p w:rsidR="008D4A14" w:rsidRPr="00353FDC" w:rsidRDefault="008D4A14" w:rsidP="00E452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D4A14" w:rsidRPr="00353FDC" w:rsidRDefault="008D4A14" w:rsidP="00E452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K-2.381/16/2026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D4A14" w:rsidRPr="008D4A14">
        <w:rPr>
          <w:rFonts w:ascii="Arial" w:hAnsi="Arial" w:cs="Arial"/>
          <w:b/>
        </w:rPr>
        <w:t>A</w:t>
      </w:r>
      <w:r w:rsidR="007959E1">
        <w:rPr>
          <w:rFonts w:ascii="Arial" w:hAnsi="Arial" w:cs="Arial"/>
          <w:b/>
        </w:rPr>
        <w:t>KF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D4A14" w:rsidRPr="008D4A14">
        <w:rPr>
          <w:rFonts w:ascii="Arial" w:hAnsi="Arial" w:cs="Arial"/>
        </w:rPr>
        <w:t>(</w:t>
      </w:r>
      <w:proofErr w:type="spellStart"/>
      <w:r w:rsidR="008D4A14" w:rsidRPr="008D4A14">
        <w:rPr>
          <w:rFonts w:ascii="Arial" w:hAnsi="Arial" w:cs="Arial"/>
        </w:rPr>
        <w:t>t.j</w:t>
      </w:r>
      <w:proofErr w:type="spellEnd"/>
      <w:r w:rsidR="008D4A14" w:rsidRPr="008D4A14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D4A14" w:rsidTr="00E452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F245C5" w:rsidRDefault="008D4A14" w:rsidP="00E452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D4A1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D4A14">
              <w:rPr>
                <w:rFonts w:ascii="Arial" w:hAnsi="Arial" w:cs="Arial"/>
              </w:rPr>
              <w:t>Zakup wraz dostawą komputera przenośnego</w:t>
            </w:r>
          </w:p>
          <w:p w:rsidR="008D4A14" w:rsidRPr="00F245C5" w:rsidRDefault="008D4A14" w:rsidP="00E452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D4A14">
              <w:rPr>
                <w:rFonts w:ascii="Arial" w:hAnsi="Arial" w:cs="Arial"/>
                <w:b/>
              </w:rPr>
              <w:t>Infotech</w:t>
            </w:r>
            <w:proofErr w:type="spellEnd"/>
            <w:r w:rsidRPr="008D4A14">
              <w:rPr>
                <w:rFonts w:ascii="Arial" w:hAnsi="Arial" w:cs="Arial"/>
                <w:b/>
              </w:rPr>
              <w:t xml:space="preserve"> Krzysztof Zieliński Paweł Zieliński spółka jawna</w:t>
            </w:r>
          </w:p>
          <w:p w:rsidR="008D4A14" w:rsidRPr="00F245C5" w:rsidRDefault="008D4A14" w:rsidP="00E452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/1</w:t>
            </w:r>
          </w:p>
          <w:p w:rsidR="008D4A14" w:rsidRPr="00F245C5" w:rsidRDefault="008D4A14" w:rsidP="00E452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82-300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Elbląg</w:t>
            </w:r>
          </w:p>
          <w:p w:rsidR="008D4A14" w:rsidRPr="00F245C5" w:rsidRDefault="008D4A14" w:rsidP="00E452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D4A14">
              <w:rPr>
                <w:rFonts w:ascii="Arial" w:hAnsi="Arial" w:cs="Arial"/>
                <w:b/>
              </w:rPr>
              <w:t>4 169.70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D4A14" w:rsidRPr="00F245C5" w:rsidRDefault="008D4A14" w:rsidP="00E452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D4A14" w:rsidRPr="008D4A14" w:rsidRDefault="007D1FB1" w:rsidP="00E452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D1FB1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8D4A14" w:rsidTr="00E452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F245C5" w:rsidRDefault="008D4A14" w:rsidP="00E452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D4A1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D4A14">
              <w:rPr>
                <w:rFonts w:ascii="Arial" w:hAnsi="Arial" w:cs="Arial"/>
              </w:rPr>
              <w:t>Zakup wraz z dostawą urządzenia wielofunkcyjnego mono format A4</w:t>
            </w:r>
          </w:p>
          <w:p w:rsidR="008D4A14" w:rsidRPr="00F245C5" w:rsidRDefault="008D4A14" w:rsidP="00E452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D4A14">
              <w:rPr>
                <w:rFonts w:ascii="Arial" w:hAnsi="Arial" w:cs="Arial"/>
                <w:b/>
              </w:rPr>
              <w:t>Merkator Sp. z o.o.</w:t>
            </w:r>
          </w:p>
          <w:p w:rsidR="008D4A14" w:rsidRPr="00F245C5" w:rsidRDefault="008D4A14" w:rsidP="00E452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św. Jacka Odrowąża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D4A14" w:rsidRPr="00F245C5" w:rsidRDefault="008D4A14" w:rsidP="00E452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03-310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Warszawa</w:t>
            </w:r>
          </w:p>
          <w:p w:rsidR="008D4A14" w:rsidRPr="00F245C5" w:rsidRDefault="008D4A14" w:rsidP="00E452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D4A14">
              <w:rPr>
                <w:rFonts w:ascii="Arial" w:hAnsi="Arial" w:cs="Arial"/>
                <w:b/>
              </w:rPr>
              <w:t>2 779.80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D4A14" w:rsidRPr="00F245C5" w:rsidRDefault="008D4A14" w:rsidP="00E452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D4A14" w:rsidRPr="008D4A14" w:rsidRDefault="007D1FB1" w:rsidP="00E452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D1FB1">
              <w:rPr>
                <w:rFonts w:ascii="Arial" w:hAnsi="Arial" w:cs="Arial"/>
              </w:rPr>
              <w:t>Oferta poprawna pod względem formalnym i merytorycznym</w:t>
            </w:r>
          </w:p>
        </w:tc>
      </w:tr>
      <w:tr w:rsidR="008D4A14" w:rsidTr="00E452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F245C5" w:rsidRDefault="008D4A14" w:rsidP="00E452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C6247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D4A14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D4A14">
              <w:rPr>
                <w:rFonts w:ascii="Arial" w:hAnsi="Arial" w:cs="Arial"/>
              </w:rPr>
              <w:t xml:space="preserve">Zakup wraz z dostawą urządzenia </w:t>
            </w:r>
            <w:r w:rsidR="007D1FB1" w:rsidRPr="008D4A14">
              <w:rPr>
                <w:rFonts w:ascii="Arial" w:hAnsi="Arial" w:cs="Arial"/>
              </w:rPr>
              <w:t>wielofunkcyjnego</w:t>
            </w:r>
            <w:r w:rsidRPr="008D4A14">
              <w:rPr>
                <w:rFonts w:ascii="Arial" w:hAnsi="Arial" w:cs="Arial"/>
              </w:rPr>
              <w:t xml:space="preserve"> kolorowego format A4</w:t>
            </w:r>
          </w:p>
          <w:p w:rsidR="008D4A14" w:rsidRPr="00F245C5" w:rsidRDefault="008D4A14" w:rsidP="00E452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D4A14">
              <w:rPr>
                <w:rFonts w:ascii="Arial" w:hAnsi="Arial" w:cs="Arial"/>
                <w:b/>
              </w:rPr>
              <w:t>Merkator Sp. z o.o.</w:t>
            </w:r>
          </w:p>
          <w:p w:rsidR="008D4A14" w:rsidRPr="00F245C5" w:rsidRDefault="008D4A14" w:rsidP="00E452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św. Jacka Odrowąża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D4A14" w:rsidRPr="00F245C5" w:rsidRDefault="008D4A14" w:rsidP="00E452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D4A14">
              <w:rPr>
                <w:rFonts w:ascii="Arial" w:hAnsi="Arial" w:cs="Arial"/>
                <w:bCs/>
              </w:rPr>
              <w:t>03-310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4A14">
              <w:rPr>
                <w:rFonts w:ascii="Arial" w:hAnsi="Arial" w:cs="Arial"/>
                <w:bCs/>
              </w:rPr>
              <w:t>Warszawa</w:t>
            </w:r>
          </w:p>
          <w:p w:rsidR="008D4A14" w:rsidRPr="00F245C5" w:rsidRDefault="008D4A14" w:rsidP="00E452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D4A14">
              <w:rPr>
                <w:rFonts w:ascii="Arial" w:hAnsi="Arial" w:cs="Arial"/>
                <w:b/>
              </w:rPr>
              <w:t>3 690.00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D4A14" w:rsidRPr="00F245C5" w:rsidRDefault="008D4A14" w:rsidP="00E452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D4A14" w:rsidRPr="008D4A14" w:rsidRDefault="007D1FB1" w:rsidP="00E452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D1FB1">
              <w:rPr>
                <w:rFonts w:ascii="Arial" w:hAnsi="Arial" w:cs="Arial"/>
              </w:rPr>
              <w:t>Oferta poprawna pod względem formalnym i merytorycznym</w:t>
            </w:r>
          </w:p>
        </w:tc>
      </w:tr>
    </w:tbl>
    <w:p w:rsidR="00B36EDA" w:rsidRDefault="008D4A14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 </w:t>
      </w:r>
      <w:r w:rsidR="00B36EDA"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 w:rsidR="00B36EDA">
        <w:rPr>
          <w:rFonts w:ascii="Arial" w:hAnsi="Arial" w:cs="Arial"/>
          <w:b/>
          <w:bCs/>
          <w:color w:val="000000"/>
        </w:rPr>
        <w:t xml:space="preserve"> </w:t>
      </w:r>
      <w:r w:rsidR="00B36EDA" w:rsidRPr="00C6247D">
        <w:rPr>
          <w:rFonts w:ascii="Arial" w:hAnsi="Arial" w:cs="Arial"/>
          <w:b/>
          <w:bCs/>
          <w:color w:val="000000"/>
        </w:rPr>
        <w:t>punktacją</w:t>
      </w:r>
      <w:r w:rsidR="00B36ED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>Zakup wraz dostawą komputera przenośnego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>Zakup wraz z dostawą urządzenia wielofunkcyjnego mono format A4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- 48.78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- 26.67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75,45</w:t>
            </w:r>
          </w:p>
        </w:tc>
      </w:tr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>Zakup wraz z dostawą urządzenia wielofunkcyjnego mono format A4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Merkator Sp. z o.o.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św. Jacka Odrowąża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- 26.67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86,67</w:t>
            </w:r>
          </w:p>
        </w:tc>
      </w:tr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>Zakup wraz z dostawą urządzenia wielofunkcyjnego mono format A4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PC-NET Dobrosław Chęciński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Władysława Bartoszewskiego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22-24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78-400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Szczecinek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- 37.73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77,73</w:t>
            </w:r>
          </w:p>
        </w:tc>
      </w:tr>
    </w:tbl>
    <w:p w:rsidR="008D4A14" w:rsidRPr="00B36EDA" w:rsidRDefault="008D4A14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lastRenderedPageBreak/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 xml:space="preserve">Zakup wraz z dostawą urządzenia </w:t>
            </w:r>
            <w:r w:rsidR="007D1FB1" w:rsidRPr="008D4A14">
              <w:rPr>
                <w:rFonts w:ascii="Arial" w:hAnsi="Arial" w:cs="Arial"/>
                <w:sz w:val="22"/>
                <w:szCs w:val="22"/>
              </w:rPr>
              <w:t>wielofunkcyjnego</w:t>
            </w:r>
            <w:r w:rsidRPr="008D4A14">
              <w:rPr>
                <w:rFonts w:ascii="Arial" w:hAnsi="Arial" w:cs="Arial"/>
                <w:sz w:val="22"/>
                <w:szCs w:val="22"/>
              </w:rPr>
              <w:t xml:space="preserve"> kolorowego format A4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Infotech</w:t>
            </w:r>
            <w:proofErr w:type="spellEnd"/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Zieliński Paweł Zieliński spółka jawna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9/1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82-300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- 51.72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- 26.67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78,39</w:t>
            </w:r>
          </w:p>
        </w:tc>
      </w:tr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 xml:space="preserve">Zakup wraz z dostawą urządzenia </w:t>
            </w:r>
            <w:r w:rsidR="007D1FB1" w:rsidRPr="008D4A14">
              <w:rPr>
                <w:rFonts w:ascii="Arial" w:hAnsi="Arial" w:cs="Arial"/>
                <w:sz w:val="22"/>
                <w:szCs w:val="22"/>
              </w:rPr>
              <w:t>wielofunkcyjnego</w:t>
            </w:r>
            <w:r w:rsidRPr="008D4A14">
              <w:rPr>
                <w:rFonts w:ascii="Arial" w:hAnsi="Arial" w:cs="Arial"/>
                <w:sz w:val="22"/>
                <w:szCs w:val="22"/>
              </w:rPr>
              <w:t xml:space="preserve"> kolorowego format A4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Merkator Sp. z o.o.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św. Jacka Odrowąża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D4A14" w:rsidTr="007D1F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4A14">
              <w:rPr>
                <w:rFonts w:ascii="Arial" w:hAnsi="Arial" w:cs="Arial"/>
                <w:sz w:val="22"/>
                <w:szCs w:val="22"/>
              </w:rPr>
              <w:t xml:space="preserve">Zakup wraz z dostawą urządzenia </w:t>
            </w:r>
            <w:r w:rsidR="007D1FB1" w:rsidRPr="008D4A14">
              <w:rPr>
                <w:rFonts w:ascii="Arial" w:hAnsi="Arial" w:cs="Arial"/>
                <w:sz w:val="22"/>
                <w:szCs w:val="22"/>
              </w:rPr>
              <w:t>wielofunkcyjnego</w:t>
            </w:r>
            <w:r w:rsidRPr="008D4A14">
              <w:rPr>
                <w:rFonts w:ascii="Arial" w:hAnsi="Arial" w:cs="Arial"/>
                <w:sz w:val="22"/>
                <w:szCs w:val="22"/>
              </w:rPr>
              <w:t xml:space="preserve"> kolorowego format A4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4A14">
              <w:rPr>
                <w:rFonts w:ascii="Arial" w:hAnsi="Arial" w:cs="Arial"/>
                <w:b/>
                <w:bCs/>
                <w:sz w:val="22"/>
                <w:szCs w:val="22"/>
              </w:rPr>
              <w:t>PC-NET Dobrosław Chęciński</w:t>
            </w:r>
          </w:p>
          <w:p w:rsidR="008D4A14" w:rsidRPr="007D7932" w:rsidRDefault="008D4A14" w:rsidP="00E452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Władysława Bartoszewskiego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22-24</w:t>
            </w:r>
          </w:p>
          <w:p w:rsidR="008D4A14" w:rsidRPr="007D7932" w:rsidRDefault="008D4A14" w:rsidP="00E452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78-400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4A14">
              <w:rPr>
                <w:rFonts w:ascii="Arial" w:hAnsi="Arial" w:cs="Arial"/>
                <w:sz w:val="22"/>
                <w:szCs w:val="22"/>
              </w:rPr>
              <w:t>Szczecinek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14" w:rsidRPr="008D4A14" w:rsidRDefault="008D4A14" w:rsidP="00E452A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8D4A14" w:rsidRPr="007D7932" w:rsidRDefault="008D4A14" w:rsidP="00E452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14" w:rsidRPr="007D7932" w:rsidRDefault="008D4A14" w:rsidP="00E452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4A1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B464D3" w:rsidRPr="00B36EDA" w:rsidRDefault="008D4A14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 xml:space="preserve"> </w:t>
      </w:r>
      <w:r w:rsidR="00B464D3" w:rsidRPr="00B36EDA">
        <w:rPr>
          <w:rFonts w:ascii="Arial" w:hAnsi="Arial" w:cs="Arial"/>
          <w:i/>
        </w:rPr>
        <w:t>Zamawiający</w:t>
      </w:r>
    </w:p>
    <w:p w:rsidR="008642B3" w:rsidRDefault="008D4A14" w:rsidP="00B36EDA">
      <w:pPr>
        <w:ind w:right="-425"/>
        <w:jc w:val="right"/>
        <w:rPr>
          <w:rFonts w:ascii="Arial" w:hAnsi="Arial" w:cs="Arial"/>
        </w:rPr>
      </w:pPr>
      <w:r w:rsidRPr="008D4A14">
        <w:rPr>
          <w:rFonts w:ascii="Arial" w:hAnsi="Arial" w:cs="Arial"/>
        </w:rPr>
        <w:t xml:space="preserve">  </w:t>
      </w:r>
      <w:bookmarkEnd w:id="0"/>
      <w:r w:rsidR="007959E1">
        <w:rPr>
          <w:rFonts w:ascii="Arial" w:hAnsi="Arial" w:cs="Arial"/>
        </w:rPr>
        <w:t xml:space="preserve">Kanclerz AKF w Krakowie </w:t>
      </w:r>
    </w:p>
    <w:p w:rsidR="007959E1" w:rsidRPr="00B36EDA" w:rsidRDefault="007959E1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m</w:t>
      </w:r>
      <w:bookmarkStart w:id="1" w:name="_GoBack"/>
      <w:bookmarkEnd w:id="1"/>
      <w:r>
        <w:rPr>
          <w:rFonts w:ascii="Arial" w:hAnsi="Arial" w:cs="Arial"/>
        </w:rPr>
        <w:t>gr Paweł potoczek</w:t>
      </w:r>
    </w:p>
    <w:sectPr w:rsidR="007959E1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8D8" w:rsidRDefault="003208D8">
      <w:r>
        <w:separator/>
      </w:r>
    </w:p>
  </w:endnote>
  <w:endnote w:type="continuationSeparator" w:id="0">
    <w:p w:rsidR="003208D8" w:rsidRDefault="0032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8D8" w:rsidRDefault="003208D8">
      <w:r>
        <w:separator/>
      </w:r>
    </w:p>
  </w:footnote>
  <w:footnote w:type="continuationSeparator" w:id="0">
    <w:p w:rsidR="003208D8" w:rsidRDefault="00320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8D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08D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59E1"/>
    <w:rsid w:val="007D1FB1"/>
    <w:rsid w:val="007E2ACC"/>
    <w:rsid w:val="007E68C5"/>
    <w:rsid w:val="00832144"/>
    <w:rsid w:val="00836DAF"/>
    <w:rsid w:val="008567C7"/>
    <w:rsid w:val="008642B3"/>
    <w:rsid w:val="008A6C10"/>
    <w:rsid w:val="008D4A14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0857B"/>
  <w15:chartTrackingRefBased/>
  <w15:docId w15:val="{1AF301E6-18F7-4C51-856F-4FF8F6CE4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1899-12-31T23:00:00Z</cp:lastPrinted>
  <dcterms:created xsi:type="dcterms:W3CDTF">2026-07-14T11:26:00Z</dcterms:created>
  <dcterms:modified xsi:type="dcterms:W3CDTF">2026-07-14T11:28:00Z</dcterms:modified>
</cp:coreProperties>
</file>