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071BF" w14:textId="1C46C35A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F738A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9F87E2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D0BBEB6" w14:textId="77777777" w:rsidR="00B95C96" w:rsidRPr="0012157F" w:rsidRDefault="003D634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634B">
        <w:rPr>
          <w:rFonts w:ascii="Arial" w:hAnsi="Arial" w:cs="Arial"/>
        </w:rPr>
        <w:t>Inspekcja Weterynaryjna Wojewódzki Inspektorat Weterynarii w Bydgoszczy</w:t>
      </w:r>
    </w:p>
    <w:p w14:paraId="16A01639" w14:textId="77777777" w:rsidR="00B95C96" w:rsidRPr="0012157F" w:rsidRDefault="003D634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634B">
        <w:rPr>
          <w:rFonts w:ascii="Arial" w:hAnsi="Arial" w:cs="Arial"/>
        </w:rPr>
        <w:t>Powstańców Wielkopolskich</w:t>
      </w:r>
      <w:r w:rsidR="00B95C96" w:rsidRPr="0012157F">
        <w:rPr>
          <w:rFonts w:ascii="Arial" w:hAnsi="Arial" w:cs="Arial"/>
        </w:rPr>
        <w:t xml:space="preserve"> </w:t>
      </w:r>
      <w:r w:rsidRPr="003D634B">
        <w:rPr>
          <w:rFonts w:ascii="Arial" w:hAnsi="Arial" w:cs="Arial"/>
        </w:rPr>
        <w:t>10</w:t>
      </w:r>
      <w:r w:rsidR="00B95C96" w:rsidRPr="0012157F">
        <w:rPr>
          <w:rFonts w:ascii="Arial" w:hAnsi="Arial" w:cs="Arial"/>
        </w:rPr>
        <w:t xml:space="preserve"> </w:t>
      </w:r>
    </w:p>
    <w:p w14:paraId="168154D6" w14:textId="77777777" w:rsidR="00B95C96" w:rsidRDefault="003D634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D634B">
        <w:rPr>
          <w:rFonts w:ascii="Arial" w:hAnsi="Arial" w:cs="Arial"/>
        </w:rPr>
        <w:t>85-090</w:t>
      </w:r>
      <w:r w:rsidR="00B95C96" w:rsidRPr="0012157F">
        <w:rPr>
          <w:rFonts w:ascii="Arial" w:hAnsi="Arial" w:cs="Arial"/>
        </w:rPr>
        <w:t xml:space="preserve"> </w:t>
      </w:r>
      <w:r w:rsidRPr="003D634B">
        <w:rPr>
          <w:rFonts w:ascii="Arial" w:hAnsi="Arial" w:cs="Arial"/>
        </w:rPr>
        <w:t>Bydgoszcz</w:t>
      </w:r>
    </w:p>
    <w:p w14:paraId="7AA05E3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9883361" w14:textId="63AEE9B3" w:rsidR="00B95C96" w:rsidRDefault="00B95C96" w:rsidP="00B73321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AF4F240" w14:textId="77777777" w:rsidR="00B73321" w:rsidRPr="00B73321" w:rsidRDefault="00B73321" w:rsidP="00B73321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440F6A7" w14:textId="77777777" w:rsidTr="006C3667">
        <w:tc>
          <w:tcPr>
            <w:tcW w:w="2800" w:type="dxa"/>
          </w:tcPr>
          <w:p w14:paraId="0927E24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20E06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4D15F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4FD8E7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486ED8E4" w14:textId="77777777" w:rsidTr="006C3667">
        <w:tc>
          <w:tcPr>
            <w:tcW w:w="2800" w:type="dxa"/>
          </w:tcPr>
          <w:p w14:paraId="6B432B40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ADF142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144D1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DF5FE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83709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3D634B" w:rsidRPr="0012157F" w14:paraId="75BF4C13" w14:textId="77777777" w:rsidTr="00B73321">
        <w:tc>
          <w:tcPr>
            <w:tcW w:w="9214" w:type="dxa"/>
            <w:shd w:val="clear" w:color="auto" w:fill="D9D9D9"/>
          </w:tcPr>
          <w:p w14:paraId="5083B29D" w14:textId="77777777" w:rsidR="003D634B" w:rsidRPr="0012157F" w:rsidRDefault="003D634B" w:rsidP="00DC12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6815BD" w14:textId="6B17F62C" w:rsidR="003D634B" w:rsidRPr="00094F76" w:rsidRDefault="003D634B" w:rsidP="00DC125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63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63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634B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94386D">
              <w:rPr>
                <w:rFonts w:ascii="Arial" w:hAnsi="Arial" w:cs="Arial"/>
                <w:sz w:val="24"/>
                <w:szCs w:val="24"/>
              </w:rPr>
              <w:t>6</w:t>
            </w:r>
            <w:r w:rsidRPr="003D634B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94386D">
              <w:rPr>
                <w:rFonts w:ascii="Arial" w:hAnsi="Arial" w:cs="Arial"/>
                <w:sz w:val="24"/>
                <w:szCs w:val="24"/>
              </w:rPr>
              <w:t>793</w:t>
            </w:r>
            <w:r w:rsidRPr="003D634B">
              <w:rPr>
                <w:rFonts w:ascii="Arial" w:hAnsi="Arial" w:cs="Arial"/>
                <w:sz w:val="24"/>
                <w:szCs w:val="24"/>
              </w:rPr>
              <w:t xml:space="preserve">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1F16D24C" w14:textId="77777777" w:rsidR="003D634B" w:rsidRPr="0017574D" w:rsidRDefault="003D634B" w:rsidP="00DC125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98E70E5" w14:textId="77777777" w:rsidR="003D634B" w:rsidRDefault="003D634B" w:rsidP="00DC125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88DDF60" w14:textId="77777777" w:rsidR="003D634B" w:rsidRPr="002C3302" w:rsidRDefault="003D634B" w:rsidP="00DC12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AF2EE98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CBC530" w14:textId="77777777" w:rsidTr="006C3667">
        <w:tc>
          <w:tcPr>
            <w:tcW w:w="2269" w:type="dxa"/>
          </w:tcPr>
          <w:p w14:paraId="44B8038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26B2DE0" w14:textId="77777777" w:rsidR="00B95C96" w:rsidRPr="00A2540E" w:rsidRDefault="003D634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63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Testy diagnostyczne IV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634B" w:rsidRPr="00A2540E" w14:paraId="57A81B4F" w14:textId="77777777" w:rsidTr="00DC125F">
        <w:tc>
          <w:tcPr>
            <w:tcW w:w="2269" w:type="dxa"/>
          </w:tcPr>
          <w:p w14:paraId="5858A1F8" w14:textId="77777777" w:rsidR="003D634B" w:rsidRPr="00A2540E" w:rsidRDefault="003D634B" w:rsidP="00DC12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4A97A2" w14:textId="77777777" w:rsidR="003D634B" w:rsidRPr="00A2540E" w:rsidRDefault="003D634B" w:rsidP="00DC12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63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WIWa.272.11.2026</w:t>
            </w:r>
          </w:p>
        </w:tc>
      </w:tr>
    </w:tbl>
    <w:p w14:paraId="672C9065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3AC65B5" w14:textId="77777777" w:rsidR="004115BC" w:rsidRDefault="00B95C96" w:rsidP="00B73321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D634B" w:rsidRPr="003D634B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7C6A39F" w14:textId="77777777" w:rsidR="002A4E3C" w:rsidRDefault="007104AC" w:rsidP="00B73321">
      <w:pPr>
        <w:numPr>
          <w:ilvl w:val="0"/>
          <w:numId w:val="16"/>
        </w:numPr>
        <w:spacing w:after="12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A8006EC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C963E7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AE70D94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D00E95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70585B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9E719F7" w14:textId="77777777" w:rsidR="004115BC" w:rsidRDefault="007104AC" w:rsidP="00B73321">
      <w:pPr>
        <w:numPr>
          <w:ilvl w:val="0"/>
          <w:numId w:val="16"/>
        </w:numPr>
        <w:spacing w:after="0" w:line="276" w:lineRule="auto"/>
        <w:ind w:left="426" w:hanging="426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1DBEED4" w14:textId="77777777" w:rsidR="00743884" w:rsidRDefault="00743884" w:rsidP="00B73321">
      <w:pPr>
        <w:numPr>
          <w:ilvl w:val="0"/>
          <w:numId w:val="15"/>
        </w:numPr>
        <w:spacing w:after="120" w:line="360" w:lineRule="auto"/>
        <w:ind w:left="426" w:hanging="284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08C91CFA" w14:textId="4EB0EEBE" w:rsidR="00C90B4D" w:rsidRPr="008F738A" w:rsidRDefault="00C90B4D" w:rsidP="00B73321">
      <w:pPr>
        <w:numPr>
          <w:ilvl w:val="0"/>
          <w:numId w:val="15"/>
        </w:numPr>
        <w:spacing w:after="0" w:line="360" w:lineRule="auto"/>
        <w:ind w:left="426" w:hanging="283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26695E51" w14:textId="37F4F2E4" w:rsidR="000B3481" w:rsidRDefault="000B3481" w:rsidP="00B73321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33540572" w14:textId="77777777" w:rsidR="000B3481" w:rsidRPr="00743884" w:rsidRDefault="000B3481" w:rsidP="00B73321">
      <w:pPr>
        <w:spacing w:after="0" w:line="276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961ACD9" w14:textId="77777777" w:rsidR="00C62F57" w:rsidRDefault="00992BD8" w:rsidP="00B73321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30D0C7" w14:textId="77777777" w:rsidR="00FA3E7B" w:rsidRDefault="00FA3E7B" w:rsidP="00B73321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2C65B3A" w14:textId="77777777" w:rsidR="00FE4E2B" w:rsidRDefault="00E426EB" w:rsidP="00B73321">
      <w:pPr>
        <w:spacing w:after="600" w:line="360" w:lineRule="auto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5961C54" w14:textId="77777777" w:rsidTr="006C3667">
        <w:tc>
          <w:tcPr>
            <w:tcW w:w="2660" w:type="dxa"/>
          </w:tcPr>
          <w:p w14:paraId="7EA6A08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6845E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4FD059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F896B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BB91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BD2DE3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D634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AC9AB91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8A723" w14:textId="77777777" w:rsidR="00E255A0" w:rsidRDefault="00E255A0" w:rsidP="0038231F">
      <w:pPr>
        <w:spacing w:after="0" w:line="240" w:lineRule="auto"/>
      </w:pPr>
      <w:r>
        <w:separator/>
      </w:r>
    </w:p>
  </w:endnote>
  <w:endnote w:type="continuationSeparator" w:id="0">
    <w:p w14:paraId="62ABACF3" w14:textId="77777777" w:rsidR="00E255A0" w:rsidRDefault="00E255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4AE42" w14:textId="77777777" w:rsidR="003D634B" w:rsidRDefault="003D6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43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D686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A429" w14:textId="77777777" w:rsidR="003D634B" w:rsidRDefault="003D6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85511" w14:textId="77777777" w:rsidR="00E255A0" w:rsidRDefault="00E255A0" w:rsidP="0038231F">
      <w:pPr>
        <w:spacing w:after="0" w:line="240" w:lineRule="auto"/>
      </w:pPr>
      <w:r>
        <w:separator/>
      </w:r>
    </w:p>
  </w:footnote>
  <w:footnote w:type="continuationSeparator" w:id="0">
    <w:p w14:paraId="4954AF58" w14:textId="77777777" w:rsidR="00E255A0" w:rsidRDefault="00E255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BE769" w14:textId="77777777" w:rsidR="003D634B" w:rsidRDefault="003D6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04B14" w14:textId="77777777" w:rsidR="003D634B" w:rsidRDefault="003D63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1CF13" w14:textId="77777777" w:rsidR="003D634B" w:rsidRDefault="003D6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141120">
    <w:abstractNumId w:val="12"/>
  </w:num>
  <w:num w:numId="2" w16cid:durableId="1068383849">
    <w:abstractNumId w:val="0"/>
  </w:num>
  <w:num w:numId="3" w16cid:durableId="2085643198">
    <w:abstractNumId w:val="11"/>
  </w:num>
  <w:num w:numId="4" w16cid:durableId="1213081589">
    <w:abstractNumId w:val="16"/>
  </w:num>
  <w:num w:numId="5" w16cid:durableId="607662424">
    <w:abstractNumId w:val="13"/>
  </w:num>
  <w:num w:numId="6" w16cid:durableId="1005551105">
    <w:abstractNumId w:val="10"/>
  </w:num>
  <w:num w:numId="7" w16cid:durableId="1077674326">
    <w:abstractNumId w:val="1"/>
  </w:num>
  <w:num w:numId="8" w16cid:durableId="1829978510">
    <w:abstractNumId w:val="6"/>
  </w:num>
  <w:num w:numId="9" w16cid:durableId="406149476">
    <w:abstractNumId w:val="4"/>
  </w:num>
  <w:num w:numId="10" w16cid:durableId="734936516">
    <w:abstractNumId w:val="7"/>
  </w:num>
  <w:num w:numId="11" w16cid:durableId="1375039377">
    <w:abstractNumId w:val="5"/>
  </w:num>
  <w:num w:numId="12" w16cid:durableId="1603612891">
    <w:abstractNumId w:val="9"/>
  </w:num>
  <w:num w:numId="13" w16cid:durableId="1805349240">
    <w:abstractNumId w:val="3"/>
  </w:num>
  <w:num w:numId="14" w16cid:durableId="1654946509">
    <w:abstractNumId w:val="2"/>
  </w:num>
  <w:num w:numId="15" w16cid:durableId="1742437335">
    <w:abstractNumId w:val="15"/>
  </w:num>
  <w:num w:numId="16" w16cid:durableId="989792279">
    <w:abstractNumId w:val="8"/>
  </w:num>
  <w:num w:numId="17" w16cid:durableId="20615932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F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634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FB"/>
    <w:rsid w:val="005B11F3"/>
    <w:rsid w:val="005C39CA"/>
    <w:rsid w:val="005E176A"/>
    <w:rsid w:val="005E24AA"/>
    <w:rsid w:val="005E579C"/>
    <w:rsid w:val="00602087"/>
    <w:rsid w:val="00612283"/>
    <w:rsid w:val="00634311"/>
    <w:rsid w:val="006358F5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97B34"/>
    <w:rsid w:val="008C5709"/>
    <w:rsid w:val="008C6DF8"/>
    <w:rsid w:val="008D0487"/>
    <w:rsid w:val="008D05ED"/>
    <w:rsid w:val="008D33C8"/>
    <w:rsid w:val="008F3B4E"/>
    <w:rsid w:val="008F5F77"/>
    <w:rsid w:val="008F738A"/>
    <w:rsid w:val="0091264E"/>
    <w:rsid w:val="009169D4"/>
    <w:rsid w:val="009301A2"/>
    <w:rsid w:val="00943253"/>
    <w:rsid w:val="0094386D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3321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255A0"/>
    <w:rsid w:val="00E309E9"/>
    <w:rsid w:val="00E31C06"/>
    <w:rsid w:val="00E33351"/>
    <w:rsid w:val="00E426EB"/>
    <w:rsid w:val="00E50194"/>
    <w:rsid w:val="00E55A60"/>
    <w:rsid w:val="00E60C28"/>
    <w:rsid w:val="00E625D8"/>
    <w:rsid w:val="00E64482"/>
    <w:rsid w:val="00E65685"/>
    <w:rsid w:val="00E73190"/>
    <w:rsid w:val="00E73CEB"/>
    <w:rsid w:val="00E74141"/>
    <w:rsid w:val="00EB5490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29812"/>
  <w15:docId w15:val="{E6669884-8137-48ED-83B7-F7DD1D3D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6</cp:revision>
  <cp:lastPrinted>2026-07-10T10:36:00Z</cp:lastPrinted>
  <dcterms:created xsi:type="dcterms:W3CDTF">2026-07-09T11:40:00Z</dcterms:created>
  <dcterms:modified xsi:type="dcterms:W3CDTF">2026-07-10T10:36:00Z</dcterms:modified>
</cp:coreProperties>
</file>