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B40B6" w:rsidRPr="00EB40B6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B40B6" w:rsidRPr="00C14101" w:rsidTr="0040664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40B6" w:rsidRPr="00C14101" w:rsidRDefault="00EB40B6" w:rsidP="0040664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B40B6" w:rsidRPr="00C14101" w:rsidRDefault="00EB40B6" w:rsidP="0040664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B40B6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B40B6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B40B6">
              <w:rPr>
                <w:rFonts w:ascii="Arial" w:eastAsia="Times New Roman" w:hAnsi="Arial" w:cs="Arial"/>
                <w:lang w:eastAsia="pl-PL"/>
              </w:rPr>
              <w:t>. Dz. U. z 2024 r. poz. 1320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EB40B6" w:rsidRPr="00C14101" w:rsidRDefault="00EB40B6" w:rsidP="004066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B40B6" w:rsidRPr="00C14101" w:rsidRDefault="00EB40B6" w:rsidP="004066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EB40B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EB40B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40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Remont-modernizacja dróg dojazdowych do gruntów rolnych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B40B6" w:rsidRPr="00D62E6E" w:rsidTr="0040664C">
        <w:tc>
          <w:tcPr>
            <w:tcW w:w="2269" w:type="dxa"/>
          </w:tcPr>
          <w:p w:rsidR="00EB40B6" w:rsidRPr="00D62E6E" w:rsidRDefault="00EB40B6" w:rsidP="004066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EB40B6" w:rsidRPr="00D62E6E" w:rsidRDefault="00EB40B6" w:rsidP="004066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40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FER.271.12.2026</w:t>
            </w:r>
          </w:p>
        </w:tc>
      </w:tr>
    </w:tbl>
    <w:p w:rsidR="00BC121E" w:rsidRDefault="00EB40B6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B40B6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EB40B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40B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F32" w:rsidRDefault="00A23F32">
      <w:r>
        <w:separator/>
      </w:r>
    </w:p>
  </w:endnote>
  <w:endnote w:type="continuationSeparator" w:id="1">
    <w:p w:rsidR="00A23F32" w:rsidRDefault="00A23F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67355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67355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7355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73557">
      <w:rPr>
        <w:rStyle w:val="Numerstrony"/>
        <w:rFonts w:ascii="Arial" w:hAnsi="Arial"/>
        <w:sz w:val="18"/>
        <w:szCs w:val="18"/>
      </w:rPr>
      <w:fldChar w:fldCharType="separate"/>
    </w:r>
    <w:r w:rsidR="00A0457D">
      <w:rPr>
        <w:rStyle w:val="Numerstrony"/>
        <w:rFonts w:ascii="Arial" w:hAnsi="Arial"/>
        <w:noProof/>
        <w:sz w:val="18"/>
        <w:szCs w:val="18"/>
      </w:rPr>
      <w:t>1</w:t>
    </w:r>
    <w:r w:rsidR="0067355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7355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73557">
      <w:rPr>
        <w:rStyle w:val="Numerstrony"/>
        <w:rFonts w:ascii="Arial" w:hAnsi="Arial"/>
        <w:sz w:val="18"/>
        <w:szCs w:val="18"/>
      </w:rPr>
      <w:fldChar w:fldCharType="separate"/>
    </w:r>
    <w:r w:rsidR="00A0457D">
      <w:rPr>
        <w:rStyle w:val="Numerstrony"/>
        <w:rFonts w:ascii="Arial" w:hAnsi="Arial"/>
        <w:noProof/>
        <w:sz w:val="18"/>
        <w:szCs w:val="18"/>
      </w:rPr>
      <w:t>2</w:t>
    </w:r>
    <w:r w:rsidR="0067355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0B6" w:rsidRDefault="00EB40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F32" w:rsidRDefault="00A23F32">
      <w:r>
        <w:separator/>
      </w:r>
    </w:p>
  </w:footnote>
  <w:footnote w:type="continuationSeparator" w:id="1">
    <w:p w:rsidR="00A23F32" w:rsidRDefault="00A23F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0B6" w:rsidRDefault="00EB40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0B6" w:rsidRDefault="00EB40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0B6" w:rsidRDefault="00EB40B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B40B6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3557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0457D"/>
    <w:rsid w:val="00A23F32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484B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DF1617"/>
    <w:rsid w:val="00E0229C"/>
    <w:rsid w:val="00E37A20"/>
    <w:rsid w:val="00E9061B"/>
    <w:rsid w:val="00EB40B6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44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4484B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2026-07-02T07:52:00Z</cp:lastPrinted>
  <dcterms:created xsi:type="dcterms:W3CDTF">2026-07-02T07:53:00Z</dcterms:created>
  <dcterms:modified xsi:type="dcterms:W3CDTF">2026-07-02T07:53:00Z</dcterms:modified>
</cp:coreProperties>
</file>