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92667" w:rsidRPr="0069266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9266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92667">
        <w:rPr>
          <w:rFonts w:ascii="Arial" w:hAnsi="Arial" w:cs="Arial"/>
        </w:rPr>
        <w:t>Gmina Szerzyny</w:t>
      </w:r>
    </w:p>
    <w:p w:rsidR="006676AE" w:rsidRPr="0012157F" w:rsidRDefault="0069266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92667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692667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9266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92667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692667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92667" w:rsidRPr="0012157F" w:rsidTr="0040664C">
        <w:tc>
          <w:tcPr>
            <w:tcW w:w="9104" w:type="dxa"/>
            <w:shd w:val="clear" w:color="auto" w:fill="D9D9D9"/>
          </w:tcPr>
          <w:p w:rsidR="00692667" w:rsidRPr="0012157F" w:rsidRDefault="00692667" w:rsidP="0040664C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92667" w:rsidRPr="0012157F" w:rsidRDefault="00692667" w:rsidP="0040664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9266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9266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92667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904B5" w:rsidRPr="003904B5" w:rsidRDefault="00692667" w:rsidP="003904B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69266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926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Remont-modernizacja dróg dojazdowych do gruntów rolnych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92667" w:rsidRPr="00A2540E" w:rsidTr="0040664C">
        <w:tc>
          <w:tcPr>
            <w:tcW w:w="2269" w:type="dxa"/>
          </w:tcPr>
          <w:p w:rsidR="00692667" w:rsidRPr="00A2540E" w:rsidRDefault="00692667" w:rsidP="0040664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92667" w:rsidRPr="00A2540E" w:rsidRDefault="00692667" w:rsidP="0040664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926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FER.271.12.2026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92667" w:rsidRPr="00692667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692667" w:rsidRDefault="007A2BCB" w:rsidP="0069266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C62F57" w:rsidRDefault="00257E73" w:rsidP="003904B5">
      <w:pPr>
        <w:spacing w:before="120" w:after="24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FA0" w:rsidRDefault="00143FA0" w:rsidP="0038231F">
      <w:pPr>
        <w:spacing w:after="0" w:line="240" w:lineRule="auto"/>
      </w:pPr>
      <w:r>
        <w:separator/>
      </w:r>
    </w:p>
  </w:endnote>
  <w:endnote w:type="continuationSeparator" w:id="1">
    <w:p w:rsidR="00143FA0" w:rsidRDefault="00143F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667" w:rsidRDefault="0069266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904B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904B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667" w:rsidRDefault="006926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FA0" w:rsidRDefault="00143FA0" w:rsidP="0038231F">
      <w:pPr>
        <w:spacing w:after="0" w:line="240" w:lineRule="auto"/>
      </w:pPr>
      <w:r>
        <w:separator/>
      </w:r>
    </w:p>
  </w:footnote>
  <w:footnote w:type="continuationSeparator" w:id="1">
    <w:p w:rsidR="00143FA0" w:rsidRDefault="00143FA0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667" w:rsidRDefault="006926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667" w:rsidRDefault="006926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667" w:rsidRDefault="006926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2667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3FA0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04B5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2667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485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2</cp:revision>
  <cp:lastPrinted>2026-07-02T07:48:00Z</cp:lastPrinted>
  <dcterms:created xsi:type="dcterms:W3CDTF">2026-07-02T07:48:00Z</dcterms:created>
  <dcterms:modified xsi:type="dcterms:W3CDTF">2026-07-02T07:48:00Z</dcterms:modified>
</cp:coreProperties>
</file>