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7D5595" w:rsidRDefault="00D67C44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D5595">
        <w:rPr>
          <w:rFonts w:ascii="Arial Narrow" w:hAnsi="Arial Narrow" w:cs="Arial"/>
          <w:sz w:val="22"/>
          <w:szCs w:val="22"/>
        </w:rPr>
        <w:t>Bydgoszcz</w:t>
      </w:r>
      <w:r w:rsidR="00081D13" w:rsidRPr="007D5595">
        <w:rPr>
          <w:rFonts w:ascii="Arial Narrow" w:hAnsi="Arial Narrow" w:cs="Arial"/>
          <w:sz w:val="22"/>
          <w:szCs w:val="22"/>
        </w:rPr>
        <w:t xml:space="preserve"> dnia: </w:t>
      </w:r>
      <w:r w:rsidRPr="007D5595">
        <w:rPr>
          <w:rFonts w:ascii="Arial Narrow" w:hAnsi="Arial Narrow" w:cs="Arial"/>
          <w:sz w:val="22"/>
          <w:szCs w:val="22"/>
        </w:rPr>
        <w:t>2026-07-02</w:t>
      </w:r>
    </w:p>
    <w:p w:rsidR="00081D13" w:rsidRPr="007D5595" w:rsidRDefault="00D67C44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D5595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081D13" w:rsidRPr="007D5595" w:rsidRDefault="00D67C44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D5595">
        <w:rPr>
          <w:rFonts w:ascii="Arial Narrow" w:hAnsi="Arial Narrow" w:cs="Arial"/>
          <w:sz w:val="22"/>
          <w:szCs w:val="22"/>
        </w:rPr>
        <w:t>Powstańców Warszawy</w:t>
      </w:r>
      <w:r w:rsidR="00081D13" w:rsidRPr="007D5595">
        <w:rPr>
          <w:rFonts w:ascii="Arial Narrow" w:hAnsi="Arial Narrow" w:cs="Arial"/>
          <w:sz w:val="22"/>
          <w:szCs w:val="22"/>
        </w:rPr>
        <w:t xml:space="preserve"> </w:t>
      </w:r>
      <w:r w:rsidRPr="007D5595">
        <w:rPr>
          <w:rFonts w:ascii="Arial Narrow" w:hAnsi="Arial Narrow" w:cs="Arial"/>
          <w:sz w:val="22"/>
          <w:szCs w:val="22"/>
        </w:rPr>
        <w:t>5</w:t>
      </w:r>
    </w:p>
    <w:p w:rsidR="00081D13" w:rsidRPr="007D5595" w:rsidRDefault="00D67C44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7D5595">
        <w:rPr>
          <w:rFonts w:ascii="Arial Narrow" w:hAnsi="Arial Narrow" w:cs="Arial"/>
          <w:sz w:val="22"/>
          <w:szCs w:val="22"/>
        </w:rPr>
        <w:t>85-681</w:t>
      </w:r>
      <w:r w:rsidR="00081D13" w:rsidRPr="007D5595">
        <w:rPr>
          <w:rFonts w:ascii="Arial Narrow" w:hAnsi="Arial Narrow" w:cs="Arial"/>
          <w:sz w:val="22"/>
          <w:szCs w:val="22"/>
        </w:rPr>
        <w:t xml:space="preserve"> </w:t>
      </w:r>
      <w:r w:rsidRPr="007D5595">
        <w:rPr>
          <w:rFonts w:ascii="Arial Narrow" w:hAnsi="Arial Narrow" w:cs="Arial"/>
          <w:sz w:val="22"/>
          <w:szCs w:val="22"/>
        </w:rPr>
        <w:t>Bydgoszcz</w:t>
      </w:r>
    </w:p>
    <w:p w:rsidR="00081D13" w:rsidRPr="007D5595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D559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81D13" w:rsidRPr="007D5595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D559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81D13" w:rsidRPr="007D559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7D5595" w:rsidTr="00C13EA9">
        <w:tc>
          <w:tcPr>
            <w:tcW w:w="10065" w:type="dxa"/>
            <w:shd w:val="clear" w:color="auto" w:fill="F2F2F2"/>
            <w:hideMark/>
          </w:tcPr>
          <w:p w:rsidR="00081D13" w:rsidRPr="007D5595" w:rsidRDefault="007D559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7D559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7D559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7D559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D559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D559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D559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7D5595" w:rsidTr="00081D13">
        <w:tc>
          <w:tcPr>
            <w:tcW w:w="2269" w:type="dxa"/>
            <w:shd w:val="clear" w:color="auto" w:fill="auto"/>
          </w:tcPr>
          <w:p w:rsidR="00081D13" w:rsidRPr="007D559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7D5595" w:rsidRDefault="00D67C4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Dzierżawa dystrybutorów </w:t>
            </w:r>
            <w:proofErr w:type="spellStart"/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bezbutlowych</w:t>
            </w:r>
            <w:proofErr w:type="spellEnd"/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, podłączonych bezpośrednio do sieci wodociągowej</w:t>
            </w:r>
          </w:p>
        </w:tc>
      </w:tr>
      <w:tr w:rsidR="00D67C44" w:rsidRPr="007D5595" w:rsidTr="00682DB0">
        <w:tc>
          <w:tcPr>
            <w:tcW w:w="2269" w:type="dxa"/>
            <w:shd w:val="clear" w:color="auto" w:fill="auto"/>
          </w:tcPr>
          <w:p w:rsidR="00D67C44" w:rsidRPr="007D5595" w:rsidRDefault="00D67C44" w:rsidP="00682D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67C44" w:rsidRPr="007D5595" w:rsidRDefault="00D67C44" w:rsidP="00682D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79/2026</w:t>
            </w:r>
          </w:p>
        </w:tc>
      </w:tr>
    </w:tbl>
    <w:p w:rsidR="00081D13" w:rsidRPr="007D559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7D559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D5595">
        <w:rPr>
          <w:rFonts w:ascii="Arial Narrow" w:hAnsi="Arial Narrow" w:cs="Arial"/>
          <w:sz w:val="22"/>
          <w:szCs w:val="22"/>
        </w:rPr>
        <w:t xml:space="preserve">Zamawiający, </w:t>
      </w:r>
      <w:r w:rsidR="00D67C44" w:rsidRPr="007D5595">
        <w:rPr>
          <w:rFonts w:ascii="Arial Narrow" w:hAnsi="Arial Narrow" w:cs="Arial"/>
          <w:b/>
          <w:sz w:val="22"/>
          <w:szCs w:val="22"/>
        </w:rPr>
        <w:t>10.WSzKzP SPZOZ</w:t>
      </w:r>
      <w:r w:rsidRPr="007D559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D5595">
        <w:rPr>
          <w:rFonts w:ascii="Arial Narrow" w:hAnsi="Arial Narrow" w:cs="Arial"/>
          <w:sz w:val="22"/>
          <w:szCs w:val="22"/>
        </w:rPr>
        <w:t xml:space="preserve">ust. 1 pkt. 1 i </w:t>
      </w:r>
      <w:r w:rsidRPr="007D559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D5595">
        <w:rPr>
          <w:rFonts w:ascii="Arial Narrow" w:hAnsi="Arial Narrow" w:cs="Arial"/>
          <w:sz w:val="22"/>
          <w:szCs w:val="22"/>
        </w:rPr>
        <w:t>2</w:t>
      </w:r>
      <w:r w:rsidRPr="007D5595">
        <w:rPr>
          <w:rFonts w:ascii="Arial Narrow" w:hAnsi="Arial Narrow" w:cs="Arial"/>
          <w:sz w:val="22"/>
          <w:szCs w:val="22"/>
        </w:rPr>
        <w:t xml:space="preserve"> </w:t>
      </w:r>
      <w:r w:rsidR="00081D13" w:rsidRPr="007D559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D67C44" w:rsidRPr="007D5595">
        <w:rPr>
          <w:rFonts w:ascii="Arial Narrow" w:hAnsi="Arial Narrow" w:cs="Arial"/>
          <w:sz w:val="22"/>
          <w:szCs w:val="22"/>
        </w:rPr>
        <w:t>(</w:t>
      </w:r>
      <w:proofErr w:type="spellStart"/>
      <w:r w:rsidR="00D67C44" w:rsidRPr="007D5595">
        <w:rPr>
          <w:rFonts w:ascii="Arial Narrow" w:hAnsi="Arial Narrow" w:cs="Arial"/>
          <w:sz w:val="22"/>
          <w:szCs w:val="22"/>
        </w:rPr>
        <w:t>t.j</w:t>
      </w:r>
      <w:proofErr w:type="spellEnd"/>
      <w:r w:rsidR="00D67C44" w:rsidRPr="007D5595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D67C44" w:rsidRPr="007D5595">
        <w:rPr>
          <w:rFonts w:ascii="Arial Narrow" w:hAnsi="Arial Narrow" w:cs="Arial"/>
          <w:sz w:val="22"/>
          <w:szCs w:val="22"/>
        </w:rPr>
        <w:t>p</w:t>
      </w:r>
      <w:r w:rsidR="007D5595">
        <w:rPr>
          <w:rFonts w:ascii="Arial Narrow" w:hAnsi="Arial Narrow" w:cs="Arial"/>
          <w:sz w:val="22"/>
          <w:szCs w:val="22"/>
        </w:rPr>
        <w:t>óźn</w:t>
      </w:r>
      <w:proofErr w:type="spellEnd"/>
      <w:r w:rsidR="00D67C44" w:rsidRPr="007D5595">
        <w:rPr>
          <w:rFonts w:ascii="Arial Narrow" w:hAnsi="Arial Narrow" w:cs="Arial"/>
          <w:sz w:val="22"/>
          <w:szCs w:val="22"/>
        </w:rPr>
        <w:t>. zm.)</w:t>
      </w:r>
      <w:r w:rsidR="00081D13" w:rsidRPr="007D559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D67C44" w:rsidRPr="007D5595" w:rsidTr="00682D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D5595" w:rsidRDefault="007D5595" w:rsidP="00682DB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67C44" w:rsidRPr="007D5595" w:rsidRDefault="00D67C44" w:rsidP="00682DB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/>
                <w:sz w:val="22"/>
                <w:szCs w:val="22"/>
              </w:rPr>
              <w:t>CULLIGAN POLSKA</w:t>
            </w:r>
          </w:p>
          <w:p w:rsidR="00D67C44" w:rsidRPr="007D5595" w:rsidRDefault="00D67C44" w:rsidP="00682DB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Działkowa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56A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7C44" w:rsidRPr="007D5595" w:rsidRDefault="00D67C44" w:rsidP="00682DB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02-234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D67C44" w:rsidRPr="007D5595" w:rsidRDefault="00D67C44" w:rsidP="00682DB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D5595">
              <w:rPr>
                <w:rFonts w:ascii="Arial Narrow" w:hAnsi="Arial Narrow" w:cs="Arial"/>
                <w:b/>
                <w:sz w:val="22"/>
                <w:szCs w:val="22"/>
              </w:rPr>
              <w:t>77 017.68 zł</w:t>
            </w:r>
            <w:r w:rsidRPr="007D5595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7C44" w:rsidRPr="007D5595" w:rsidRDefault="00D67C44" w:rsidP="00682DB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D67C44" w:rsidRPr="007D5595" w:rsidRDefault="00D67C44" w:rsidP="00682DB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7D5595" w:rsidRDefault="007D5595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7D5595" w:rsidRDefault="007D5595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7D5595" w:rsidRDefault="007D5595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7D5595" w:rsidRDefault="007D5595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7D5595" w:rsidRDefault="007D5595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081D13" w:rsidRPr="007D559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D5595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7D559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8"/>
        <w:gridCol w:w="3648"/>
        <w:gridCol w:w="1716"/>
        <w:gridCol w:w="1929"/>
        <w:gridCol w:w="1715"/>
      </w:tblGrid>
      <w:tr w:rsidR="007D5595" w:rsidRPr="007D5595" w:rsidTr="007D5595">
        <w:trPr>
          <w:trHeight w:val="510"/>
        </w:trPr>
        <w:tc>
          <w:tcPr>
            <w:tcW w:w="625" w:type="pct"/>
            <w:shd w:val="clear" w:color="auto" w:fill="F2F2F2"/>
            <w:vAlign w:val="center"/>
          </w:tcPr>
          <w:p w:rsidR="007D5595" w:rsidRPr="007D5595" w:rsidRDefault="007D559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7D559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771" w:type="pct"/>
            <w:shd w:val="clear" w:color="auto" w:fill="F2F2F2"/>
            <w:vAlign w:val="center"/>
          </w:tcPr>
          <w:p w:rsidR="007D5595" w:rsidRPr="007D5595" w:rsidRDefault="007D559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7D5595" w:rsidRPr="007D5595" w:rsidRDefault="007D559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937" w:type="pct"/>
            <w:shd w:val="clear" w:color="auto" w:fill="F2F2F2"/>
            <w:vAlign w:val="center"/>
          </w:tcPr>
          <w:p w:rsidR="007D5595" w:rsidRPr="007D5595" w:rsidRDefault="007D559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Termin instalacji urządzeń od daty zawarcia umowy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7D5595" w:rsidRPr="007D5595" w:rsidRDefault="007D559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7D5595" w:rsidRPr="007D5595" w:rsidTr="007D5595">
        <w:tc>
          <w:tcPr>
            <w:tcW w:w="625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771" w:type="pct"/>
            <w:vAlign w:val="center"/>
          </w:tcPr>
          <w:p w:rsidR="007D5595" w:rsidRPr="007D5595" w:rsidRDefault="007D5595" w:rsidP="00682DB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/>
                <w:sz w:val="22"/>
                <w:szCs w:val="22"/>
              </w:rPr>
              <w:t>CULLIGAN POLSKA</w:t>
            </w:r>
          </w:p>
          <w:p w:rsidR="007D5595" w:rsidRPr="007D5595" w:rsidRDefault="007D5595" w:rsidP="00682DB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Działkowa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56A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7D5595" w:rsidRPr="007D5595" w:rsidRDefault="007D5595" w:rsidP="00682DB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02-234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833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80,00</w:t>
            </w:r>
          </w:p>
        </w:tc>
        <w:tc>
          <w:tcPr>
            <w:tcW w:w="937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D5595" w:rsidRPr="007D5595" w:rsidTr="007D5595">
        <w:tc>
          <w:tcPr>
            <w:tcW w:w="625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771" w:type="pct"/>
            <w:vAlign w:val="center"/>
          </w:tcPr>
          <w:p w:rsidR="007D5595" w:rsidRPr="007D5595" w:rsidRDefault="007D5595" w:rsidP="00682DB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/>
                <w:sz w:val="22"/>
                <w:szCs w:val="22"/>
              </w:rPr>
              <w:t>Energy-Eco CK Sp. z o.o.</w:t>
            </w:r>
          </w:p>
          <w:p w:rsidR="007D5595" w:rsidRPr="007D5595" w:rsidRDefault="007D5595" w:rsidP="00682DB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Śniadeckich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7D5595" w:rsidRPr="007D5595" w:rsidRDefault="007D5595" w:rsidP="00682DB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33-300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Nowy Sącz</w:t>
            </w:r>
          </w:p>
        </w:tc>
        <w:tc>
          <w:tcPr>
            <w:tcW w:w="833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937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D5595" w:rsidRPr="007D5595" w:rsidTr="007D5595">
        <w:tc>
          <w:tcPr>
            <w:tcW w:w="625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771" w:type="pct"/>
            <w:vAlign w:val="center"/>
          </w:tcPr>
          <w:p w:rsidR="007D5595" w:rsidRPr="007D5595" w:rsidRDefault="007D5595" w:rsidP="00682DB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/>
                <w:sz w:val="22"/>
                <w:szCs w:val="22"/>
              </w:rPr>
              <w:t>FHU WODROM ROMAN NOWAK</w:t>
            </w:r>
          </w:p>
          <w:p w:rsidR="007D5595" w:rsidRPr="007D5595" w:rsidRDefault="007D5595" w:rsidP="00682DB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MARULEWSKA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54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7D5595" w:rsidRPr="007D5595" w:rsidRDefault="007D5595" w:rsidP="00682DB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88-100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D5595">
              <w:rPr>
                <w:rFonts w:ascii="Arial Narrow" w:hAnsi="Arial Narrow" w:cs="Arial"/>
                <w:bCs/>
                <w:sz w:val="22"/>
                <w:szCs w:val="22"/>
              </w:rPr>
              <w:t>INOWROCŁAW</w:t>
            </w:r>
          </w:p>
        </w:tc>
        <w:tc>
          <w:tcPr>
            <w:tcW w:w="833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937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7D5595" w:rsidRPr="007D5595" w:rsidRDefault="007D5595" w:rsidP="00682DB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559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7D559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960D7" w:rsidRPr="007D559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Pr="007D559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D5595">
        <w:rPr>
          <w:rFonts w:ascii="Arial Narrow" w:hAnsi="Arial Narrow" w:cs="Arial"/>
          <w:i/>
          <w:sz w:val="22"/>
          <w:szCs w:val="22"/>
        </w:rPr>
        <w:t>Zamawiający</w:t>
      </w: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</w:p>
    <w:p w:rsidR="007D5595" w:rsidRPr="00B9724A" w:rsidRDefault="007D5595" w:rsidP="007D559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7D5595" w:rsidRPr="00B9724A" w:rsidRDefault="007D5595" w:rsidP="007D559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7D5595" w:rsidRDefault="007D5595" w:rsidP="007D559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02.07.2026 r.</w:t>
      </w:r>
    </w:p>
    <w:p w:rsidR="008642B3" w:rsidRPr="007D5595" w:rsidRDefault="00D67C44" w:rsidP="00005838">
      <w:pPr>
        <w:jc w:val="right"/>
        <w:rPr>
          <w:rFonts w:ascii="Arial Narrow" w:hAnsi="Arial Narrow"/>
          <w:sz w:val="22"/>
          <w:szCs w:val="22"/>
        </w:rPr>
      </w:pPr>
      <w:r w:rsidRPr="007D5595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7D559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7F9" w:rsidRDefault="007C07F9">
      <w:r>
        <w:separator/>
      </w:r>
    </w:p>
  </w:endnote>
  <w:endnote w:type="continuationSeparator" w:id="1">
    <w:p w:rsidR="007C07F9" w:rsidRDefault="007C0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C44" w:rsidRDefault="00D67C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D5595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D559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C44" w:rsidRDefault="00D67C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7F9" w:rsidRDefault="007C07F9">
      <w:r>
        <w:separator/>
      </w:r>
    </w:p>
  </w:footnote>
  <w:footnote w:type="continuationSeparator" w:id="1">
    <w:p w:rsidR="007C07F9" w:rsidRDefault="007C0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C44" w:rsidRDefault="00D67C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C44" w:rsidRDefault="00D67C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C44" w:rsidRDefault="00D67C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C4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07F9"/>
    <w:rsid w:val="007D559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7C44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2026-07-02T09:37:00Z</dcterms:created>
  <dcterms:modified xsi:type="dcterms:W3CDTF">2026-07-02T09:39:00Z</dcterms:modified>
</cp:coreProperties>
</file>