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B156D" w:rsidRPr="00DB156D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B156D" w:rsidRPr="00C14101" w:rsidTr="004508E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B156D" w:rsidRPr="00C14101" w:rsidRDefault="00DB156D" w:rsidP="004508EB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DB156D" w:rsidRPr="00C14101" w:rsidRDefault="00DB156D" w:rsidP="004508EB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B156D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DB156D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DB156D">
              <w:rPr>
                <w:rFonts w:ascii="Arial" w:eastAsia="Times New Roman" w:hAnsi="Arial" w:cs="Arial"/>
                <w:lang w:eastAsia="pl-PL"/>
              </w:rPr>
              <w:t>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DB156D" w:rsidRPr="00C14101" w:rsidRDefault="00DB156D" w:rsidP="00450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B156D" w:rsidRPr="00C14101" w:rsidRDefault="00DB156D" w:rsidP="004508E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DB156D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B156D" w:rsidRPr="00DB156D" w:rsidRDefault="00DB15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15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1) Termomodernizacja budynku użyteczności publicznej w miejscowości Szerzyny</w:t>
            </w:r>
          </w:p>
          <w:p w:rsidR="00D62E6E" w:rsidRPr="00D62E6E" w:rsidRDefault="00DB156D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15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2) Utworzenie w budynku Urzędu Gminy Szerzyny dziennika podawczego oraz składu chronologicznego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B156D" w:rsidRPr="00D62E6E" w:rsidTr="004508EB">
        <w:tc>
          <w:tcPr>
            <w:tcW w:w="2269" w:type="dxa"/>
          </w:tcPr>
          <w:p w:rsidR="00DB156D" w:rsidRPr="00D62E6E" w:rsidRDefault="00DB156D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DB156D" w:rsidRPr="00D62E6E" w:rsidRDefault="00DB156D" w:rsidP="004508E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B156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FER.271.11.2026</w:t>
            </w:r>
          </w:p>
        </w:tc>
      </w:tr>
    </w:tbl>
    <w:p w:rsidR="00BC121E" w:rsidRDefault="00DB156D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B156D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DB156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B156D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24B" w:rsidRDefault="0067224B">
      <w:r>
        <w:separator/>
      </w:r>
    </w:p>
  </w:endnote>
  <w:endnote w:type="continuationSeparator" w:id="1">
    <w:p w:rsidR="0067224B" w:rsidRDefault="006722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2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27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6D" w:rsidRDefault="00DB15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24B" w:rsidRDefault="0067224B">
      <w:r>
        <w:separator/>
      </w:r>
    </w:p>
  </w:footnote>
  <w:footnote w:type="continuationSeparator" w:id="1">
    <w:p w:rsidR="0067224B" w:rsidRDefault="006722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6D" w:rsidRDefault="00DB15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6D" w:rsidRPr="007A727D" w:rsidRDefault="007A727D" w:rsidP="007A727D">
    <w:pPr>
      <w:pStyle w:val="Nagwek"/>
    </w:pPr>
    <w:r w:rsidRPr="009332C2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43.5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156D" w:rsidRDefault="00DB15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156D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7224B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727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B156D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2010-01-07T08:39:00Z</cp:lastPrinted>
  <dcterms:created xsi:type="dcterms:W3CDTF">2026-07-01T09:37:00Z</dcterms:created>
  <dcterms:modified xsi:type="dcterms:W3CDTF">2026-07-01T09:37:00Z</dcterms:modified>
</cp:coreProperties>
</file>