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34E62" w:rsidRPr="00134E6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134E62" w:rsidRPr="00134E62" w:rsidRDefault="00134E6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4E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1) Termomodernizacja budynku użyteczności publicznej w miejscowości Szerzyny</w:t>
            </w:r>
          </w:p>
          <w:p w:rsidR="00A137C9" w:rsidRPr="00A2540E" w:rsidRDefault="00134E6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4E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2) Utworzenie w budynku Urzędu Gminy Szerzyny dziennika podawczego oraz składu chronologicznego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4E62" w:rsidRPr="00A2540E" w:rsidTr="004508EB">
        <w:tc>
          <w:tcPr>
            <w:tcW w:w="2269" w:type="dxa"/>
            <w:shd w:val="clear" w:color="auto" w:fill="auto"/>
          </w:tcPr>
          <w:p w:rsidR="00134E62" w:rsidRPr="00A2540E" w:rsidRDefault="00134E62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4E62" w:rsidRPr="00A2540E" w:rsidRDefault="00134E62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4E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FER.271.11.2026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4E62" w:rsidRPr="00134E6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34E62" w:rsidRPr="00134E62">
        <w:rPr>
          <w:rFonts w:ascii="Arial" w:hAnsi="Arial" w:cs="Arial"/>
          <w:sz w:val="24"/>
          <w:szCs w:val="24"/>
        </w:rPr>
        <w:t>(</w:t>
      </w:r>
      <w:proofErr w:type="spellStart"/>
      <w:r w:rsidR="00134E62" w:rsidRPr="00134E62">
        <w:rPr>
          <w:rFonts w:ascii="Arial" w:hAnsi="Arial" w:cs="Arial"/>
          <w:sz w:val="24"/>
          <w:szCs w:val="24"/>
        </w:rPr>
        <w:t>t.j</w:t>
      </w:r>
      <w:proofErr w:type="spellEnd"/>
      <w:r w:rsidR="00134E62" w:rsidRPr="00134E62">
        <w:rPr>
          <w:rFonts w:ascii="Arial" w:hAnsi="Arial" w:cs="Arial"/>
          <w:sz w:val="24"/>
          <w:szCs w:val="24"/>
        </w:rPr>
        <w:t>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34E6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4E6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28E" w:rsidRDefault="008F028E" w:rsidP="00025386">
      <w:pPr>
        <w:spacing w:after="0" w:line="240" w:lineRule="auto"/>
      </w:pPr>
      <w:r>
        <w:separator/>
      </w:r>
    </w:p>
  </w:endnote>
  <w:endnote w:type="continuationSeparator" w:id="1">
    <w:p w:rsidR="008F028E" w:rsidRDefault="008F02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62" w:rsidRDefault="00134E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8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8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62" w:rsidRDefault="00134E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28E" w:rsidRDefault="008F028E" w:rsidP="00025386">
      <w:pPr>
        <w:spacing w:after="0" w:line="240" w:lineRule="auto"/>
      </w:pPr>
      <w:r>
        <w:separator/>
      </w:r>
    </w:p>
  </w:footnote>
  <w:footnote w:type="continuationSeparator" w:id="1">
    <w:p w:rsidR="008F028E" w:rsidRDefault="008F02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62" w:rsidRDefault="00134E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62" w:rsidRDefault="00800888">
    <w:pPr>
      <w:pStyle w:val="Nagwek"/>
    </w:pPr>
    <w:r w:rsidRPr="009332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62" w:rsidRDefault="00134E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4E62"/>
    <w:rsid w:val="00025386"/>
    <w:rsid w:val="000423B9"/>
    <w:rsid w:val="00053927"/>
    <w:rsid w:val="00084786"/>
    <w:rsid w:val="00134E6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0888"/>
    <w:rsid w:val="00824D73"/>
    <w:rsid w:val="00830970"/>
    <w:rsid w:val="0087706D"/>
    <w:rsid w:val="008833CF"/>
    <w:rsid w:val="008B797E"/>
    <w:rsid w:val="008D442B"/>
    <w:rsid w:val="008F028E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2026-07-01T09:32:00Z</dcterms:created>
  <dcterms:modified xsi:type="dcterms:W3CDTF">2026-07-01T09:32:00Z</dcterms:modified>
</cp:coreProperties>
</file>