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0B238" w14:textId="6ED7EE03" w:rsidR="00D62E6E" w:rsidRPr="00345D11" w:rsidRDefault="00D62E6E" w:rsidP="00345D11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345D11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45D11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345D11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45D11" w14:paraId="48B3ADA4" w14:textId="77777777" w:rsidTr="00D62E6E">
        <w:tc>
          <w:tcPr>
            <w:tcW w:w="2800" w:type="dxa"/>
          </w:tcPr>
          <w:p w14:paraId="1791E749" w14:textId="77777777" w:rsidR="00D62E6E" w:rsidRPr="00345D1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45D11">
              <w:rPr>
                <w:rFonts w:ascii="Arial Narrow" w:hAnsi="Arial Narrow" w:cs="Arial"/>
                <w:b/>
              </w:rPr>
              <w:t>Wykonawca</w:t>
            </w:r>
            <w:r w:rsidRPr="00345D1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362A64C" w14:textId="77777777" w:rsidR="00D62E6E" w:rsidRPr="00345D1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A929618" w14:textId="77777777" w:rsidR="00D62E6E" w:rsidRPr="00345D1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94BA16" w14:textId="77777777" w:rsidR="00D62E6E" w:rsidRPr="00345D1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45D1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45D1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45D1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45D11" w14:paraId="383005EC" w14:textId="77777777" w:rsidTr="00D62E6E">
        <w:tc>
          <w:tcPr>
            <w:tcW w:w="2800" w:type="dxa"/>
          </w:tcPr>
          <w:p w14:paraId="301949A4" w14:textId="77777777" w:rsidR="00D62E6E" w:rsidRPr="00345D1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45D1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52AE2FB" w14:textId="77777777" w:rsidR="00D62E6E" w:rsidRPr="00345D1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9529F2F" w14:textId="77777777" w:rsidR="00D62E6E" w:rsidRPr="00345D1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B1AC69" w14:textId="77777777" w:rsidR="00D62E6E" w:rsidRPr="00345D1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45D1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45D1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45D1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55FF70B" w14:textId="77777777" w:rsidR="00BC121E" w:rsidRPr="00345D1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778D" w:rsidRPr="00345D11" w14:paraId="115B33F6" w14:textId="77777777" w:rsidTr="00CA7C7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84AAAD" w14:textId="77777777" w:rsidR="0042778D" w:rsidRPr="00345D11" w:rsidRDefault="0042778D" w:rsidP="00CA7C7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3947BBA" w14:textId="6D791B5C" w:rsidR="0042778D" w:rsidRPr="00345D11" w:rsidRDefault="0042778D" w:rsidP="00CA7C7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45D1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(t.j. Dz. U. z 2024 r. poz. 1320 z </w:t>
            </w:r>
            <w:proofErr w:type="spellStart"/>
            <w:r w:rsidRPr="00345D1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</w:t>
            </w:r>
            <w:r w:rsidR="00345D1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oźn</w:t>
            </w:r>
            <w:proofErr w:type="spellEnd"/>
            <w:r w:rsidRPr="00345D1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345D1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625B4FFB" w14:textId="77777777" w:rsidR="0042778D" w:rsidRPr="00345D11" w:rsidRDefault="0042778D" w:rsidP="00CA7C7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4183FFA" w14:textId="77777777" w:rsidR="0042778D" w:rsidRPr="00345D11" w:rsidRDefault="0042778D" w:rsidP="00CA7C7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3DEFAA8" w14:textId="72E52B8C" w:rsidR="00BC121E" w:rsidRPr="00345D11" w:rsidRDefault="0042778D" w:rsidP="00345D11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45D11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45D11">
        <w:rPr>
          <w:rFonts w:ascii="Arial Narrow" w:eastAsia="Times New Roman" w:hAnsi="Arial Narrow" w:cs="Arial"/>
          <w:lang w:eastAsia="pl-PL"/>
        </w:rPr>
        <w:t>N</w:t>
      </w:r>
      <w:r w:rsidR="00BC121E" w:rsidRPr="00345D11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45D11" w14:paraId="2ED9853C" w14:textId="77777777" w:rsidTr="00D62E6E">
        <w:tc>
          <w:tcPr>
            <w:tcW w:w="2269" w:type="dxa"/>
          </w:tcPr>
          <w:p w14:paraId="4C4305D4" w14:textId="77777777" w:rsidR="00D62E6E" w:rsidRPr="00345D1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43672A" w14:textId="03BC1C7C" w:rsidR="00D62E6E" w:rsidRPr="00345D11" w:rsidRDefault="0042778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bCs/>
                <w:lang w:eastAsia="pl-PL"/>
              </w:rPr>
              <w:t>Dostawa ortopedycznego robota chirurgicznego wraz z wyposażeniem oraz dostawami sukcesywnymi materiałów zużywalnych / jednorazowych</w:t>
            </w:r>
            <w:r w:rsidR="00D62E6E" w:rsidRPr="00345D1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2778D" w:rsidRPr="00345D11" w14:paraId="6FAADAD7" w14:textId="77777777" w:rsidTr="00CA7C70">
        <w:tc>
          <w:tcPr>
            <w:tcW w:w="2269" w:type="dxa"/>
          </w:tcPr>
          <w:p w14:paraId="2FB101BD" w14:textId="77777777" w:rsidR="0042778D" w:rsidRPr="00345D11" w:rsidRDefault="0042778D" w:rsidP="00CA7C7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9C6A68" w14:textId="40BBADCE" w:rsidR="0042778D" w:rsidRPr="00345D11" w:rsidRDefault="0042778D" w:rsidP="00CA7C7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bCs/>
                <w:lang w:eastAsia="pl-PL"/>
              </w:rPr>
              <w:t>71/2026</w:t>
            </w:r>
          </w:p>
        </w:tc>
      </w:tr>
    </w:tbl>
    <w:p w14:paraId="0F73059B" w14:textId="4D66AC08" w:rsidR="00BC121E" w:rsidRPr="00345D11" w:rsidRDefault="0042778D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45D11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45D11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45D11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345D11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45D11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45D11">
        <w:rPr>
          <w:rFonts w:ascii="Arial Narrow" w:eastAsia="Times New Roman" w:hAnsi="Arial Narrow" w:cs="Arial"/>
          <w:bCs/>
          <w:lang w:eastAsia="pl-PL"/>
        </w:rPr>
        <w:t>, że:</w:t>
      </w:r>
    </w:p>
    <w:p w14:paraId="4AAAD2B7" w14:textId="77777777" w:rsidR="00BC121E" w:rsidRPr="00345D1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45D11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345D11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345D11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345D11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45D1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345D11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345D1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45D11">
        <w:rPr>
          <w:rFonts w:ascii="Arial Narrow" w:eastAsia="Times New Roman" w:hAnsi="Arial Narrow" w:cs="Arial"/>
          <w:lang w:eastAsia="pl-PL"/>
        </w:rPr>
        <w:t>.</w:t>
      </w:r>
    </w:p>
    <w:p w14:paraId="1662944B" w14:textId="77777777" w:rsidR="00BF69A4" w:rsidRPr="00345D1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45D11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345D11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345D11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345D11" w14:paraId="5169B633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FC49B" w14:textId="77777777" w:rsidR="00BC121E" w:rsidRPr="00345D1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5376" w14:textId="77777777" w:rsidR="00BC121E" w:rsidRPr="00345D1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CB7F3" w14:textId="77777777" w:rsidR="00BC121E" w:rsidRPr="00345D1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45D11" w14:paraId="518A4B4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FA2F5" w14:textId="77777777" w:rsidR="00BC121E" w:rsidRPr="00345D1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8871" w14:textId="77777777" w:rsidR="00BC121E" w:rsidRPr="00345D1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1F0E" w14:textId="77777777" w:rsidR="00BC121E" w:rsidRPr="00345D1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345D11" w14:paraId="1B0C745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6D1E9" w14:textId="77777777" w:rsidR="00BC121E" w:rsidRPr="00345D1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BFCC" w14:textId="77777777" w:rsidR="00BC121E" w:rsidRPr="00345D1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BB05" w14:textId="77777777" w:rsidR="00BC121E" w:rsidRPr="00345D1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7D869C0" w14:textId="77777777" w:rsidR="00BC121E" w:rsidRPr="00345D1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45D11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45DC869" w14:textId="77777777" w:rsidR="00BC121E" w:rsidRPr="00345D1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45D11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CDE3FEF" w14:textId="77777777" w:rsidR="00067B62" w:rsidRPr="00345D1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345D11">
        <w:rPr>
          <w:rFonts w:ascii="Arial Narrow" w:eastAsia="Times New Roman" w:hAnsi="Arial Narrow" w:cs="Arial"/>
          <w:color w:val="0070C0"/>
          <w:lang w:eastAsia="pl-PL"/>
        </w:rPr>
        <w:t>*</w:t>
      </w:r>
      <w:r w:rsidRPr="00345D11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345D11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345D11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65477ADB" w14:textId="77777777" w:rsidR="00CF03EF" w:rsidRPr="00345D1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45D11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345D11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45D11" w14:paraId="6579435D" w14:textId="77777777" w:rsidTr="00620E37">
        <w:tc>
          <w:tcPr>
            <w:tcW w:w="2660" w:type="dxa"/>
          </w:tcPr>
          <w:p w14:paraId="136576CC" w14:textId="77777777" w:rsidR="00BC121E" w:rsidRPr="00345D1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68B2D08" w14:textId="77777777" w:rsidR="00BC121E" w:rsidRPr="00345D1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44B49E0" w14:textId="77777777" w:rsidR="00BC121E" w:rsidRPr="00345D1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45D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45D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275DD22B" w14:textId="77777777" w:rsidR="00BC121E" w:rsidRPr="00345D1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5549383" w14:textId="77777777" w:rsidR="00BC121E" w:rsidRPr="00345D1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ABE4E7" w14:textId="45C9E2C8" w:rsidR="00BC121E" w:rsidRPr="00345D1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45D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2778D" w:rsidRPr="00345D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45D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45D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81A31A1" w14:textId="77777777" w:rsidR="00106AC7" w:rsidRPr="00345D11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345D1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A9746" w14:textId="77777777" w:rsidR="006D6CCC" w:rsidRDefault="006D6CCC">
      <w:r>
        <w:separator/>
      </w:r>
    </w:p>
  </w:endnote>
  <w:endnote w:type="continuationSeparator" w:id="0">
    <w:p w14:paraId="37294441" w14:textId="77777777" w:rsidR="006D6CCC" w:rsidRDefault="006D6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75EA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37120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0561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E642B7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384B199">
        <v:line id="_x0000_s1025" style="position:absolute;left:0;text-align:left;z-index:251657728" from="-3.85pt,8.7pt" to="455.15pt,8.7pt"/>
      </w:pict>
    </w:r>
  </w:p>
  <w:p w14:paraId="53E35B8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F8234" w14:textId="77777777" w:rsidR="0042778D" w:rsidRDefault="004277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9D3BC" w14:textId="77777777" w:rsidR="006D6CCC" w:rsidRDefault="006D6CCC">
      <w:r>
        <w:separator/>
      </w:r>
    </w:p>
  </w:footnote>
  <w:footnote w:type="continuationSeparator" w:id="0">
    <w:p w14:paraId="44F17C87" w14:textId="77777777" w:rsidR="006D6CCC" w:rsidRDefault="006D6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B1F94" w14:textId="77777777" w:rsidR="0042778D" w:rsidRDefault="004277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8B738" w14:textId="77777777" w:rsidR="0042778D" w:rsidRDefault="004277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7087D" w14:textId="77777777" w:rsidR="0042778D" w:rsidRDefault="004277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7234187">
    <w:abstractNumId w:val="13"/>
  </w:num>
  <w:num w:numId="2" w16cid:durableId="1189176900">
    <w:abstractNumId w:val="0"/>
  </w:num>
  <w:num w:numId="3" w16cid:durableId="477845684">
    <w:abstractNumId w:val="11"/>
  </w:num>
  <w:num w:numId="4" w16cid:durableId="667289099">
    <w:abstractNumId w:val="8"/>
  </w:num>
  <w:num w:numId="5" w16cid:durableId="227808778">
    <w:abstractNumId w:val="7"/>
  </w:num>
  <w:num w:numId="6" w16cid:durableId="1024524314">
    <w:abstractNumId w:val="1"/>
  </w:num>
  <w:num w:numId="7" w16cid:durableId="596211230">
    <w:abstractNumId w:val="6"/>
  </w:num>
  <w:num w:numId="8" w16cid:durableId="692995828">
    <w:abstractNumId w:val="3"/>
  </w:num>
  <w:num w:numId="9" w16cid:durableId="1410269562">
    <w:abstractNumId w:val="2"/>
  </w:num>
  <w:num w:numId="10" w16cid:durableId="1621914936">
    <w:abstractNumId w:val="5"/>
  </w:num>
  <w:num w:numId="11" w16cid:durableId="912203567">
    <w:abstractNumId w:val="10"/>
  </w:num>
  <w:num w:numId="12" w16cid:durableId="219370469">
    <w:abstractNumId w:val="4"/>
  </w:num>
  <w:num w:numId="13" w16cid:durableId="1385182580">
    <w:abstractNumId w:val="9"/>
  </w:num>
  <w:num w:numId="14" w16cid:durableId="19444551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D9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45D11"/>
    <w:rsid w:val="00360BC3"/>
    <w:rsid w:val="003E5D20"/>
    <w:rsid w:val="003F6927"/>
    <w:rsid w:val="00415097"/>
    <w:rsid w:val="00422381"/>
    <w:rsid w:val="0042778D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0D9F"/>
    <w:rsid w:val="00664D2F"/>
    <w:rsid w:val="00686C95"/>
    <w:rsid w:val="00697D36"/>
    <w:rsid w:val="006B51E7"/>
    <w:rsid w:val="006D68D8"/>
    <w:rsid w:val="006D6CCC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05364"/>
  <w15:chartTrackingRefBased/>
  <w15:docId w15:val="{A0C6426D-DBEC-4BC4-9339-097AAAEB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2026-06-30T09:53:00Z</dcterms:created>
  <dcterms:modified xsi:type="dcterms:W3CDTF">2026-06-30T09:54:00Z</dcterms:modified>
</cp:coreProperties>
</file>