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3A7BE7" w:rsidRPr="003A7BE7">
        <w:rPr>
          <w:rFonts w:ascii="Tahoma" w:hAnsi="Tahoma" w:cs="Tahoma"/>
          <w:bCs/>
          <w:sz w:val="20"/>
        </w:rPr>
        <w:t>NZ-26-2026-56-D-N-AC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3A7BE7" w:rsidRPr="003A7BE7">
        <w:rPr>
          <w:rFonts w:ascii="Tahoma" w:hAnsi="Tahoma" w:cs="Tahoma"/>
          <w:b/>
          <w:bCs/>
          <w:sz w:val="18"/>
        </w:rPr>
        <w:t>Dostawy endoprotez stawu kolanowego oraz endoprotez stawu biodrowego ujęte w 2 zadaniach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1:</w:t>
      </w:r>
      <w:r w:rsidR="00DE19A9" w:rsidRPr="00DE19A9">
        <w:t xml:space="preserve"> </w:t>
      </w:r>
      <w:r w:rsidR="00DE19A9" w:rsidRPr="00DE19A9">
        <w:rPr>
          <w:rFonts w:ascii="Georgia" w:hAnsi="Georgia"/>
        </w:rPr>
        <w:t>Endoprotezy cementowe i bezcementowe stawu biodrowego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2:</w:t>
      </w:r>
      <w:r w:rsidR="00DE19A9" w:rsidRPr="00DE19A9">
        <w:t xml:space="preserve"> </w:t>
      </w:r>
      <w:r w:rsidR="00DE19A9" w:rsidRPr="00DE19A9">
        <w:rPr>
          <w:rFonts w:ascii="Georgia" w:hAnsi="Georgia"/>
        </w:rPr>
        <w:t>Endoprotezy stawu kolanowego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44F5A" w:rsidRDefault="00944F5A" w:rsidP="00944F5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  <w:szCs w:val="18"/>
        </w:rPr>
        <w:t xml:space="preserve">     2.    </w:t>
      </w:r>
      <w:r w:rsidRPr="0002608A">
        <w:rPr>
          <w:rFonts w:ascii="Tahoma" w:hAnsi="Tahoma" w:cs="Tahoma"/>
          <w:b/>
          <w:sz w:val="18"/>
          <w:szCs w:val="18"/>
        </w:rPr>
        <w:t xml:space="preserve">Okres niezmienności ceny: ________ </w:t>
      </w:r>
      <w:r w:rsidRPr="00C629B6">
        <w:rPr>
          <w:rFonts w:ascii="Tahoma" w:hAnsi="Tahoma" w:cs="Tahoma"/>
          <w:sz w:val="18"/>
          <w:szCs w:val="18"/>
        </w:rPr>
        <w:t xml:space="preserve">(min. 6 miesięcy, max. </w:t>
      </w:r>
      <w:r>
        <w:rPr>
          <w:rFonts w:ascii="Tahoma" w:hAnsi="Tahoma" w:cs="Tahoma"/>
          <w:sz w:val="18"/>
          <w:szCs w:val="18"/>
        </w:rPr>
        <w:t>24 miesiące</w:t>
      </w:r>
      <w:r w:rsidRPr="00C629B6">
        <w:rPr>
          <w:rFonts w:ascii="Tahoma" w:hAnsi="Tahoma" w:cs="Tahoma"/>
          <w:sz w:val="18"/>
          <w:szCs w:val="18"/>
        </w:rPr>
        <w:t xml:space="preserve"> od daty zawarcia umowy)*</w:t>
      </w:r>
    </w:p>
    <w:p w:rsidR="00944F5A" w:rsidRPr="00FF65BC" w:rsidRDefault="00944F5A" w:rsidP="00944F5A">
      <w:pPr>
        <w:ind w:left="360"/>
        <w:rPr>
          <w:rFonts w:ascii="Tahoma" w:hAnsi="Tahoma" w:cs="Tahoma"/>
          <w:sz w:val="22"/>
          <w:szCs w:val="20"/>
        </w:rPr>
      </w:pPr>
      <w:r w:rsidRPr="00FF65BC">
        <w:rPr>
          <w:rFonts w:ascii="Tahoma" w:hAnsi="Tahoma" w:cs="Tahoma"/>
          <w:sz w:val="22"/>
          <w:szCs w:val="20"/>
        </w:rPr>
        <w:t>*</w:t>
      </w:r>
      <w:r w:rsidRPr="00FF65BC">
        <w:rPr>
          <w:rFonts w:ascii="Tahoma" w:hAnsi="Tahoma" w:cs="Tahoma"/>
          <w:sz w:val="18"/>
          <w:szCs w:val="17"/>
        </w:rPr>
        <w:t xml:space="preserve">W przypadku nie podania przez Wykonawcę okresu niezmienności cen Zamawiający przyjmuje maksymalny okres niezmienności tj. </w:t>
      </w:r>
      <w:r w:rsidRPr="00FF65BC">
        <w:rPr>
          <w:rFonts w:ascii="Tahoma" w:hAnsi="Tahoma" w:cs="Tahoma"/>
          <w:b/>
          <w:sz w:val="18"/>
          <w:szCs w:val="17"/>
        </w:rPr>
        <w:t>24 miesiące</w:t>
      </w:r>
      <w:r w:rsidRPr="00FF65BC">
        <w:rPr>
          <w:rFonts w:ascii="Tahoma" w:hAnsi="Tahoma" w:cs="Tahoma"/>
          <w:sz w:val="18"/>
          <w:szCs w:val="17"/>
        </w:rPr>
        <w:t xml:space="preserve"> od daty zawarcia um</w:t>
      </w:r>
      <w:bookmarkStart w:id="0" w:name="_GoBack"/>
      <w:bookmarkEnd w:id="0"/>
      <w:r w:rsidRPr="00FF65BC">
        <w:rPr>
          <w:rFonts w:ascii="Tahoma" w:hAnsi="Tahoma" w:cs="Tahoma"/>
          <w:sz w:val="18"/>
          <w:szCs w:val="17"/>
        </w:rPr>
        <w:t>owy.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944F5A" w:rsidP="00944F5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3.    </w:t>
      </w:r>
      <w:r w:rsidR="000D4867">
        <w:rPr>
          <w:rFonts w:ascii="Tahoma" w:hAnsi="Tahoma" w:cs="Tahoma"/>
          <w:sz w:val="18"/>
        </w:rPr>
        <w:t xml:space="preserve">Podwykonawstwo </w:t>
      </w:r>
      <w:r w:rsidR="000D4867"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0D4867" w:rsidTr="00944F5A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44F5A" w:rsidRPr="00A11864" w:rsidTr="00944F5A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4F5A" w:rsidRPr="00944F5A" w:rsidRDefault="00944F5A" w:rsidP="00944F5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944F5A" w:rsidRPr="00944F5A" w:rsidRDefault="00944F5A" w:rsidP="00944F5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944F5A"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4F5A" w:rsidRPr="00944F5A" w:rsidRDefault="00944F5A" w:rsidP="00944F5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4F5A" w:rsidRPr="00944F5A" w:rsidRDefault="00944F5A" w:rsidP="00944F5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44F5A" w:rsidRPr="00A11864" w:rsidTr="00944F5A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4F5A" w:rsidRPr="00944F5A" w:rsidRDefault="00944F5A" w:rsidP="00944F5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4F5A" w:rsidRPr="00944F5A" w:rsidRDefault="00944F5A" w:rsidP="00944F5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4F5A" w:rsidRPr="00944F5A" w:rsidRDefault="00944F5A" w:rsidP="00944F5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44F5A" w:rsidRPr="00A11864" w:rsidTr="00944F5A">
        <w:trPr>
          <w:gridAfter w:val="1"/>
          <w:wAfter w:w="3159" w:type="dxa"/>
          <w:trHeight w:val="614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44F5A" w:rsidRPr="00A11864" w:rsidRDefault="00944F5A" w:rsidP="00EA49E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Osoby które będą zawierały umowę ze strony Wykonawcy:</w:t>
            </w:r>
            <w:r>
              <w:rPr>
                <w:rFonts w:ascii="Tahoma" w:hAnsi="Tahoma" w:cs="Tahoma"/>
                <w:b/>
                <w:bCs/>
                <w:sz w:val="18"/>
              </w:rPr>
              <w:t>……………………</w:t>
            </w:r>
          </w:p>
        </w:tc>
      </w:tr>
      <w:tr w:rsidR="00944F5A" w:rsidRPr="00A11864" w:rsidTr="00944F5A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44F5A" w:rsidRPr="00A11864" w:rsidRDefault="00944F5A" w:rsidP="00EA49E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Osoba(y)  odpowiedzialna za realizację umowy ze strony Wykonawcy</w:t>
            </w:r>
          </w:p>
        </w:tc>
      </w:tr>
      <w:tr w:rsidR="00944F5A" w:rsidRPr="00A11864" w:rsidTr="00944F5A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A" w:rsidRPr="00A11864" w:rsidRDefault="00944F5A" w:rsidP="00EA49E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44F5A" w:rsidRPr="00A11864" w:rsidRDefault="00944F5A" w:rsidP="00EA49E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A" w:rsidRPr="00A11864" w:rsidRDefault="00944F5A" w:rsidP="00EA49E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ab/>
              <w:t>Faks; e-mail</w:t>
            </w:r>
            <w:r w:rsidRPr="00A11864">
              <w:rPr>
                <w:rFonts w:ascii="Tahoma" w:hAnsi="Tahoma" w:cs="Tahoma"/>
                <w:b/>
                <w:bCs/>
                <w:sz w:val="18"/>
              </w:rPr>
              <w:tab/>
              <w:t>Nr telefonu / e-mail</w:t>
            </w:r>
          </w:p>
        </w:tc>
      </w:tr>
      <w:tr w:rsidR="00944F5A" w:rsidRPr="00A11864" w:rsidTr="00944F5A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A" w:rsidRPr="00A11864" w:rsidRDefault="00944F5A" w:rsidP="00EA49E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44F5A" w:rsidRPr="00A11864" w:rsidRDefault="00944F5A" w:rsidP="00EA49E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A" w:rsidRPr="00A11864" w:rsidRDefault="00944F5A" w:rsidP="00EA49E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944F5A" w:rsidRPr="00A11864" w:rsidTr="00944F5A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A" w:rsidRPr="00A11864" w:rsidRDefault="00944F5A" w:rsidP="00EA49E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44F5A" w:rsidRPr="00A11864" w:rsidRDefault="00944F5A" w:rsidP="00EA49E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A" w:rsidRPr="00A11864" w:rsidRDefault="00944F5A" w:rsidP="00EA49E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:rsidR="00606FAB" w:rsidRDefault="00606FAB" w:rsidP="003268C4">
      <w:pPr>
        <w:ind w:left="4248"/>
      </w:pPr>
    </w:p>
    <w:p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160" w:rsidRDefault="00B55160">
      <w:r>
        <w:separator/>
      </w:r>
    </w:p>
  </w:endnote>
  <w:endnote w:type="continuationSeparator" w:id="0">
    <w:p w:rsidR="00B55160" w:rsidRDefault="00B55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BE7" w:rsidRDefault="003A7BE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BE7" w:rsidRDefault="003A7BE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BE7" w:rsidRDefault="003A7B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160" w:rsidRDefault="00B55160">
      <w:r>
        <w:separator/>
      </w:r>
    </w:p>
  </w:footnote>
  <w:footnote w:type="continuationSeparator" w:id="0">
    <w:p w:rsidR="00B55160" w:rsidRDefault="00B551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BE7" w:rsidRDefault="003A7B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BE7" w:rsidRDefault="003A7B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5160"/>
    <w:rsid w:val="00020F7D"/>
    <w:rsid w:val="000867FD"/>
    <w:rsid w:val="000D4867"/>
    <w:rsid w:val="00101BF2"/>
    <w:rsid w:val="00156BE1"/>
    <w:rsid w:val="00203C73"/>
    <w:rsid w:val="002346CB"/>
    <w:rsid w:val="002827B1"/>
    <w:rsid w:val="003268C4"/>
    <w:rsid w:val="003A18E3"/>
    <w:rsid w:val="003A7BE7"/>
    <w:rsid w:val="003F5AA9"/>
    <w:rsid w:val="00446A72"/>
    <w:rsid w:val="00460999"/>
    <w:rsid w:val="00606FAB"/>
    <w:rsid w:val="00741AC8"/>
    <w:rsid w:val="009200B1"/>
    <w:rsid w:val="00944F5A"/>
    <w:rsid w:val="009C19AD"/>
    <w:rsid w:val="00A02D66"/>
    <w:rsid w:val="00B55160"/>
    <w:rsid w:val="00C446A2"/>
    <w:rsid w:val="00C8648B"/>
    <w:rsid w:val="00D3160B"/>
    <w:rsid w:val="00DE19A9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3D714-E2EC-4DE0-A781-D346766E8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664</Words>
  <Characters>8034</Characters>
  <Application>Microsoft Office Word</Application>
  <DocSecurity>0</DocSecurity>
  <Lines>66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4</cp:revision>
  <cp:lastPrinted>2001-01-24T12:21:00Z</cp:lastPrinted>
  <dcterms:created xsi:type="dcterms:W3CDTF">2026-06-23T07:16:00Z</dcterms:created>
  <dcterms:modified xsi:type="dcterms:W3CDTF">2026-06-23T07:20:00Z</dcterms:modified>
</cp:coreProperties>
</file>