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081CB6" w:rsidRPr="00081CB6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081CB6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1CB6">
        <w:rPr>
          <w:rFonts w:ascii="Arial" w:hAnsi="Arial" w:cs="Arial"/>
        </w:rPr>
        <w:t>Szpital Powiatowy w Limanowej Imienia Miłosierdzia Bożego</w:t>
      </w:r>
    </w:p>
    <w:p w:rsidR="00B049E0" w:rsidRPr="0012157F" w:rsidRDefault="00081CB6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1CB6">
        <w:rPr>
          <w:rFonts w:ascii="Arial" w:hAnsi="Arial" w:cs="Arial"/>
        </w:rPr>
        <w:t>ul. Piłsudskiego</w:t>
      </w:r>
      <w:r w:rsidR="00B049E0" w:rsidRPr="0012157F">
        <w:rPr>
          <w:rFonts w:ascii="Arial" w:hAnsi="Arial" w:cs="Arial"/>
        </w:rPr>
        <w:t xml:space="preserve"> </w:t>
      </w:r>
      <w:r w:rsidRPr="00081CB6">
        <w:rPr>
          <w:rFonts w:ascii="Arial" w:hAnsi="Arial" w:cs="Arial"/>
        </w:rPr>
        <w:t>61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081CB6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81CB6">
        <w:rPr>
          <w:rFonts w:ascii="Arial" w:hAnsi="Arial" w:cs="Arial"/>
        </w:rPr>
        <w:t>34-600</w:t>
      </w:r>
      <w:r w:rsidR="00B049E0" w:rsidRPr="0012157F">
        <w:rPr>
          <w:rFonts w:ascii="Arial" w:hAnsi="Arial" w:cs="Arial"/>
        </w:rPr>
        <w:t xml:space="preserve"> </w:t>
      </w:r>
      <w:r w:rsidRPr="00081CB6">
        <w:rPr>
          <w:rFonts w:ascii="Arial" w:hAnsi="Arial" w:cs="Arial"/>
        </w:rPr>
        <w:t>Limanowa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1CB6" w:rsidRPr="0012157F" w:rsidTr="00EA49E4">
        <w:tc>
          <w:tcPr>
            <w:tcW w:w="9104" w:type="dxa"/>
            <w:shd w:val="clear" w:color="auto" w:fill="D9D9D9"/>
          </w:tcPr>
          <w:p w:rsidR="00081CB6" w:rsidRPr="00B049E0" w:rsidRDefault="00081CB6" w:rsidP="00EA49E4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081CB6" w:rsidRDefault="00081CB6" w:rsidP="00EA49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81CB6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081CB6" w:rsidRDefault="00081CB6" w:rsidP="00EA49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81CB6" w:rsidRDefault="00081CB6" w:rsidP="00EA49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081CB6" w:rsidRPr="00B049E0" w:rsidRDefault="00081CB6" w:rsidP="00EA49E4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081CB6" w:rsidRPr="00B049E0" w:rsidRDefault="00081CB6" w:rsidP="00EA49E4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049E0" w:rsidRPr="00A2540E" w:rsidRDefault="00081CB6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1C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 oraz endoprotez stawu biodrowego ujęte w 2 zadaniach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1CB6" w:rsidRPr="00A2540E" w:rsidTr="00EA49E4">
        <w:tc>
          <w:tcPr>
            <w:tcW w:w="2269" w:type="dxa"/>
          </w:tcPr>
          <w:p w:rsidR="00081CB6" w:rsidRPr="00A2540E" w:rsidRDefault="00081CB6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81CB6" w:rsidRPr="00A2540E" w:rsidRDefault="00081CB6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1C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NZ-26-2026-56-D-N-AC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81CB6" w:rsidRPr="00081CB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081CB6" w:rsidRDefault="007A2BCB" w:rsidP="00081CB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6CB" w:rsidRDefault="00B936CB" w:rsidP="0038231F">
      <w:pPr>
        <w:spacing w:after="0" w:line="240" w:lineRule="auto"/>
      </w:pPr>
      <w:r>
        <w:separator/>
      </w:r>
    </w:p>
  </w:endnote>
  <w:endnote w:type="continuationSeparator" w:id="0">
    <w:p w:rsidR="00B936CB" w:rsidRDefault="00B936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CB6" w:rsidRDefault="00081C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1CB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1C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CB6" w:rsidRDefault="00081C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6CB" w:rsidRDefault="00B936CB" w:rsidP="0038231F">
      <w:pPr>
        <w:spacing w:after="0" w:line="240" w:lineRule="auto"/>
      </w:pPr>
      <w:r>
        <w:separator/>
      </w:r>
    </w:p>
  </w:footnote>
  <w:footnote w:type="continuationSeparator" w:id="0">
    <w:p w:rsidR="00B936CB" w:rsidRDefault="00B936CB" w:rsidP="0038231F">
      <w:pPr>
        <w:spacing w:after="0" w:line="240" w:lineRule="auto"/>
      </w:pPr>
      <w:r>
        <w:continuationSeparator/>
      </w:r>
    </w:p>
  </w:footnote>
  <w:footnote w:id="1">
    <w:p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CB6" w:rsidRDefault="00081C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CB6" w:rsidRDefault="00081C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CB6" w:rsidRDefault="00081C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6C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1C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36CB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FA7A3A-B85A-4C92-85CF-4B99A45B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C94F2-220E-474F-A898-EDB648CF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2026-06-23T07:14:00Z</dcterms:created>
  <dcterms:modified xsi:type="dcterms:W3CDTF">2026-06-23T07:14:00Z</dcterms:modified>
</cp:coreProperties>
</file>