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416B" w:rsidRPr="0053416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3416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1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 oraz endoprotez stawu biodrowego ujęte w 2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416B" w:rsidRPr="00A2540E" w:rsidTr="00EA49E4">
        <w:tc>
          <w:tcPr>
            <w:tcW w:w="2269" w:type="dxa"/>
            <w:shd w:val="clear" w:color="auto" w:fill="auto"/>
          </w:tcPr>
          <w:p w:rsidR="0053416B" w:rsidRPr="00A2540E" w:rsidRDefault="0053416B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416B" w:rsidRPr="00A2540E" w:rsidRDefault="0053416B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1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NZ-26-2026-56-D-N-AC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3416B" w:rsidRPr="0053416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3416B" w:rsidRPr="0053416B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5341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416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A75" w:rsidRDefault="00601A75" w:rsidP="00025386">
      <w:pPr>
        <w:spacing w:after="0" w:line="240" w:lineRule="auto"/>
      </w:pPr>
      <w:r>
        <w:separator/>
      </w:r>
    </w:p>
  </w:endnote>
  <w:endnote w:type="continuationSeparator" w:id="0">
    <w:p w:rsidR="00601A75" w:rsidRDefault="00601A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6B" w:rsidRDefault="005341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1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1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6B" w:rsidRDefault="005341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A75" w:rsidRDefault="00601A75" w:rsidP="00025386">
      <w:pPr>
        <w:spacing w:after="0" w:line="240" w:lineRule="auto"/>
      </w:pPr>
      <w:r>
        <w:separator/>
      </w:r>
    </w:p>
  </w:footnote>
  <w:footnote w:type="continuationSeparator" w:id="0">
    <w:p w:rsidR="00601A75" w:rsidRDefault="00601A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6B" w:rsidRDefault="005341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6B" w:rsidRDefault="005341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6B" w:rsidRDefault="005341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A7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3416B"/>
    <w:rsid w:val="0055145C"/>
    <w:rsid w:val="005624D8"/>
    <w:rsid w:val="00601A75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3ACFA4F-DF2D-4113-9383-5C755B31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2026-06-23T07:14:00Z</dcterms:created>
  <dcterms:modified xsi:type="dcterms:W3CDTF">2026-06-23T07:14:00Z</dcterms:modified>
</cp:coreProperties>
</file>