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1636" w:rsidRPr="0040163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01636" w:rsidRPr="00401636">
        <w:rPr>
          <w:rFonts w:ascii="Arial" w:hAnsi="Arial" w:cs="Arial"/>
          <w:sz w:val="24"/>
          <w:szCs w:val="24"/>
        </w:rPr>
        <w:t>(t.j.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40163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16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kolanowego oraz endoprotez stawu biodrowego ujęte w 2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1636" w:rsidRPr="00A2540E" w:rsidTr="00EA49E4">
        <w:tc>
          <w:tcPr>
            <w:tcW w:w="2269" w:type="dxa"/>
            <w:shd w:val="clear" w:color="auto" w:fill="auto"/>
          </w:tcPr>
          <w:p w:rsidR="00401636" w:rsidRPr="00A2540E" w:rsidRDefault="00401636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1636" w:rsidRPr="00A2540E" w:rsidRDefault="00401636" w:rsidP="00EA49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016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NZ-26-2026-56-D-N-AC</w:t>
            </w:r>
          </w:p>
        </w:tc>
      </w:tr>
    </w:tbl>
    <w:p w:rsidR="00DC652A" w:rsidRPr="00053927" w:rsidRDefault="0040163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0163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0163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493" w:rsidRDefault="00515493" w:rsidP="00025386">
      <w:pPr>
        <w:spacing w:after="0" w:line="240" w:lineRule="auto"/>
      </w:pPr>
      <w:r>
        <w:separator/>
      </w:r>
    </w:p>
  </w:endnote>
  <w:endnote w:type="continuationSeparator" w:id="0">
    <w:p w:rsidR="00515493" w:rsidRDefault="005154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36" w:rsidRDefault="004016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16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163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36" w:rsidRDefault="004016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493" w:rsidRDefault="00515493" w:rsidP="00025386">
      <w:pPr>
        <w:spacing w:after="0" w:line="240" w:lineRule="auto"/>
      </w:pPr>
      <w:r>
        <w:separator/>
      </w:r>
    </w:p>
  </w:footnote>
  <w:footnote w:type="continuationSeparator" w:id="0">
    <w:p w:rsidR="00515493" w:rsidRDefault="005154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36" w:rsidRDefault="004016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36" w:rsidRDefault="004016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36" w:rsidRDefault="004016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49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01636"/>
    <w:rsid w:val="004374F2"/>
    <w:rsid w:val="00460705"/>
    <w:rsid w:val="00467CA2"/>
    <w:rsid w:val="00485239"/>
    <w:rsid w:val="004E27D7"/>
    <w:rsid w:val="00515493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384B96A-277C-4C44-B100-998A0F79A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2026-06-23T07:10:00Z</dcterms:created>
  <dcterms:modified xsi:type="dcterms:W3CDTF">2026-06-23T07:10:00Z</dcterms:modified>
</cp:coreProperties>
</file>