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9D8A1" w14:textId="01AE60A8" w:rsidR="00F52E86" w:rsidRPr="00F52E86" w:rsidRDefault="00F52E86" w:rsidP="00F52E86">
      <w:pPr>
        <w:pStyle w:val="Nagwek3"/>
        <w:spacing w:before="0" w:after="480"/>
        <w:jc w:val="center"/>
        <w:rPr>
          <w:rFonts w:ascii="Arial Narrow" w:hAnsi="Arial Narrow" w:cs="Arial"/>
          <w:b w:val="0"/>
          <w:bCs/>
          <w:szCs w:val="18"/>
        </w:rPr>
      </w:pPr>
      <w:r w:rsidRPr="00F52E86">
        <w:rPr>
          <w:rFonts w:ascii="Arial Narrow" w:hAnsi="Arial Narrow"/>
          <w:noProof/>
          <w:sz w:val="20"/>
          <w:szCs w:val="18"/>
        </w:rPr>
        <w:pict w14:anchorId="62909E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588pt;height:61.5pt;visibility:visible;mso-wrap-style:square">
            <v:imagedata r:id="rId7" o:title=""/>
          </v:shape>
        </w:pict>
      </w:r>
    </w:p>
    <w:p w14:paraId="6041054D" w14:textId="6997BD66" w:rsidR="00821C80" w:rsidRPr="00F52E86" w:rsidRDefault="00821C80" w:rsidP="00F52E86">
      <w:pPr>
        <w:pStyle w:val="Nagwek3"/>
        <w:spacing w:before="0"/>
        <w:rPr>
          <w:rFonts w:ascii="Arial Narrow" w:hAnsi="Arial Narrow" w:cs="Arial"/>
          <w:b w:val="0"/>
          <w:bCs/>
          <w:szCs w:val="22"/>
        </w:rPr>
      </w:pPr>
      <w:r w:rsidRPr="00F52E86">
        <w:rPr>
          <w:rFonts w:ascii="Arial Narrow" w:hAnsi="Arial Narrow" w:cs="Arial"/>
          <w:b w:val="0"/>
          <w:bCs/>
          <w:szCs w:val="18"/>
        </w:rPr>
        <w:t xml:space="preserve">Załącznik nr </w:t>
      </w:r>
      <w:r w:rsidR="00F52E86" w:rsidRPr="00F52E86">
        <w:rPr>
          <w:rFonts w:ascii="Arial Narrow" w:hAnsi="Arial Narrow" w:cs="Arial"/>
          <w:b w:val="0"/>
          <w:bCs/>
          <w:szCs w:val="18"/>
        </w:rPr>
        <w:t>2</w:t>
      </w:r>
      <w:r w:rsidR="00F83B51" w:rsidRPr="00F52E86">
        <w:rPr>
          <w:rFonts w:ascii="Arial Narrow" w:hAnsi="Arial Narrow" w:cs="Arial"/>
          <w:b w:val="0"/>
          <w:bCs/>
          <w:szCs w:val="22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108"/>
        <w:gridCol w:w="2692"/>
        <w:gridCol w:w="11342"/>
      </w:tblGrid>
      <w:tr w:rsidR="007524A3" w:rsidRPr="00F52E86" w14:paraId="00E225F9" w14:textId="77777777" w:rsidTr="00F52E86">
        <w:tc>
          <w:tcPr>
            <w:tcW w:w="2800" w:type="dxa"/>
            <w:gridSpan w:val="2"/>
          </w:tcPr>
          <w:p w14:paraId="39754E4A" w14:textId="77777777" w:rsidR="007524A3" w:rsidRPr="00F52E86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2E86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F52E86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1342" w:type="dxa"/>
          </w:tcPr>
          <w:p w14:paraId="64493543" w14:textId="77777777" w:rsidR="007524A3" w:rsidRPr="00F52E86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678D3702" w14:textId="77777777" w:rsidR="007524A3" w:rsidRPr="00F52E86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F52E86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2F84489B" w14:textId="77777777" w:rsidR="007524A3" w:rsidRPr="00F52E86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F52E86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F52E86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F52E86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7524A3" w:rsidRPr="00F52E86" w14:paraId="69324CEE" w14:textId="77777777" w:rsidTr="00F52E86">
        <w:tc>
          <w:tcPr>
            <w:tcW w:w="2800" w:type="dxa"/>
            <w:gridSpan w:val="2"/>
          </w:tcPr>
          <w:p w14:paraId="7ED775C1" w14:textId="77777777" w:rsidR="007524A3" w:rsidRPr="00F52E86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2E86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2ACD6514" w14:textId="77777777" w:rsidR="00CA5E56" w:rsidRPr="00F52E86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24AB67F0" w14:textId="77777777" w:rsidR="00CA5E56" w:rsidRPr="00F52E86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F52E86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5EBF3A74" w14:textId="77777777" w:rsidR="007524A3" w:rsidRPr="00F52E86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F52E86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F52E86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F52E86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  <w:tr w:rsidR="00CA5E56" w:rsidRPr="00F52E86" w14:paraId="0CC976AB" w14:textId="77777777" w:rsidTr="00F52E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034" w:type="dxa"/>
            <w:gridSpan w:val="2"/>
            <w:shd w:val="clear" w:color="auto" w:fill="F2F2F2"/>
          </w:tcPr>
          <w:p w14:paraId="1F514B7B" w14:textId="77777777" w:rsidR="00CA5E56" w:rsidRPr="00F52E8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F52E86">
              <w:rPr>
                <w:rFonts w:ascii="Arial Narrow" w:hAnsi="Arial Narrow" w:cs="Arial"/>
                <w:b/>
                <w:szCs w:val="28"/>
              </w:rPr>
              <w:t>WYKAZ OSÓB</w:t>
            </w:r>
          </w:p>
        </w:tc>
      </w:tr>
    </w:tbl>
    <w:p w14:paraId="27DA2E74" w14:textId="77777777" w:rsidR="00CA5E56" w:rsidRPr="00F52E86" w:rsidRDefault="00CA5E56" w:rsidP="00F52E86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52E86">
        <w:rPr>
          <w:rFonts w:ascii="Arial Narrow" w:eastAsia="Calibri" w:hAnsi="Arial Narrow" w:cs="Arial"/>
          <w:sz w:val="22"/>
          <w:szCs w:val="22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F52E86" w14:paraId="16C59326" w14:textId="77777777" w:rsidTr="00CA5E56">
        <w:tc>
          <w:tcPr>
            <w:tcW w:w="2268" w:type="dxa"/>
          </w:tcPr>
          <w:p w14:paraId="7834D1AF" w14:textId="77777777" w:rsidR="00CA5E56" w:rsidRPr="00F52E8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2E8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11766" w:type="dxa"/>
          </w:tcPr>
          <w:p w14:paraId="1D5D1399" w14:textId="560ECA84" w:rsidR="00CA5E56" w:rsidRPr="00F52E86" w:rsidRDefault="004962ED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2E86">
              <w:rPr>
                <w:rFonts w:ascii="Arial Narrow" w:hAnsi="Arial Narrow" w:cs="Arial"/>
                <w:bCs/>
                <w:sz w:val="22"/>
                <w:szCs w:val="22"/>
              </w:rPr>
              <w:t xml:space="preserve">Wykonanie audytu końcowego </w:t>
            </w:r>
            <w:proofErr w:type="spellStart"/>
            <w:r w:rsidRPr="00F52E86">
              <w:rPr>
                <w:rFonts w:ascii="Arial Narrow" w:hAnsi="Arial Narrow" w:cs="Arial"/>
                <w:bCs/>
                <w:sz w:val="22"/>
                <w:szCs w:val="22"/>
              </w:rPr>
              <w:t>cyberbezpieczeństwa</w:t>
            </w:r>
            <w:proofErr w:type="spellEnd"/>
            <w:r w:rsidRPr="00F52E86">
              <w:rPr>
                <w:rFonts w:ascii="Arial Narrow" w:hAnsi="Arial Narrow" w:cs="Arial"/>
                <w:bCs/>
                <w:sz w:val="22"/>
                <w:szCs w:val="22"/>
              </w:rPr>
              <w:t xml:space="preserve"> i przeprowadzenie testów bezpieczeństwa</w:t>
            </w:r>
            <w:r w:rsidR="00CA5E56" w:rsidRPr="00F52E8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962ED" w:rsidRPr="00F52E86" w14:paraId="2250FD0A" w14:textId="77777777" w:rsidTr="003917E0">
        <w:tc>
          <w:tcPr>
            <w:tcW w:w="2268" w:type="dxa"/>
          </w:tcPr>
          <w:p w14:paraId="118A8F19" w14:textId="77777777" w:rsidR="004962ED" w:rsidRPr="00F52E86" w:rsidRDefault="004962ED" w:rsidP="003917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2E8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11766" w:type="dxa"/>
          </w:tcPr>
          <w:p w14:paraId="0BA05E5E" w14:textId="0BE5DBEE" w:rsidR="004962ED" w:rsidRPr="00F52E86" w:rsidRDefault="004962ED" w:rsidP="003917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2E86">
              <w:rPr>
                <w:rFonts w:ascii="Arial Narrow" w:hAnsi="Arial Narrow" w:cs="Arial"/>
                <w:bCs/>
                <w:sz w:val="22"/>
                <w:szCs w:val="22"/>
              </w:rPr>
              <w:t>82/2026</w:t>
            </w:r>
          </w:p>
        </w:tc>
      </w:tr>
    </w:tbl>
    <w:p w14:paraId="77B2EE8D" w14:textId="04B525DD" w:rsidR="0060654D" w:rsidRPr="00F52E86" w:rsidRDefault="00CA5E5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52E86">
        <w:rPr>
          <w:rFonts w:ascii="Arial Narrow" w:eastAsia="Calibri" w:hAnsi="Arial Narrow" w:cs="Arial"/>
          <w:sz w:val="22"/>
          <w:szCs w:val="22"/>
          <w:lang w:eastAsia="en-US"/>
        </w:rPr>
        <w:t xml:space="preserve">prowadzonego przez </w:t>
      </w:r>
      <w:r w:rsidR="004962ED" w:rsidRPr="00F52E86">
        <w:rPr>
          <w:rFonts w:ascii="Arial Narrow" w:eastAsia="Calibri" w:hAnsi="Arial Narrow" w:cs="Arial"/>
          <w:b/>
          <w:sz w:val="22"/>
          <w:szCs w:val="22"/>
          <w:lang w:eastAsia="en-US"/>
        </w:rPr>
        <w:t>10. Wojskowy Szpital Kliniczny z Polikliniką Samodzielny Publiczny Zakład Opieki Zdrowotnej w Bydgoszczy</w:t>
      </w:r>
      <w:r w:rsidRPr="00F52E86">
        <w:rPr>
          <w:rFonts w:ascii="Arial Narrow" w:eastAsia="Calibri" w:hAnsi="Arial Narrow" w:cs="Arial"/>
          <w:b/>
          <w:sz w:val="22"/>
          <w:szCs w:val="22"/>
          <w:lang w:eastAsia="en-US"/>
        </w:rPr>
        <w:t>,</w:t>
      </w:r>
      <w:r w:rsidRPr="00F52E86">
        <w:rPr>
          <w:rFonts w:ascii="Arial Narrow" w:eastAsia="Calibri" w:hAnsi="Arial Narrow" w:cs="Arial"/>
          <w:sz w:val="22"/>
          <w:szCs w:val="22"/>
          <w:lang w:eastAsia="en-US"/>
        </w:rPr>
        <w:t xml:space="preserve"> oświadczam(y), że </w:t>
      </w:r>
      <w:r w:rsidR="00B105F9" w:rsidRPr="00F52E86">
        <w:rPr>
          <w:rFonts w:ascii="Arial Narrow" w:eastAsia="Calibri" w:hAnsi="Arial Narrow" w:cs="Arial"/>
          <w:sz w:val="22"/>
          <w:szCs w:val="22"/>
          <w:lang w:eastAsia="en-US"/>
        </w:rPr>
        <w:t xml:space="preserve">do realizacji </w:t>
      </w:r>
      <w:r w:rsidRPr="00F52E86">
        <w:rPr>
          <w:rFonts w:ascii="Arial Narrow" w:eastAsia="Calibri" w:hAnsi="Arial Narrow" w:cs="Arial"/>
          <w:sz w:val="22"/>
          <w:szCs w:val="22"/>
          <w:lang w:eastAsia="en-US"/>
        </w:rPr>
        <w:t>niniejszego zamówienia</w:t>
      </w:r>
      <w:r w:rsidR="00B105F9" w:rsidRPr="00F52E86">
        <w:rPr>
          <w:rFonts w:ascii="Arial Narrow" w:eastAsia="Calibri" w:hAnsi="Arial Narrow" w:cs="Arial"/>
          <w:sz w:val="22"/>
          <w:szCs w:val="22"/>
          <w:lang w:eastAsia="en-US"/>
        </w:rPr>
        <w:t xml:space="preserve"> publicznego</w:t>
      </w:r>
      <w:r w:rsidRPr="00F52E86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B105F9" w:rsidRPr="00F52E86">
        <w:rPr>
          <w:rFonts w:ascii="Arial Narrow" w:eastAsia="Calibri" w:hAnsi="Arial Narrow" w:cs="Arial"/>
          <w:sz w:val="22"/>
          <w:szCs w:val="22"/>
          <w:lang w:eastAsia="en-US"/>
        </w:rPr>
        <w:t xml:space="preserve">skierowane zostaną przez Wykonawcę </w:t>
      </w:r>
      <w:r w:rsidRPr="00F52E86">
        <w:rPr>
          <w:rFonts w:ascii="Arial Narrow" w:eastAsia="Calibri" w:hAnsi="Arial Narrow" w:cs="Arial"/>
          <w:sz w:val="22"/>
          <w:szCs w:val="22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F52E86" w14:paraId="6CA7852C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26769D0C" w14:textId="77777777" w:rsidR="00173417" w:rsidRPr="00F52E8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2E86">
              <w:rPr>
                <w:rFonts w:ascii="Arial Narrow" w:hAnsi="Arial Narrow" w:cs="Arial"/>
                <w:sz w:val="18"/>
                <w:szCs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F7398B9" w14:textId="77777777" w:rsidR="00173417" w:rsidRPr="00F52E8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2E86">
              <w:rPr>
                <w:rFonts w:ascii="Arial Narrow" w:hAnsi="Arial Narrow" w:cs="Arial"/>
                <w:sz w:val="18"/>
                <w:szCs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00B6B000" w14:textId="77777777" w:rsidR="00173417" w:rsidRPr="00F52E8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2E86">
              <w:rPr>
                <w:rFonts w:ascii="Arial Narrow" w:hAnsi="Arial Narrow" w:cs="Arial"/>
                <w:sz w:val="18"/>
                <w:szCs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7B8AABB7" w14:textId="77777777" w:rsidR="00173417" w:rsidRPr="00F52E8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2E86">
              <w:rPr>
                <w:rFonts w:ascii="Arial Narrow" w:hAnsi="Arial Narrow" w:cs="Arial"/>
                <w:sz w:val="18"/>
                <w:szCs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11EA82C5" w14:textId="77777777" w:rsidR="00173417" w:rsidRPr="00F52E8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52E86">
              <w:rPr>
                <w:rFonts w:ascii="Arial Narrow" w:hAnsi="Arial Narrow" w:cs="Arial"/>
                <w:sz w:val="18"/>
                <w:szCs w:val="18"/>
              </w:rPr>
              <w:t>Informacja o podstawie do dysponowania tymi osobami</w:t>
            </w:r>
          </w:p>
        </w:tc>
      </w:tr>
      <w:tr w:rsidR="00173417" w:rsidRPr="00F52E86" w14:paraId="3B4729E7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71ACDF5E" w14:textId="77777777" w:rsidR="00173417" w:rsidRPr="00F52E86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1002190E" w14:textId="77777777" w:rsidR="00173417" w:rsidRPr="00F52E8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3B87E3F6" w14:textId="77777777" w:rsidR="00173417" w:rsidRPr="00F52E8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67411ED8" w14:textId="77777777" w:rsidR="00173417" w:rsidRPr="00F52E8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48493370" w14:textId="77777777" w:rsidR="00173417" w:rsidRPr="00F52E86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F52E86" w14:paraId="560E8733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341F5112" w14:textId="77777777" w:rsidR="00173417" w:rsidRPr="00F52E86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3075E453" w14:textId="77777777" w:rsidR="00173417" w:rsidRPr="00F52E8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35C51440" w14:textId="77777777" w:rsidR="00173417" w:rsidRPr="00F52E8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64A6BBC1" w14:textId="77777777" w:rsidR="00173417" w:rsidRPr="00F52E8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6B7DD984" w14:textId="77777777" w:rsidR="00173417" w:rsidRPr="00F52E86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F52E86" w14:paraId="2AC579B6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06659F40" w14:textId="77777777" w:rsidR="00173417" w:rsidRPr="00F52E86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039B0710" w14:textId="77777777" w:rsidR="00173417" w:rsidRPr="00F52E8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6D6A95C0" w14:textId="77777777" w:rsidR="00173417" w:rsidRPr="00F52E8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2CFFD5A5" w14:textId="77777777" w:rsidR="00173417" w:rsidRPr="00F52E8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6DB3EE2F" w14:textId="77777777" w:rsidR="00173417" w:rsidRPr="00F52E86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74DAFFAC" w14:textId="77777777" w:rsidR="00121B8A" w:rsidRPr="00F52E86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2"/>
          <w:szCs w:val="22"/>
        </w:rPr>
      </w:pPr>
    </w:p>
    <w:p w14:paraId="108F7168" w14:textId="77777777" w:rsidR="003074D5" w:rsidRPr="00F52E86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2"/>
          <w:szCs w:val="22"/>
        </w:rPr>
      </w:pPr>
    </w:p>
    <w:p w14:paraId="69FE6970" w14:textId="77777777" w:rsidR="003074D5" w:rsidRPr="00F52E86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2"/>
          <w:szCs w:val="22"/>
        </w:rPr>
      </w:pPr>
    </w:p>
    <w:p w14:paraId="601FD28A" w14:textId="77777777" w:rsidR="003074D5" w:rsidRPr="00F52E86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  <w:sz w:val="22"/>
          <w:szCs w:val="22"/>
        </w:rPr>
      </w:pPr>
      <w:r w:rsidRPr="00F52E86">
        <w:rPr>
          <w:rFonts w:ascii="Arial Narrow" w:hAnsi="Arial Narrow" w:cs="Arial"/>
          <w:iCs/>
          <w:sz w:val="22"/>
          <w:szCs w:val="22"/>
        </w:rPr>
        <w:t>…………………………</w:t>
      </w:r>
    </w:p>
    <w:p w14:paraId="3FDCE4B4" w14:textId="77777777" w:rsidR="003074D5" w:rsidRPr="00F52E86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  <w:sz w:val="18"/>
          <w:szCs w:val="18"/>
        </w:rPr>
      </w:pPr>
      <w:r w:rsidRPr="00F52E86">
        <w:rPr>
          <w:rFonts w:ascii="Arial Narrow" w:hAnsi="Arial Narrow" w:cs="Arial"/>
          <w:iCs/>
          <w:sz w:val="18"/>
          <w:szCs w:val="18"/>
        </w:rPr>
        <w:t xml:space="preserve">            [podpis </w:t>
      </w:r>
      <w:r w:rsidRPr="00F52E86">
        <w:rPr>
          <w:rFonts w:ascii="Arial Narrow" w:hAnsi="Arial Narrow" w:cs="Arial"/>
          <w:b/>
          <w:bCs/>
          <w:iCs/>
          <w:color w:val="0070C0"/>
          <w:sz w:val="18"/>
          <w:szCs w:val="18"/>
          <w:vertAlign w:val="superscript"/>
        </w:rPr>
        <w:footnoteReference w:id="1"/>
      </w:r>
      <w:r w:rsidRPr="00F52E86">
        <w:rPr>
          <w:rFonts w:ascii="Arial Narrow" w:hAnsi="Arial Narrow" w:cs="Arial"/>
          <w:iCs/>
          <w:sz w:val="18"/>
          <w:szCs w:val="18"/>
        </w:rPr>
        <w:t>]</w:t>
      </w:r>
    </w:p>
    <w:p w14:paraId="183EAECD" w14:textId="77777777" w:rsidR="00821C80" w:rsidRPr="00F52E86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  <w:szCs w:val="18"/>
        </w:rPr>
      </w:pPr>
    </w:p>
    <w:sectPr w:rsidR="00821C80" w:rsidRPr="00F52E86" w:rsidSect="00AE3F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60B51" w14:textId="77777777" w:rsidR="00601190" w:rsidRDefault="00601190">
      <w:r>
        <w:separator/>
      </w:r>
    </w:p>
  </w:endnote>
  <w:endnote w:type="continuationSeparator" w:id="0">
    <w:p w14:paraId="1F04CCA0" w14:textId="77777777" w:rsidR="00601190" w:rsidRDefault="00601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317EF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1A2402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D0713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F50A0B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18C1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87BA59" w14:textId="77777777" w:rsidR="00821C80" w:rsidRDefault="00821C80">
    <w:pPr>
      <w:pStyle w:val="Stopka"/>
      <w:tabs>
        <w:tab w:val="clear" w:pos="4536"/>
      </w:tabs>
      <w:jc w:val="center"/>
    </w:pPr>
  </w:p>
  <w:p w14:paraId="0D04D56E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B1A19" w14:textId="77777777" w:rsidR="00601190" w:rsidRDefault="00601190">
      <w:r>
        <w:separator/>
      </w:r>
    </w:p>
  </w:footnote>
  <w:footnote w:type="continuationSeparator" w:id="0">
    <w:p w14:paraId="4DB4CF8B" w14:textId="77777777" w:rsidR="00601190" w:rsidRDefault="00601190">
      <w:r>
        <w:continuationSeparator/>
      </w:r>
    </w:p>
  </w:footnote>
  <w:footnote w:id="1">
    <w:p w14:paraId="38D7EA92" w14:textId="77777777"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1AF8F" w14:textId="77777777" w:rsidR="004962ED" w:rsidRDefault="004962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D00BB" w14:textId="21BCA242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4962ED">
      <w:rPr>
        <w:rFonts w:ascii="Arial" w:hAnsi="Arial" w:cs="Arial"/>
      </w:rPr>
      <w:t>82/2026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FE480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65B7"/>
    <w:rsid w:val="001174D3"/>
    <w:rsid w:val="00121B8A"/>
    <w:rsid w:val="00150D7E"/>
    <w:rsid w:val="00167DCC"/>
    <w:rsid w:val="00173417"/>
    <w:rsid w:val="003074D5"/>
    <w:rsid w:val="004962ED"/>
    <w:rsid w:val="004E070D"/>
    <w:rsid w:val="00601190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D965B7"/>
    <w:rsid w:val="00E819CF"/>
    <w:rsid w:val="00F52E86"/>
    <w:rsid w:val="00F83B51"/>
    <w:rsid w:val="00FC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767273"/>
  <w15:chartTrackingRefBased/>
  <w15:docId w15:val="{563D93F7-470F-4252-8B40-B2E3E18F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2000-12-12T17:01:00Z</cp:lastPrinted>
  <dcterms:created xsi:type="dcterms:W3CDTF">2026-06-22T09:55:00Z</dcterms:created>
  <dcterms:modified xsi:type="dcterms:W3CDTF">2026-06-22T09:56:00Z</dcterms:modified>
</cp:coreProperties>
</file>