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D15B1" w14:textId="019B7D2C" w:rsidR="000B6AF8" w:rsidRPr="000B6AF8" w:rsidRDefault="000B6AF8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0"/>
          <w:lang w:eastAsia="pl-PL"/>
        </w:rPr>
      </w:pPr>
      <w:r w:rsidRPr="000B6AF8">
        <w:rPr>
          <w:rFonts w:ascii="Arial Narrow" w:hAnsi="Arial Narrow"/>
          <w:noProof/>
        </w:rPr>
        <w:pict w14:anchorId="155500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47.25pt;visibility:visible;mso-wrap-style:square">
            <v:imagedata r:id="rId8" o:title=""/>
          </v:shape>
        </w:pict>
      </w:r>
    </w:p>
    <w:p w14:paraId="0F61AC66" w14:textId="10FF2D64" w:rsidR="00D62E6E" w:rsidRPr="000B6AF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B6AF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B6AF8" w:rsidRPr="000B6AF8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0B6AF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B6AF8" w14:paraId="67D5E0A1" w14:textId="77777777" w:rsidTr="00D62E6E">
        <w:tc>
          <w:tcPr>
            <w:tcW w:w="2800" w:type="dxa"/>
          </w:tcPr>
          <w:p w14:paraId="311F8E09" w14:textId="77777777" w:rsidR="00D62E6E" w:rsidRPr="000B6AF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6AF8">
              <w:rPr>
                <w:rFonts w:ascii="Arial Narrow" w:hAnsi="Arial Narrow" w:cs="Arial"/>
                <w:b/>
              </w:rPr>
              <w:t>Wykonawca</w:t>
            </w:r>
            <w:r w:rsidRPr="000B6AF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2298C5F7" w14:textId="77777777" w:rsidR="00D62E6E" w:rsidRPr="000B6AF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9EF4E46" w14:textId="77777777" w:rsidR="00D62E6E" w:rsidRPr="000B6AF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9AC073" w14:textId="77777777" w:rsidR="00D62E6E" w:rsidRPr="000B6AF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0B6AF8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0B6AF8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0B6AF8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0B6AF8" w14:paraId="694F2B86" w14:textId="77777777" w:rsidTr="00D62E6E">
        <w:tc>
          <w:tcPr>
            <w:tcW w:w="2800" w:type="dxa"/>
          </w:tcPr>
          <w:p w14:paraId="13176D10" w14:textId="77777777" w:rsidR="00D62E6E" w:rsidRPr="000B6AF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6AF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4BFB9DC" w14:textId="77777777" w:rsidR="00D62E6E" w:rsidRPr="000B6AF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A49E57E" w14:textId="77777777" w:rsidR="00D62E6E" w:rsidRPr="000B6AF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F5F1F0" w14:textId="77777777" w:rsidR="00D62E6E" w:rsidRPr="000B6AF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0B6AF8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0B6AF8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0B6AF8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1D459B62" w14:textId="77777777" w:rsidR="00BC121E" w:rsidRPr="000B6AF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077C" w:rsidRPr="000B6AF8" w14:paraId="62D9474C" w14:textId="77777777" w:rsidTr="003917E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09B64F" w14:textId="77777777" w:rsidR="0015077C" w:rsidRPr="000B6AF8" w:rsidRDefault="0015077C" w:rsidP="003917E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14:paraId="24A3C3D3" w14:textId="64788EF7" w:rsidR="0015077C" w:rsidRPr="000B6AF8" w:rsidRDefault="0015077C" w:rsidP="003917E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B6AF8">
              <w:rPr>
                <w:rFonts w:ascii="Arial Narrow" w:eastAsia="Times New Roman" w:hAnsi="Arial Narrow" w:cs="Arial"/>
                <w:lang w:eastAsia="pl-PL"/>
              </w:rPr>
              <w:t xml:space="preserve">(t.j. Dz. U. z 2024 r. poz. 1320 z </w:t>
            </w:r>
            <w:proofErr w:type="spellStart"/>
            <w:r w:rsidRPr="000B6AF8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0B6AF8" w:rsidRPr="000B6AF8">
              <w:rPr>
                <w:rFonts w:ascii="Arial Narrow" w:eastAsia="Times New Roman" w:hAnsi="Arial Narrow" w:cs="Arial"/>
                <w:lang w:eastAsia="pl-PL"/>
              </w:rPr>
              <w:t>óźn</w:t>
            </w:r>
            <w:proofErr w:type="spellEnd"/>
            <w:r w:rsidRPr="000B6AF8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0B6AF8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399C484D" w14:textId="77777777" w:rsidR="0015077C" w:rsidRPr="000B6AF8" w:rsidRDefault="0015077C" w:rsidP="003917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3B8E72DC" w14:textId="77777777" w:rsidR="0015077C" w:rsidRPr="000B6AF8" w:rsidRDefault="0015077C" w:rsidP="003917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EB1DDCF" w14:textId="44912598" w:rsidR="00BC121E" w:rsidRPr="000B6AF8" w:rsidRDefault="0015077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B6A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B6AF8">
        <w:rPr>
          <w:rFonts w:ascii="Arial Narrow" w:eastAsia="Times New Roman" w:hAnsi="Arial Narrow" w:cs="Arial"/>
          <w:lang w:eastAsia="pl-PL"/>
        </w:rPr>
        <w:t>N</w:t>
      </w:r>
      <w:r w:rsidR="00BC121E" w:rsidRPr="000B6AF8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B6AF8" w14:paraId="78ED58D0" w14:textId="77777777" w:rsidTr="00D62E6E">
        <w:tc>
          <w:tcPr>
            <w:tcW w:w="2269" w:type="dxa"/>
          </w:tcPr>
          <w:p w14:paraId="08974364" w14:textId="77777777" w:rsidR="00D62E6E" w:rsidRPr="000B6AF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E010A1A" w14:textId="4321478F" w:rsidR="00D62E6E" w:rsidRPr="000B6AF8" w:rsidRDefault="0015077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bCs/>
                <w:lang w:eastAsia="pl-PL"/>
              </w:rPr>
              <w:t xml:space="preserve">Wykonanie audytu końcowego </w:t>
            </w:r>
            <w:proofErr w:type="spellStart"/>
            <w:r w:rsidRPr="000B6AF8">
              <w:rPr>
                <w:rFonts w:ascii="Arial Narrow" w:eastAsia="Times New Roman" w:hAnsi="Arial Narrow" w:cs="Arial"/>
                <w:bCs/>
                <w:lang w:eastAsia="pl-PL"/>
              </w:rPr>
              <w:t>cyberbezpieczeństwa</w:t>
            </w:r>
            <w:proofErr w:type="spellEnd"/>
            <w:r w:rsidRPr="000B6AF8">
              <w:rPr>
                <w:rFonts w:ascii="Arial Narrow" w:eastAsia="Times New Roman" w:hAnsi="Arial Narrow" w:cs="Arial"/>
                <w:bCs/>
                <w:lang w:eastAsia="pl-PL"/>
              </w:rPr>
              <w:t xml:space="preserve"> i przeprowadzenie testów bezpieczeństwa</w:t>
            </w:r>
            <w:r w:rsidR="00D62E6E" w:rsidRPr="000B6AF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5077C" w:rsidRPr="000B6AF8" w14:paraId="24626F9F" w14:textId="77777777" w:rsidTr="003917E0">
        <w:tc>
          <w:tcPr>
            <w:tcW w:w="2269" w:type="dxa"/>
          </w:tcPr>
          <w:p w14:paraId="689A9E48" w14:textId="77777777" w:rsidR="0015077C" w:rsidRPr="000B6AF8" w:rsidRDefault="0015077C" w:rsidP="003917E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EB72DBD" w14:textId="49DA5BF8" w:rsidR="0015077C" w:rsidRPr="000B6AF8" w:rsidRDefault="0015077C" w:rsidP="003917E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bCs/>
                <w:lang w:eastAsia="pl-PL"/>
              </w:rPr>
              <w:t>82/2026</w:t>
            </w:r>
          </w:p>
        </w:tc>
      </w:tr>
    </w:tbl>
    <w:p w14:paraId="032C737E" w14:textId="4E864C1A" w:rsidR="00BC121E" w:rsidRPr="000B6AF8" w:rsidRDefault="0015077C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0B6AF8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B6AF8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0B6AF8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0B6AF8">
        <w:rPr>
          <w:rFonts w:ascii="Arial Narrow" w:eastAsia="Times New Roman" w:hAnsi="Arial Narrow" w:cs="Arial"/>
          <w:b/>
          <w:lang w:eastAsia="pl-PL"/>
        </w:rPr>
        <w:t>,</w:t>
      </w:r>
      <w:r w:rsidR="00BC121E" w:rsidRPr="000B6AF8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0B6AF8">
        <w:rPr>
          <w:rFonts w:ascii="Arial Narrow" w:eastAsia="Times New Roman" w:hAnsi="Arial Narrow" w:cs="Arial"/>
          <w:bCs/>
          <w:lang w:eastAsia="pl-PL"/>
        </w:rPr>
        <w:t>, że:</w:t>
      </w:r>
    </w:p>
    <w:p w14:paraId="5B57695C" w14:textId="77777777" w:rsidR="00BC121E" w:rsidRPr="000B6AF8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0B6AF8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0B6AF8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0B6AF8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0B6AF8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0B6AF8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0B6AF8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0B6AF8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0B6AF8">
        <w:rPr>
          <w:rFonts w:ascii="Arial Narrow" w:eastAsia="Times New Roman" w:hAnsi="Arial Narrow" w:cs="Arial"/>
          <w:lang w:eastAsia="pl-PL"/>
        </w:rPr>
        <w:t>.</w:t>
      </w:r>
    </w:p>
    <w:p w14:paraId="4371DE4B" w14:textId="77777777" w:rsidR="00BF69A4" w:rsidRPr="000B6AF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B6AF8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0B6AF8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0B6AF8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0B6AF8" w14:paraId="7AE75E21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B4FF" w14:textId="77777777" w:rsidR="00BC121E" w:rsidRPr="000B6AF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154A2" w14:textId="77777777" w:rsidR="00BC121E" w:rsidRPr="000B6AF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94F5" w14:textId="77777777" w:rsidR="00BC121E" w:rsidRPr="000B6AF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0B6AF8" w14:paraId="63C8A09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3241B" w14:textId="77777777" w:rsidR="00BC121E" w:rsidRPr="000B6AF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ED10" w14:textId="77777777" w:rsidR="00BC121E" w:rsidRPr="000B6AF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3CB5" w14:textId="77777777" w:rsidR="00BC121E" w:rsidRPr="000B6AF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0B6AF8" w14:paraId="535E2F82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29C8" w14:textId="77777777" w:rsidR="00BC121E" w:rsidRPr="000B6AF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933C" w14:textId="77777777" w:rsidR="00BC121E" w:rsidRPr="000B6AF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1367" w14:textId="77777777" w:rsidR="00BC121E" w:rsidRPr="000B6AF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5F517267" w14:textId="77777777" w:rsidR="00BC121E" w:rsidRPr="000B6AF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0B6AF8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29ED400" w14:textId="77777777" w:rsidR="00BC121E" w:rsidRPr="000B6AF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0B6AF8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237E422" w14:textId="77777777" w:rsidR="00067B62" w:rsidRPr="000B6AF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lang w:eastAsia="pl-PL"/>
        </w:rPr>
      </w:pPr>
      <w:r w:rsidRPr="000B6AF8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0B6AF8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0B6AF8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0B6AF8">
        <w:rPr>
          <w:rFonts w:ascii="Arial Narrow" w:eastAsia="Times New Roman" w:hAnsi="Arial Narrow" w:cs="Arial"/>
          <w:color w:val="0070C0"/>
          <w:lang w:eastAsia="pl-PL"/>
        </w:rPr>
        <w:t>Niepotrzebne skreślić lub usunąć</w:t>
      </w:r>
    </w:p>
    <w:p w14:paraId="2537C7EA" w14:textId="77777777" w:rsidR="00CF03EF" w:rsidRPr="000B6AF8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0B6AF8">
        <w:rPr>
          <w:rFonts w:ascii="Arial Narrow" w:eastAsia="Times New Roman" w:hAnsi="Arial Narrow" w:cs="Arial"/>
          <w:color w:val="0070C0"/>
          <w:lang w:eastAsia="pl-PL"/>
        </w:rPr>
        <w:t>** Wypełnić jeżeli dotyczy</w:t>
      </w:r>
    </w:p>
    <w:p w14:paraId="67FD347F" w14:textId="77777777" w:rsidR="00067B62" w:rsidRPr="000B6AF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B6AF8" w14:paraId="75CCB641" w14:textId="77777777" w:rsidTr="00620E37">
        <w:tc>
          <w:tcPr>
            <w:tcW w:w="2660" w:type="dxa"/>
          </w:tcPr>
          <w:p w14:paraId="77D3D9D4" w14:textId="77777777" w:rsidR="00BC121E" w:rsidRPr="000B6AF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5589739" w14:textId="77777777" w:rsidR="00BC121E" w:rsidRPr="000B6AF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2AE2D45" w14:textId="77777777" w:rsidR="00BC121E" w:rsidRPr="000B6AF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0B6AF8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0B6AF8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F0B4F16" w14:textId="77777777" w:rsidR="00BC121E" w:rsidRPr="000B6AF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FE5E07B" w14:textId="77777777" w:rsidR="00BC121E" w:rsidRPr="000B6AF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E17EDD" w14:textId="065602AF" w:rsidR="00BC121E" w:rsidRPr="000B6AF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B6AF8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15077C" w:rsidRPr="000B6AF8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lub podpis zaufany lub elektroniczny podpis osobisty </w:t>
            </w:r>
            <w:r w:rsidR="00BC121E" w:rsidRPr="000B6AF8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0B6AF8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14:paraId="4978D0E0" w14:textId="77777777" w:rsidR="00106AC7" w:rsidRPr="000B6AF8" w:rsidRDefault="00106AC7" w:rsidP="001E4022">
      <w:pPr>
        <w:rPr>
          <w:rFonts w:ascii="Arial Narrow" w:hAnsi="Arial Narrow"/>
        </w:rPr>
      </w:pPr>
    </w:p>
    <w:sectPr w:rsidR="00106AC7" w:rsidRPr="000B6AF8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A00E1" w14:textId="77777777" w:rsidR="00C54CB5" w:rsidRDefault="00C54CB5">
      <w:r>
        <w:separator/>
      </w:r>
    </w:p>
  </w:endnote>
  <w:endnote w:type="continuationSeparator" w:id="0">
    <w:p w14:paraId="1A6AD8DF" w14:textId="77777777" w:rsidR="00C54CB5" w:rsidRDefault="00C54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E4F0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8AB6F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D775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1C95E6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F00313F">
        <v:line id="_x0000_s1025" style="position:absolute;left:0;text-align:left;z-index:251657728" from="-3.85pt,8.7pt" to="455.15pt,8.7pt"/>
      </w:pict>
    </w:r>
  </w:p>
  <w:p w14:paraId="7536E4D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ADB2" w14:textId="77777777" w:rsidR="0015077C" w:rsidRDefault="001507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0258D" w14:textId="77777777" w:rsidR="00C54CB5" w:rsidRDefault="00C54CB5">
      <w:r>
        <w:separator/>
      </w:r>
    </w:p>
  </w:footnote>
  <w:footnote w:type="continuationSeparator" w:id="0">
    <w:p w14:paraId="3061D31A" w14:textId="77777777" w:rsidR="00C54CB5" w:rsidRDefault="00C54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32A64" w14:textId="77777777" w:rsidR="0015077C" w:rsidRDefault="001507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308EF" w14:textId="77777777" w:rsidR="0015077C" w:rsidRDefault="001507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EE569" w14:textId="77777777" w:rsidR="0015077C" w:rsidRDefault="001507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7761729">
    <w:abstractNumId w:val="13"/>
  </w:num>
  <w:num w:numId="2" w16cid:durableId="1237788085">
    <w:abstractNumId w:val="0"/>
  </w:num>
  <w:num w:numId="3" w16cid:durableId="1256472310">
    <w:abstractNumId w:val="11"/>
  </w:num>
  <w:num w:numId="4" w16cid:durableId="764111007">
    <w:abstractNumId w:val="8"/>
  </w:num>
  <w:num w:numId="5" w16cid:durableId="1973173152">
    <w:abstractNumId w:val="7"/>
  </w:num>
  <w:num w:numId="6" w16cid:durableId="911164836">
    <w:abstractNumId w:val="1"/>
  </w:num>
  <w:num w:numId="7" w16cid:durableId="1720275858">
    <w:abstractNumId w:val="6"/>
  </w:num>
  <w:num w:numId="8" w16cid:durableId="1319766625">
    <w:abstractNumId w:val="3"/>
  </w:num>
  <w:num w:numId="9" w16cid:durableId="1478297119">
    <w:abstractNumId w:val="2"/>
  </w:num>
  <w:num w:numId="10" w16cid:durableId="1980919013">
    <w:abstractNumId w:val="5"/>
  </w:num>
  <w:num w:numId="11" w16cid:durableId="1381711344">
    <w:abstractNumId w:val="10"/>
  </w:num>
  <w:num w:numId="12" w16cid:durableId="1789087221">
    <w:abstractNumId w:val="4"/>
  </w:num>
  <w:num w:numId="13" w16cid:durableId="54592820">
    <w:abstractNumId w:val="9"/>
  </w:num>
  <w:num w:numId="14" w16cid:durableId="13233926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0CA0"/>
    <w:rsid w:val="0000184A"/>
    <w:rsid w:val="00007C1C"/>
    <w:rsid w:val="00012997"/>
    <w:rsid w:val="000621A2"/>
    <w:rsid w:val="00067B62"/>
    <w:rsid w:val="000719DC"/>
    <w:rsid w:val="00075CEC"/>
    <w:rsid w:val="000807AB"/>
    <w:rsid w:val="000B6AF8"/>
    <w:rsid w:val="000E0467"/>
    <w:rsid w:val="00106AC7"/>
    <w:rsid w:val="00111985"/>
    <w:rsid w:val="00147532"/>
    <w:rsid w:val="0015077C"/>
    <w:rsid w:val="001614BA"/>
    <w:rsid w:val="001718C2"/>
    <w:rsid w:val="001E4022"/>
    <w:rsid w:val="00204613"/>
    <w:rsid w:val="00250CA0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54CB5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C3C4EE"/>
  <w15:chartTrackingRefBased/>
  <w15:docId w15:val="{F9AF395F-405B-4F7C-AC6C-89543C4D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2026-06-22T10:02:00Z</dcterms:created>
  <dcterms:modified xsi:type="dcterms:W3CDTF">2026-06-22T10:02:00Z</dcterms:modified>
</cp:coreProperties>
</file>