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607E0" w:rsidRPr="001607E0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07E0" w:rsidRPr="00C14101" w:rsidTr="0024523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607E0" w:rsidRPr="00C14101" w:rsidRDefault="001607E0" w:rsidP="0024523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607E0" w:rsidRPr="00C14101" w:rsidRDefault="001607E0" w:rsidP="00245239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607E0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1607E0" w:rsidRPr="00C14101" w:rsidRDefault="001607E0" w:rsidP="002452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607E0" w:rsidRPr="00C14101" w:rsidRDefault="001607E0" w:rsidP="002452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1607E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1607E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07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07E0" w:rsidRPr="00D62E6E" w:rsidTr="00245239">
        <w:tc>
          <w:tcPr>
            <w:tcW w:w="2269" w:type="dxa"/>
          </w:tcPr>
          <w:p w:rsidR="001607E0" w:rsidRPr="00D62E6E" w:rsidRDefault="001607E0" w:rsidP="002452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607E0" w:rsidRPr="00D62E6E" w:rsidRDefault="001607E0" w:rsidP="002452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07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K-2.381/15/2026</w:t>
            </w:r>
          </w:p>
        </w:tc>
      </w:tr>
    </w:tbl>
    <w:p w:rsidR="00BC121E" w:rsidRDefault="001607E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607E0">
        <w:rPr>
          <w:rFonts w:ascii="Arial" w:eastAsia="Times New Roman" w:hAnsi="Arial" w:cs="Arial"/>
          <w:b/>
          <w:sz w:val="24"/>
          <w:szCs w:val="24"/>
          <w:lang w:eastAsia="pl-PL"/>
        </w:rPr>
        <w:t>Akademia Kultury Fizycznej  im Bronisława Czecha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1607E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607E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73B" w:rsidRDefault="000D373B">
      <w:r>
        <w:separator/>
      </w:r>
    </w:p>
  </w:endnote>
  <w:endnote w:type="continuationSeparator" w:id="0">
    <w:p w:rsidR="000D373B" w:rsidRDefault="000D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7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7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E0" w:rsidRDefault="00160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73B" w:rsidRDefault="000D373B">
      <w:r>
        <w:separator/>
      </w:r>
    </w:p>
  </w:footnote>
  <w:footnote w:type="continuationSeparator" w:id="0">
    <w:p w:rsidR="000D373B" w:rsidRDefault="000D3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E0" w:rsidRDefault="00160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E0" w:rsidRDefault="00160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E0" w:rsidRDefault="00160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73B"/>
    <w:rsid w:val="0000184A"/>
    <w:rsid w:val="00007C1C"/>
    <w:rsid w:val="00012997"/>
    <w:rsid w:val="000621A2"/>
    <w:rsid w:val="00067B62"/>
    <w:rsid w:val="000719DC"/>
    <w:rsid w:val="00075CEC"/>
    <w:rsid w:val="000807AB"/>
    <w:rsid w:val="000D373B"/>
    <w:rsid w:val="000E0467"/>
    <w:rsid w:val="00106AC7"/>
    <w:rsid w:val="00111985"/>
    <w:rsid w:val="00147532"/>
    <w:rsid w:val="001607E0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55F827-6733-4796-8685-AA130949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2FE8B-0E70-4AF1-8650-4F14598AE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2</cp:revision>
  <cp:lastPrinted>2010-01-07T09:39:00Z</cp:lastPrinted>
  <dcterms:created xsi:type="dcterms:W3CDTF">2026-06-12T07:28:00Z</dcterms:created>
  <dcterms:modified xsi:type="dcterms:W3CDTF">2026-06-12T07:28:00Z</dcterms:modified>
</cp:coreProperties>
</file>