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CF786D">
        <w:rPr>
          <w:rFonts w:ascii="Arial" w:hAnsi="Arial" w:cs="Arial"/>
          <w:bCs/>
          <w:i w:val="0"/>
          <w:szCs w:val="24"/>
        </w:rPr>
        <w:t>5</w:t>
      </w:r>
      <w:bookmarkStart w:id="1" w:name="_GoBack"/>
      <w:bookmarkEnd w:id="1"/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:rsidTr="004F10A0">
        <w:tc>
          <w:tcPr>
            <w:tcW w:w="2269" w:type="dxa"/>
            <w:shd w:val="clear" w:color="auto" w:fill="auto"/>
          </w:tcPr>
          <w:p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A137C9" w:rsidRPr="00A2540E" w:rsidRDefault="00172F9A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72F9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Szkolenie dla pilotów bezzałogowych statków powietrznych (BSP)  w kategorii otwartej (podkategorie A1, A2, A3) oraz kategorii szczególnej (europejskie scenariusze standardowe STS-01 i STS-02), zakończone egzaminem końcowym.</w:t>
            </w:r>
          </w:p>
        </w:tc>
      </w:tr>
      <w:tr w:rsidR="00172F9A" w:rsidRPr="00A2540E" w:rsidTr="00751EF5">
        <w:tc>
          <w:tcPr>
            <w:tcW w:w="2269" w:type="dxa"/>
            <w:shd w:val="clear" w:color="auto" w:fill="auto"/>
          </w:tcPr>
          <w:p w:rsidR="00172F9A" w:rsidRPr="00A2540E" w:rsidRDefault="00172F9A" w:rsidP="00751EF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172F9A" w:rsidRPr="00A2540E" w:rsidRDefault="00172F9A" w:rsidP="00751EF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72F9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K-2.381/15/2026</w:t>
            </w:r>
          </w:p>
        </w:tc>
      </w:tr>
    </w:tbl>
    <w:p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172F9A" w:rsidRPr="00172F9A">
        <w:rPr>
          <w:rFonts w:ascii="Arial" w:hAnsi="Arial" w:cs="Arial"/>
          <w:b/>
          <w:sz w:val="24"/>
          <w:szCs w:val="24"/>
        </w:rPr>
        <w:t>Akademia Kultury Fizycznej  im Bronisława Czecha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172F9A" w:rsidRPr="00172F9A">
        <w:rPr>
          <w:rFonts w:ascii="Arial" w:hAnsi="Arial" w:cs="Arial"/>
          <w:sz w:val="24"/>
          <w:szCs w:val="24"/>
        </w:rPr>
        <w:t>(</w:t>
      </w:r>
      <w:proofErr w:type="spellStart"/>
      <w:r w:rsidR="00172F9A" w:rsidRPr="00172F9A">
        <w:rPr>
          <w:rFonts w:ascii="Arial" w:hAnsi="Arial" w:cs="Arial"/>
          <w:sz w:val="24"/>
          <w:szCs w:val="24"/>
        </w:rPr>
        <w:t>t.j</w:t>
      </w:r>
      <w:proofErr w:type="spellEnd"/>
      <w:r w:rsidR="00172F9A" w:rsidRPr="00172F9A">
        <w:rPr>
          <w:rFonts w:ascii="Arial" w:hAnsi="Arial" w:cs="Arial"/>
          <w:sz w:val="24"/>
          <w:szCs w:val="24"/>
        </w:rPr>
        <w:t>. Dz. U. z 2024 r. poz. 1320 ze zm.)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bookmarkEnd w:id="0"/>
    </w:tbl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:rsidTr="004F10A0">
        <w:tc>
          <w:tcPr>
            <w:tcW w:w="2660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A137C9" w:rsidRPr="008B745A" w:rsidRDefault="00A137C9" w:rsidP="00172F9A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172F9A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7B43" w:rsidRDefault="000B7B43" w:rsidP="00025386">
      <w:pPr>
        <w:spacing w:after="0" w:line="240" w:lineRule="auto"/>
      </w:pPr>
      <w:r>
        <w:separator/>
      </w:r>
    </w:p>
  </w:endnote>
  <w:endnote w:type="continuationSeparator" w:id="0">
    <w:p w:rsidR="000B7B43" w:rsidRDefault="000B7B4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2F9A" w:rsidRDefault="00172F9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CF786D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F78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F78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2F9A" w:rsidRDefault="00172F9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7B43" w:rsidRDefault="000B7B43" w:rsidP="00025386">
      <w:pPr>
        <w:spacing w:after="0" w:line="240" w:lineRule="auto"/>
      </w:pPr>
      <w:r>
        <w:separator/>
      </w:r>
    </w:p>
  </w:footnote>
  <w:footnote w:type="continuationSeparator" w:id="0">
    <w:p w:rsidR="000B7B43" w:rsidRDefault="000B7B4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2F9A" w:rsidRDefault="00172F9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2F9A" w:rsidRDefault="00172F9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2F9A" w:rsidRDefault="00172F9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B7B43"/>
    <w:rsid w:val="00025386"/>
    <w:rsid w:val="000423B9"/>
    <w:rsid w:val="00053927"/>
    <w:rsid w:val="00084786"/>
    <w:rsid w:val="000B7B43"/>
    <w:rsid w:val="0016158F"/>
    <w:rsid w:val="00172F9A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E3BCE"/>
    <w:rsid w:val="00CB29AC"/>
    <w:rsid w:val="00CF786D"/>
    <w:rsid w:val="00D03170"/>
    <w:rsid w:val="00D122AF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371B7FD0"/>
  <w15:chartTrackingRefBased/>
  <w15:docId w15:val="{69B7657F-7DE1-4E36-8DCE-016E60F25B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.DE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9</TotalTime>
  <Pages>1</Pages>
  <Words>223</Words>
  <Characters>1343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Tadeusz Józefczyk</dc:creator>
  <cp:keywords/>
  <dc:description/>
  <cp:lastModifiedBy>Tadeusz Józefczyk</cp:lastModifiedBy>
  <cp:revision>4</cp:revision>
  <dcterms:created xsi:type="dcterms:W3CDTF">2026-06-12T10:45:00Z</dcterms:created>
  <dcterms:modified xsi:type="dcterms:W3CDTF">2026-06-15T09:46:00Z</dcterms:modified>
</cp:coreProperties>
</file>