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17EF4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992B1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2B16">
        <w:rPr>
          <w:rFonts w:ascii="Arial" w:hAnsi="Arial" w:cs="Arial"/>
        </w:rPr>
        <w:t>Uniwersytet Morski w Gdyni</w:t>
      </w:r>
    </w:p>
    <w:p w:rsidR="00B95C96" w:rsidRPr="0012157F" w:rsidRDefault="00992B1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2B16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992B16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992B1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92B16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992B16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2B16" w:rsidRPr="0012157F" w:rsidTr="004462BD">
        <w:tc>
          <w:tcPr>
            <w:tcW w:w="9104" w:type="dxa"/>
            <w:shd w:val="clear" w:color="auto" w:fill="D9D9D9"/>
          </w:tcPr>
          <w:p w:rsidR="00992B16" w:rsidRPr="0012157F" w:rsidRDefault="00992B16" w:rsidP="004462B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92B16" w:rsidRPr="00094F76" w:rsidRDefault="00992B16" w:rsidP="004462B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2B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92B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92B1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92B16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992B16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92B16" w:rsidRPr="0017574D" w:rsidRDefault="00992B16" w:rsidP="004462B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992B16" w:rsidRDefault="00992B16" w:rsidP="004462B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92B16" w:rsidRPr="002C3302" w:rsidRDefault="00992B16" w:rsidP="004462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992B1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2B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Rezerwacja, sprzedaż i dostawa biletów lotniczych dla Uniwersytetu Morskiego w Gdyni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2B16" w:rsidRPr="00A2540E" w:rsidTr="004462BD">
        <w:tc>
          <w:tcPr>
            <w:tcW w:w="2269" w:type="dxa"/>
          </w:tcPr>
          <w:p w:rsidR="00992B16" w:rsidRPr="00A2540E" w:rsidRDefault="00992B16" w:rsidP="004462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92B16" w:rsidRPr="00A2540E" w:rsidRDefault="00992B16" w:rsidP="004462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2B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CRZP/113/2026/AZP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992B16" w:rsidRPr="00992B16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992B16" w:rsidRDefault="00C90B4D" w:rsidP="00992B1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92B1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D3E" w:rsidRDefault="00082D3E" w:rsidP="0038231F">
      <w:pPr>
        <w:spacing w:after="0" w:line="240" w:lineRule="auto"/>
      </w:pPr>
      <w:r>
        <w:separator/>
      </w:r>
    </w:p>
  </w:endnote>
  <w:endnote w:type="continuationSeparator" w:id="0">
    <w:p w:rsidR="00082D3E" w:rsidRDefault="00082D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16" w:rsidRDefault="00992B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16" w:rsidRDefault="00992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D3E" w:rsidRDefault="00082D3E" w:rsidP="0038231F">
      <w:pPr>
        <w:spacing w:after="0" w:line="240" w:lineRule="auto"/>
      </w:pPr>
      <w:r>
        <w:separator/>
      </w:r>
    </w:p>
  </w:footnote>
  <w:footnote w:type="continuationSeparator" w:id="0">
    <w:p w:rsidR="00082D3E" w:rsidRDefault="00082D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16" w:rsidRDefault="00992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16" w:rsidRDefault="00992B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16" w:rsidRDefault="00992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D3E"/>
    <w:rsid w:val="00023477"/>
    <w:rsid w:val="000247FF"/>
    <w:rsid w:val="00025C8D"/>
    <w:rsid w:val="000303EE"/>
    <w:rsid w:val="0005473D"/>
    <w:rsid w:val="000642B4"/>
    <w:rsid w:val="00073C3D"/>
    <w:rsid w:val="000809B6"/>
    <w:rsid w:val="00082D3E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17EF4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16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4E79A"/>
  <w15:docId w15:val="{67377CD1-EBC7-49F8-AC91-D585D263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F0B1B-A315-4954-A868-5A6E5B321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2026-06-11T12:08:00Z</cp:lastPrinted>
  <dcterms:created xsi:type="dcterms:W3CDTF">2026-06-11T12:08:00Z</dcterms:created>
  <dcterms:modified xsi:type="dcterms:W3CDTF">2026-06-11T12:08:00Z</dcterms:modified>
</cp:coreProperties>
</file>