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C39EA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E288E" w:rsidRPr="00DE288E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8669834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2E9E6B2" w14:textId="77777777" w:rsidR="00B95C96" w:rsidRPr="0012157F" w:rsidRDefault="00DE288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E288E">
        <w:rPr>
          <w:rFonts w:ascii="Arial" w:hAnsi="Arial" w:cs="Arial"/>
        </w:rPr>
        <w:t>Gmina Gnojnik</w:t>
      </w:r>
    </w:p>
    <w:p w14:paraId="72441267" w14:textId="77777777" w:rsidR="00B95C96" w:rsidRPr="0012157F" w:rsidRDefault="00DE288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E288E">
        <w:rPr>
          <w:rFonts w:ascii="Arial" w:hAnsi="Arial" w:cs="Arial"/>
        </w:rPr>
        <w:t>Gnojnik</w:t>
      </w:r>
      <w:r w:rsidR="00B95C96" w:rsidRPr="0012157F">
        <w:rPr>
          <w:rFonts w:ascii="Arial" w:hAnsi="Arial" w:cs="Arial"/>
        </w:rPr>
        <w:t xml:space="preserve"> </w:t>
      </w:r>
      <w:r w:rsidRPr="00DE288E">
        <w:rPr>
          <w:rFonts w:ascii="Arial" w:hAnsi="Arial" w:cs="Arial"/>
        </w:rPr>
        <w:t>363</w:t>
      </w:r>
      <w:r w:rsidR="00B95C96" w:rsidRPr="0012157F">
        <w:rPr>
          <w:rFonts w:ascii="Arial" w:hAnsi="Arial" w:cs="Arial"/>
        </w:rPr>
        <w:t xml:space="preserve"> </w:t>
      </w:r>
    </w:p>
    <w:p w14:paraId="3882EE28" w14:textId="77777777" w:rsidR="00B95C96" w:rsidRDefault="00DE288E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E288E">
        <w:rPr>
          <w:rFonts w:ascii="Arial" w:hAnsi="Arial" w:cs="Arial"/>
        </w:rPr>
        <w:t>32-864</w:t>
      </w:r>
      <w:r w:rsidR="00B95C96" w:rsidRPr="0012157F">
        <w:rPr>
          <w:rFonts w:ascii="Arial" w:hAnsi="Arial" w:cs="Arial"/>
        </w:rPr>
        <w:t xml:space="preserve"> </w:t>
      </w:r>
      <w:r w:rsidRPr="00DE288E">
        <w:rPr>
          <w:rFonts w:ascii="Arial" w:hAnsi="Arial" w:cs="Arial"/>
        </w:rPr>
        <w:t>Gnojnik</w:t>
      </w:r>
    </w:p>
    <w:p w14:paraId="11F74E60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86642F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9BE3876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92F5616" w14:textId="77777777" w:rsidTr="006C3667">
        <w:tc>
          <w:tcPr>
            <w:tcW w:w="2800" w:type="dxa"/>
          </w:tcPr>
          <w:p w14:paraId="7188FB7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F23834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06F470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04BF65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25E75F5C" w14:textId="77777777" w:rsidTr="006C3667">
        <w:tc>
          <w:tcPr>
            <w:tcW w:w="2800" w:type="dxa"/>
          </w:tcPr>
          <w:p w14:paraId="280691D7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F15A4B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5D08D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295D2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8421D1F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288E" w:rsidRPr="0012157F" w14:paraId="064AA1F3" w14:textId="77777777" w:rsidTr="003017DE">
        <w:tc>
          <w:tcPr>
            <w:tcW w:w="9104" w:type="dxa"/>
            <w:shd w:val="clear" w:color="auto" w:fill="D9D9D9"/>
          </w:tcPr>
          <w:p w14:paraId="5B63F9CA" w14:textId="77777777" w:rsidR="00DE288E" w:rsidRPr="0012157F" w:rsidRDefault="00DE288E" w:rsidP="003017D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57297D2" w14:textId="77777777" w:rsidR="00DE288E" w:rsidRPr="00094F76" w:rsidRDefault="00DE288E" w:rsidP="003017D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E288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E288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E288E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E288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E288E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8371A2C" w14:textId="77777777" w:rsidR="00DE288E" w:rsidRPr="0017574D" w:rsidRDefault="00DE288E" w:rsidP="003017D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3DD61" w14:textId="77777777" w:rsidR="00DE288E" w:rsidRDefault="00DE288E" w:rsidP="003017D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A80B273" w14:textId="77777777" w:rsidR="00DE288E" w:rsidRPr="002C3302" w:rsidRDefault="00DE288E" w:rsidP="003017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8339548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F2D939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0C52D16" w14:textId="77777777" w:rsidTr="006C3667">
        <w:tc>
          <w:tcPr>
            <w:tcW w:w="2269" w:type="dxa"/>
          </w:tcPr>
          <w:p w14:paraId="1884597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8690A84" w14:textId="20CAF6FA" w:rsidR="00B95C96" w:rsidRPr="00A2540E" w:rsidRDefault="00DE288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28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Udzielenie Gminie Gnojnik w 2026 roku kredytu długoterminowego do kwoty </w:t>
            </w:r>
            <w:r w:rsidR="003E33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4 5</w:t>
            </w:r>
            <w:r w:rsidRPr="00DE28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00 000,00 PLN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E288E" w:rsidRPr="00A2540E" w14:paraId="53FC3920" w14:textId="77777777" w:rsidTr="003017DE">
        <w:tc>
          <w:tcPr>
            <w:tcW w:w="2269" w:type="dxa"/>
          </w:tcPr>
          <w:p w14:paraId="075F9B9C" w14:textId="77777777" w:rsidR="00DE288E" w:rsidRPr="00A2540E" w:rsidRDefault="00DE288E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E15163" w14:textId="77777777" w:rsidR="00DE288E" w:rsidRPr="00A2540E" w:rsidRDefault="00DE288E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28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RIiD.271.6.2026</w:t>
            </w:r>
          </w:p>
        </w:tc>
      </w:tr>
    </w:tbl>
    <w:p w14:paraId="0E286BB3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FB87B2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E288E" w:rsidRPr="00DE288E">
        <w:rPr>
          <w:rFonts w:ascii="Arial" w:hAnsi="Arial" w:cs="Arial"/>
          <w:b/>
          <w:sz w:val="24"/>
          <w:szCs w:val="24"/>
        </w:rPr>
        <w:t>Gmina Gnojnik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3599229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E490690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28D89B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AE935A7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FBC316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1BFAE7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19586C4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05FDE21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78D9520E" w14:textId="77777777" w:rsidR="00DE288E" w:rsidRDefault="00C90B4D" w:rsidP="00DE288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442DDA86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E251D1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0D925F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5913F55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375CD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6F2AB4E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4E3F8FC" w14:textId="77777777" w:rsidTr="006C3667">
        <w:tc>
          <w:tcPr>
            <w:tcW w:w="2660" w:type="dxa"/>
          </w:tcPr>
          <w:p w14:paraId="36A2B67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3DBE2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B3D0DB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F60255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866FC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79E21A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E288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8D3807D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541DD" w14:textId="77777777" w:rsidR="00434696" w:rsidRDefault="00434696" w:rsidP="0038231F">
      <w:pPr>
        <w:spacing w:after="0" w:line="240" w:lineRule="auto"/>
      </w:pPr>
      <w:r>
        <w:separator/>
      </w:r>
    </w:p>
  </w:endnote>
  <w:endnote w:type="continuationSeparator" w:id="0">
    <w:p w14:paraId="2874A292" w14:textId="77777777" w:rsidR="00434696" w:rsidRDefault="004346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088BC" w14:textId="77777777" w:rsidR="00DE288E" w:rsidRDefault="00DE28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EC1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6F67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02661" w14:textId="77777777" w:rsidR="00DE288E" w:rsidRDefault="00DE28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507CB" w14:textId="77777777" w:rsidR="00434696" w:rsidRDefault="00434696" w:rsidP="0038231F">
      <w:pPr>
        <w:spacing w:after="0" w:line="240" w:lineRule="auto"/>
      </w:pPr>
      <w:r>
        <w:separator/>
      </w:r>
    </w:p>
  </w:footnote>
  <w:footnote w:type="continuationSeparator" w:id="0">
    <w:p w14:paraId="11744704" w14:textId="77777777" w:rsidR="00434696" w:rsidRDefault="004346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6E3" w14:textId="77777777" w:rsidR="00DE288E" w:rsidRDefault="00DE2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A340D" w14:textId="77777777" w:rsidR="00DE288E" w:rsidRDefault="00DE2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B6FE9" w14:textId="77777777" w:rsidR="00DE288E" w:rsidRDefault="00DE28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461402">
    <w:abstractNumId w:val="12"/>
  </w:num>
  <w:num w:numId="2" w16cid:durableId="951546751">
    <w:abstractNumId w:val="0"/>
  </w:num>
  <w:num w:numId="3" w16cid:durableId="317152907">
    <w:abstractNumId w:val="11"/>
  </w:num>
  <w:num w:numId="4" w16cid:durableId="1293711500">
    <w:abstractNumId w:val="16"/>
  </w:num>
  <w:num w:numId="5" w16cid:durableId="1681657901">
    <w:abstractNumId w:val="13"/>
  </w:num>
  <w:num w:numId="6" w16cid:durableId="1326132801">
    <w:abstractNumId w:val="10"/>
  </w:num>
  <w:num w:numId="7" w16cid:durableId="697894003">
    <w:abstractNumId w:val="1"/>
  </w:num>
  <w:num w:numId="8" w16cid:durableId="1721048280">
    <w:abstractNumId w:val="6"/>
  </w:num>
  <w:num w:numId="9" w16cid:durableId="1026180167">
    <w:abstractNumId w:val="4"/>
  </w:num>
  <w:num w:numId="10" w16cid:durableId="522594241">
    <w:abstractNumId w:val="7"/>
  </w:num>
  <w:num w:numId="11" w16cid:durableId="1114255565">
    <w:abstractNumId w:val="5"/>
  </w:num>
  <w:num w:numId="12" w16cid:durableId="1629554002">
    <w:abstractNumId w:val="9"/>
  </w:num>
  <w:num w:numId="13" w16cid:durableId="1065569930">
    <w:abstractNumId w:val="3"/>
  </w:num>
  <w:num w:numId="14" w16cid:durableId="1368338771">
    <w:abstractNumId w:val="2"/>
  </w:num>
  <w:num w:numId="15" w16cid:durableId="1887252444">
    <w:abstractNumId w:val="15"/>
  </w:num>
  <w:num w:numId="16" w16cid:durableId="1352881524">
    <w:abstractNumId w:val="8"/>
  </w:num>
  <w:num w:numId="17" w16cid:durableId="1014645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69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3C6"/>
    <w:rsid w:val="003F024C"/>
    <w:rsid w:val="00403625"/>
    <w:rsid w:val="004115BC"/>
    <w:rsid w:val="00434696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E288E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58E235"/>
  <w15:docId w15:val="{0BF31045-F51B-473E-915C-837A3BC4B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2026-06-11T08:48:00Z</dcterms:created>
  <dcterms:modified xsi:type="dcterms:W3CDTF">2026-06-11T08:48:00Z</dcterms:modified>
</cp:coreProperties>
</file>