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CCCD6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55970" w:rsidRPr="00955970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9265B71" w14:textId="77777777" w:rsidTr="00D62E6E">
        <w:tc>
          <w:tcPr>
            <w:tcW w:w="2800" w:type="dxa"/>
          </w:tcPr>
          <w:p w14:paraId="44FAD60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5F2A64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E2182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C4B37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02D18A30" w14:textId="77777777" w:rsidTr="00D62E6E">
        <w:tc>
          <w:tcPr>
            <w:tcW w:w="2800" w:type="dxa"/>
          </w:tcPr>
          <w:p w14:paraId="1F8EA4C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E54AFB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E5497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3FE8C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AF04E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5970" w:rsidRPr="00C14101" w14:paraId="1640536A" w14:textId="77777777" w:rsidTr="003017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5B742D" w14:textId="77777777" w:rsidR="00955970" w:rsidRPr="00C14101" w:rsidRDefault="00955970" w:rsidP="003017D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384A88F" w14:textId="77777777" w:rsidR="00955970" w:rsidRPr="00C14101" w:rsidRDefault="00955970" w:rsidP="003017D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5597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5597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55970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955970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955970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34330FF" w14:textId="77777777" w:rsidR="00955970" w:rsidRPr="00C14101" w:rsidRDefault="00955970" w:rsidP="003017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3BB5F36" w14:textId="77777777" w:rsidR="00955970" w:rsidRPr="00C14101" w:rsidRDefault="00955970" w:rsidP="003017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CCCD735" w14:textId="77777777" w:rsidR="00BC121E" w:rsidRPr="00C14101" w:rsidRDefault="0095597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FDB737E" w14:textId="77777777" w:rsidTr="00D62E6E">
        <w:tc>
          <w:tcPr>
            <w:tcW w:w="2269" w:type="dxa"/>
          </w:tcPr>
          <w:p w14:paraId="1968F3F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A63C077" w14:textId="0339E062" w:rsidR="00D62E6E" w:rsidRPr="00D62E6E" w:rsidRDefault="0095597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5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Udzielenie Gminie Gnojnik w 2026 roku kredytu długoterminowego do kwoty </w:t>
            </w:r>
            <w:r w:rsidR="00587A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4 5</w:t>
            </w:r>
            <w:r w:rsidRPr="00955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00 000,00 PLN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5970" w:rsidRPr="00D62E6E" w14:paraId="3AA8F2EA" w14:textId="77777777" w:rsidTr="003017DE">
        <w:tc>
          <w:tcPr>
            <w:tcW w:w="2269" w:type="dxa"/>
          </w:tcPr>
          <w:p w14:paraId="70EA6F94" w14:textId="77777777" w:rsidR="00955970" w:rsidRPr="00D62E6E" w:rsidRDefault="00955970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CC7738E" w14:textId="77777777" w:rsidR="00955970" w:rsidRPr="00D62E6E" w:rsidRDefault="00955970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5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RIiD.271.6.2026</w:t>
            </w:r>
          </w:p>
        </w:tc>
      </w:tr>
    </w:tbl>
    <w:p w14:paraId="7E7BDD3C" w14:textId="77777777" w:rsidR="00BC121E" w:rsidRDefault="0095597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55970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0E34C04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AE8342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0D3A31A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C25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4F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AD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A8FFC0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9EC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057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A9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C6F937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33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9D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8B4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79003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009367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7A29F9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25A913A5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26360D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E65EC4A" w14:textId="77777777" w:rsidTr="00620E37">
        <w:tc>
          <w:tcPr>
            <w:tcW w:w="2660" w:type="dxa"/>
          </w:tcPr>
          <w:p w14:paraId="1987891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FA27DB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7BE7B5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18EEE7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5ED24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7B5A41E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5597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726A11C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62823" w14:textId="77777777" w:rsidR="00044567" w:rsidRDefault="00044567">
      <w:r>
        <w:separator/>
      </w:r>
    </w:p>
  </w:endnote>
  <w:endnote w:type="continuationSeparator" w:id="0">
    <w:p w14:paraId="0C1881AF" w14:textId="77777777" w:rsidR="00044567" w:rsidRDefault="0004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E6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CCDEF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73B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37D035" w14:textId="77777777" w:rsidR="009A4CD3" w:rsidRDefault="00587AF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F335ABE">
        <v:line id="_x0000_s1025" style="position:absolute;left:0;text-align:left;z-index:251657728" from="-3.85pt,8.7pt" to="455.15pt,8.7pt"/>
      </w:pict>
    </w:r>
  </w:p>
  <w:p w14:paraId="0D3B3BA0" w14:textId="5E61BECE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EFE51" w14:textId="77777777" w:rsidR="00955970" w:rsidRDefault="00955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BA212" w14:textId="77777777" w:rsidR="00044567" w:rsidRDefault="00044567">
      <w:r>
        <w:separator/>
      </w:r>
    </w:p>
  </w:footnote>
  <w:footnote w:type="continuationSeparator" w:id="0">
    <w:p w14:paraId="0EA35A9E" w14:textId="77777777" w:rsidR="00044567" w:rsidRDefault="00044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FDCD4" w14:textId="77777777" w:rsidR="00955970" w:rsidRDefault="00955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084DD" w14:textId="77777777" w:rsidR="00955970" w:rsidRDefault="00955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210A4" w14:textId="77777777" w:rsidR="00955970" w:rsidRDefault="00955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2019706">
    <w:abstractNumId w:val="13"/>
  </w:num>
  <w:num w:numId="2" w16cid:durableId="682438910">
    <w:abstractNumId w:val="0"/>
  </w:num>
  <w:num w:numId="3" w16cid:durableId="988944778">
    <w:abstractNumId w:val="11"/>
  </w:num>
  <w:num w:numId="4" w16cid:durableId="63527668">
    <w:abstractNumId w:val="8"/>
  </w:num>
  <w:num w:numId="5" w16cid:durableId="461927477">
    <w:abstractNumId w:val="7"/>
  </w:num>
  <w:num w:numId="6" w16cid:durableId="1565018933">
    <w:abstractNumId w:val="1"/>
  </w:num>
  <w:num w:numId="7" w16cid:durableId="128209149">
    <w:abstractNumId w:val="6"/>
  </w:num>
  <w:num w:numId="8" w16cid:durableId="971518220">
    <w:abstractNumId w:val="3"/>
  </w:num>
  <w:num w:numId="9" w16cid:durableId="1350453395">
    <w:abstractNumId w:val="2"/>
  </w:num>
  <w:num w:numId="10" w16cid:durableId="2130271897">
    <w:abstractNumId w:val="5"/>
  </w:num>
  <w:num w:numId="11" w16cid:durableId="1395084369">
    <w:abstractNumId w:val="10"/>
  </w:num>
  <w:num w:numId="12" w16cid:durableId="32464599">
    <w:abstractNumId w:val="4"/>
  </w:num>
  <w:num w:numId="13" w16cid:durableId="590432638">
    <w:abstractNumId w:val="9"/>
  </w:num>
  <w:num w:numId="14" w16cid:durableId="8952360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567"/>
    <w:rsid w:val="0000184A"/>
    <w:rsid w:val="00007C1C"/>
    <w:rsid w:val="00012997"/>
    <w:rsid w:val="0004456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7AF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5970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E3019E"/>
  <w15:chartTrackingRefBased/>
  <w15:docId w15:val="{CC8F13BE-8700-4A99-B681-0CC6C7B9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2026-06-11T08:46:00Z</dcterms:created>
  <dcterms:modified xsi:type="dcterms:W3CDTF">2026-06-11T08:46:00Z</dcterms:modified>
</cp:coreProperties>
</file>