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E2C9F" w14:textId="7777777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FB73FE" w:rsidRPr="00FB73FE">
        <w:rPr>
          <w:rFonts w:ascii="Arial" w:hAnsi="Arial" w:cs="Arial"/>
          <w:bCs/>
          <w:i w:val="0"/>
          <w:szCs w:val="24"/>
        </w:rPr>
        <w:t>4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0BD28E41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7A819D3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6F36EB1" w14:textId="77777777" w:rsidR="00B049E0" w:rsidRPr="0012157F" w:rsidRDefault="00FB73F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73FE">
        <w:rPr>
          <w:rFonts w:ascii="Arial" w:hAnsi="Arial" w:cs="Arial"/>
        </w:rPr>
        <w:t>Gmina Gnojnik</w:t>
      </w:r>
    </w:p>
    <w:p w14:paraId="73EA8198" w14:textId="77777777" w:rsidR="00B049E0" w:rsidRPr="0012157F" w:rsidRDefault="00FB73F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73FE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FB73FE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067AA9D2" w14:textId="77777777" w:rsidR="00B049E0" w:rsidRDefault="00FB73FE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FB73FE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FB73FE">
        <w:rPr>
          <w:rFonts w:ascii="Arial" w:hAnsi="Arial" w:cs="Arial"/>
        </w:rPr>
        <w:t>Gnojnik</w:t>
      </w:r>
    </w:p>
    <w:p w14:paraId="2AD18BAC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E809AB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543A6108" w14:textId="77777777" w:rsidTr="00B475B8">
        <w:tc>
          <w:tcPr>
            <w:tcW w:w="2800" w:type="dxa"/>
          </w:tcPr>
          <w:p w14:paraId="37C7CA33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6A4E1A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71259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5BD24D2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4AB0F7FE" w14:textId="77777777" w:rsidTr="00B475B8">
        <w:tc>
          <w:tcPr>
            <w:tcW w:w="2800" w:type="dxa"/>
          </w:tcPr>
          <w:p w14:paraId="5EA95A74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1FFF93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08B474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CFFC18D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26A6D7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73FE" w:rsidRPr="0012157F" w14:paraId="58DA7B4C" w14:textId="77777777" w:rsidTr="003017DE">
        <w:tc>
          <w:tcPr>
            <w:tcW w:w="9104" w:type="dxa"/>
            <w:shd w:val="clear" w:color="auto" w:fill="D9D9D9"/>
          </w:tcPr>
          <w:p w14:paraId="1FDB383C" w14:textId="77777777" w:rsidR="00FB73FE" w:rsidRPr="00B049E0" w:rsidRDefault="00FB73FE" w:rsidP="003017D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38091D22" w14:textId="77777777" w:rsidR="00FB73FE" w:rsidRDefault="00FB73FE" w:rsidP="003017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B73F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50AF68D5" w14:textId="77777777" w:rsidR="00FB73FE" w:rsidRDefault="00FB73FE" w:rsidP="00301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4559828" w14:textId="77777777" w:rsidR="00FB73FE" w:rsidRDefault="00FB73FE" w:rsidP="00301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2BB1C23" w14:textId="77777777" w:rsidR="00FB73FE" w:rsidRPr="00B049E0" w:rsidRDefault="00FB73FE" w:rsidP="003017D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2F3329E1" w14:textId="77777777" w:rsidR="00FB73FE" w:rsidRPr="00B049E0" w:rsidRDefault="00FB73FE" w:rsidP="003017DE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0B8F54A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2E79A9C6" w14:textId="77777777" w:rsidTr="00B475B8">
        <w:tc>
          <w:tcPr>
            <w:tcW w:w="2269" w:type="dxa"/>
          </w:tcPr>
          <w:p w14:paraId="62A6FA30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D8E944" w14:textId="4BB4C412" w:rsidR="00B049E0" w:rsidRPr="00A2540E" w:rsidRDefault="00FB73FE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73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Udzielenie Gminie Gnojnik w 2026 roku kredytu długoterminowego do kwoty </w:t>
            </w:r>
            <w:r w:rsidR="00BF65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4 5</w:t>
            </w:r>
            <w:r w:rsidRPr="00FB73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00 000,00 PLN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73FE" w:rsidRPr="00A2540E" w14:paraId="054F21B5" w14:textId="77777777" w:rsidTr="003017DE">
        <w:tc>
          <w:tcPr>
            <w:tcW w:w="2269" w:type="dxa"/>
          </w:tcPr>
          <w:p w14:paraId="0C72E321" w14:textId="77777777" w:rsidR="00FB73FE" w:rsidRPr="00A2540E" w:rsidRDefault="00FB73FE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80266E" w14:textId="77777777" w:rsidR="00FB73FE" w:rsidRPr="00A2540E" w:rsidRDefault="00FB73FE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B73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RIiD.271.6.2026</w:t>
            </w:r>
          </w:p>
        </w:tc>
      </w:tr>
    </w:tbl>
    <w:p w14:paraId="47CCC4C4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5A56CE5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B73FE" w:rsidRPr="00FB73F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BE075BB" w14:textId="77777777" w:rsidTr="00650D6C">
        <w:tc>
          <w:tcPr>
            <w:tcW w:w="9104" w:type="dxa"/>
            <w:shd w:val="clear" w:color="auto" w:fill="D9D9D9"/>
          </w:tcPr>
          <w:p w14:paraId="064F50EE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5D115468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7CE012F0" w14:textId="77777777" w:rsidR="00FB73FE" w:rsidRDefault="007A2BCB" w:rsidP="00FB73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3B437660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F892A76" w14:textId="77777777" w:rsidTr="00CD4DD1">
        <w:tc>
          <w:tcPr>
            <w:tcW w:w="9104" w:type="dxa"/>
            <w:shd w:val="clear" w:color="auto" w:fill="D9D9D9"/>
          </w:tcPr>
          <w:p w14:paraId="26211E0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C2ED4C0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11FC357" w14:textId="77777777" w:rsidTr="00847232">
        <w:tc>
          <w:tcPr>
            <w:tcW w:w="9104" w:type="dxa"/>
            <w:shd w:val="clear" w:color="auto" w:fill="D9D9D9"/>
          </w:tcPr>
          <w:p w14:paraId="1BA48219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A95944F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7675AEA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179009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79FD789E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C092CF4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570E4150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71DF80A2" w14:textId="77777777" w:rsidTr="00B475B8">
        <w:tc>
          <w:tcPr>
            <w:tcW w:w="2660" w:type="dxa"/>
          </w:tcPr>
          <w:p w14:paraId="58EC8E8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23A8AF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0AEF6F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B902F1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6B874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31ADA6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656C40F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61558" w14:textId="77777777" w:rsidR="00132DA1" w:rsidRDefault="00132DA1" w:rsidP="0038231F">
      <w:pPr>
        <w:spacing w:after="0" w:line="240" w:lineRule="auto"/>
      </w:pPr>
      <w:r>
        <w:separator/>
      </w:r>
    </w:p>
  </w:endnote>
  <w:endnote w:type="continuationSeparator" w:id="0">
    <w:p w14:paraId="24FB893E" w14:textId="77777777" w:rsidR="00132DA1" w:rsidRDefault="00132D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E7026" w14:textId="77777777" w:rsidR="00FB73FE" w:rsidRDefault="00FB73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726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0D4C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A9F7B" w14:textId="77777777" w:rsidR="00FB73FE" w:rsidRDefault="00FB7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0811D" w14:textId="77777777" w:rsidR="00132DA1" w:rsidRDefault="00132DA1" w:rsidP="0038231F">
      <w:pPr>
        <w:spacing w:after="0" w:line="240" w:lineRule="auto"/>
      </w:pPr>
      <w:r>
        <w:separator/>
      </w:r>
    </w:p>
  </w:footnote>
  <w:footnote w:type="continuationSeparator" w:id="0">
    <w:p w14:paraId="0A2E1C93" w14:textId="77777777" w:rsidR="00132DA1" w:rsidRDefault="00132DA1" w:rsidP="0038231F">
      <w:pPr>
        <w:spacing w:after="0" w:line="240" w:lineRule="auto"/>
      </w:pPr>
      <w:r>
        <w:continuationSeparator/>
      </w:r>
    </w:p>
  </w:footnote>
  <w:footnote w:id="1">
    <w:p w14:paraId="0B0952AD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7FB55EC8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6C0217BD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27559BE2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1A49E813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2058D282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908226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DD92C4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54546D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31DCF" w14:textId="77777777" w:rsidR="00FB73FE" w:rsidRDefault="00FB7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F5BA3" w14:textId="77777777" w:rsidR="00FB73FE" w:rsidRDefault="00FB7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29D89" w14:textId="77777777" w:rsidR="00FB73FE" w:rsidRDefault="00FB73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771128">
    <w:abstractNumId w:val="12"/>
  </w:num>
  <w:num w:numId="2" w16cid:durableId="1951669317">
    <w:abstractNumId w:val="0"/>
  </w:num>
  <w:num w:numId="3" w16cid:durableId="1196307189">
    <w:abstractNumId w:val="11"/>
  </w:num>
  <w:num w:numId="4" w16cid:durableId="212351387">
    <w:abstractNumId w:val="14"/>
  </w:num>
  <w:num w:numId="5" w16cid:durableId="762191132">
    <w:abstractNumId w:val="13"/>
  </w:num>
  <w:num w:numId="6" w16cid:durableId="5637890">
    <w:abstractNumId w:val="10"/>
  </w:num>
  <w:num w:numId="7" w16cid:durableId="109713876">
    <w:abstractNumId w:val="1"/>
  </w:num>
  <w:num w:numId="8" w16cid:durableId="9647602">
    <w:abstractNumId w:val="6"/>
  </w:num>
  <w:num w:numId="9" w16cid:durableId="1361127287">
    <w:abstractNumId w:val="4"/>
  </w:num>
  <w:num w:numId="10" w16cid:durableId="690567336">
    <w:abstractNumId w:val="7"/>
  </w:num>
  <w:num w:numId="11" w16cid:durableId="869419371">
    <w:abstractNumId w:val="5"/>
  </w:num>
  <w:num w:numId="12" w16cid:durableId="1356074167">
    <w:abstractNumId w:val="9"/>
  </w:num>
  <w:num w:numId="13" w16cid:durableId="1866627273">
    <w:abstractNumId w:val="3"/>
  </w:num>
  <w:num w:numId="14" w16cid:durableId="472143249">
    <w:abstractNumId w:val="2"/>
  </w:num>
  <w:num w:numId="15" w16cid:durableId="1835563899">
    <w:abstractNumId w:val="8"/>
  </w:num>
  <w:num w:numId="16" w16cid:durableId="16092422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DA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32DA1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BF65BB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B73FE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CD1EF"/>
  <w15:docId w15:val="{01BD6EBA-214E-4AFA-91A4-05217DB9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2026-06-10T10:09:00Z</dcterms:created>
  <dcterms:modified xsi:type="dcterms:W3CDTF">2026-06-10T10:09:00Z</dcterms:modified>
</cp:coreProperties>
</file>