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5F60C6" w14:textId="77777777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251A23" w:rsidRPr="00251A23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1A094060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5107786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13C64997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3901EDB6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6FF773DF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3919AB40" w14:textId="77777777" w:rsidTr="004F10A0">
        <w:tc>
          <w:tcPr>
            <w:tcW w:w="2269" w:type="dxa"/>
            <w:shd w:val="clear" w:color="auto" w:fill="auto"/>
          </w:tcPr>
          <w:p w14:paraId="0325196B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14CC476" w14:textId="1F9B03E9" w:rsidR="00A137C9" w:rsidRPr="00A2540E" w:rsidRDefault="00251A23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51A2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Udzielenie Gminie Gnojnik w 2026 roku kredytu długoterminowego do kwoty </w:t>
            </w:r>
            <w:r w:rsidR="00D71AA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4 5</w:t>
            </w:r>
            <w:r w:rsidRPr="00251A2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00 000,00 PLN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51A23" w:rsidRPr="00A2540E" w14:paraId="52465053" w14:textId="77777777" w:rsidTr="003017DE">
        <w:tc>
          <w:tcPr>
            <w:tcW w:w="2269" w:type="dxa"/>
            <w:shd w:val="clear" w:color="auto" w:fill="auto"/>
          </w:tcPr>
          <w:p w14:paraId="28CB9290" w14:textId="77777777" w:rsidR="00251A23" w:rsidRPr="00A2540E" w:rsidRDefault="00251A23" w:rsidP="003017D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4C26FC3" w14:textId="77777777" w:rsidR="00251A23" w:rsidRPr="00A2540E" w:rsidRDefault="00251A23" w:rsidP="003017D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51A2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RIiD.271.6.2026</w:t>
            </w:r>
          </w:p>
        </w:tc>
      </w:tr>
    </w:tbl>
    <w:p w14:paraId="6E845ABD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6699F5A6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51A23" w:rsidRPr="00251A23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3B71DE36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77A3B397" w14:textId="77777777" w:rsidTr="00A137C9">
        <w:tc>
          <w:tcPr>
            <w:tcW w:w="617" w:type="dxa"/>
            <w:shd w:val="clear" w:color="auto" w:fill="auto"/>
            <w:vAlign w:val="center"/>
          </w:tcPr>
          <w:p w14:paraId="1A668F97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6B9F62C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5C9C6A37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37B69BDC" w14:textId="77777777" w:rsidTr="00A137C9">
        <w:tc>
          <w:tcPr>
            <w:tcW w:w="617" w:type="dxa"/>
            <w:shd w:val="clear" w:color="auto" w:fill="auto"/>
            <w:vAlign w:val="center"/>
          </w:tcPr>
          <w:p w14:paraId="5E2DB27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1A24A74C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0B32D233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50BADC34" w14:textId="77777777" w:rsidTr="00A137C9">
        <w:tc>
          <w:tcPr>
            <w:tcW w:w="617" w:type="dxa"/>
            <w:shd w:val="clear" w:color="auto" w:fill="auto"/>
            <w:vAlign w:val="center"/>
          </w:tcPr>
          <w:p w14:paraId="73861CA3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7B05919F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1FB07D12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B9E875D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251A23" w:rsidRPr="00251A23">
        <w:rPr>
          <w:rFonts w:ascii="Arial" w:hAnsi="Arial" w:cs="Arial"/>
          <w:sz w:val="24"/>
          <w:szCs w:val="24"/>
        </w:rPr>
        <w:t>(t.j. Dz. U. z 2024 r. poz. 1320 z późn. zm.)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495A8B51" w14:textId="77777777" w:rsidTr="00A137C9">
        <w:tc>
          <w:tcPr>
            <w:tcW w:w="617" w:type="dxa"/>
            <w:shd w:val="clear" w:color="auto" w:fill="auto"/>
            <w:vAlign w:val="center"/>
          </w:tcPr>
          <w:p w14:paraId="7BBBD7C5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70518A5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0335FDE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7C9A311A" w14:textId="77777777" w:rsidTr="00A137C9">
        <w:tc>
          <w:tcPr>
            <w:tcW w:w="617" w:type="dxa"/>
            <w:shd w:val="clear" w:color="auto" w:fill="auto"/>
            <w:vAlign w:val="center"/>
          </w:tcPr>
          <w:p w14:paraId="319F7AB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4E32C818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0D331ADC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093E04E9" w14:textId="77777777" w:rsidTr="00A137C9">
        <w:tc>
          <w:tcPr>
            <w:tcW w:w="617" w:type="dxa"/>
            <w:shd w:val="clear" w:color="auto" w:fill="auto"/>
            <w:vAlign w:val="center"/>
          </w:tcPr>
          <w:p w14:paraId="425AA1B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29FAB948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12A2C3CB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B4F2108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15B30733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600CF3C3" w14:textId="77777777" w:rsidTr="004F10A0">
        <w:tc>
          <w:tcPr>
            <w:tcW w:w="2660" w:type="dxa"/>
            <w:shd w:val="clear" w:color="auto" w:fill="auto"/>
          </w:tcPr>
          <w:p w14:paraId="1027FA75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8C0268E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E93FD70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E6E8215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0815C02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DB3A6A6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251A23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6BF0684A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13A8FF" w14:textId="77777777" w:rsidR="009A689C" w:rsidRDefault="009A689C" w:rsidP="00025386">
      <w:pPr>
        <w:spacing w:after="0" w:line="240" w:lineRule="auto"/>
      </w:pPr>
      <w:r>
        <w:separator/>
      </w:r>
    </w:p>
  </w:endnote>
  <w:endnote w:type="continuationSeparator" w:id="0">
    <w:p w14:paraId="5B547D1D" w14:textId="77777777" w:rsidR="009A689C" w:rsidRDefault="009A689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354965" w14:textId="77777777" w:rsidR="00251A23" w:rsidRDefault="00251A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72727A" w14:textId="77777777" w:rsidR="00025386" w:rsidRDefault="00D71AA5" w:rsidP="00025386">
    <w:pPr>
      <w:pStyle w:val="Stopka"/>
      <w:tabs>
        <w:tab w:val="clear" w:pos="4536"/>
      </w:tabs>
      <w:jc w:val="center"/>
    </w:pPr>
    <w:r>
      <w:rPr>
        <w:noProof/>
      </w:rPr>
      <w:pict w14:anchorId="01D6B4E9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59EA1BD" w14:textId="18F1D32B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1AFAD66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9BEF64" w14:textId="77777777" w:rsidR="00251A23" w:rsidRDefault="00251A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35153F" w14:textId="77777777" w:rsidR="009A689C" w:rsidRDefault="009A689C" w:rsidP="00025386">
      <w:pPr>
        <w:spacing w:after="0" w:line="240" w:lineRule="auto"/>
      </w:pPr>
      <w:r>
        <w:separator/>
      </w:r>
    </w:p>
  </w:footnote>
  <w:footnote w:type="continuationSeparator" w:id="0">
    <w:p w14:paraId="4B2D0A10" w14:textId="77777777" w:rsidR="009A689C" w:rsidRDefault="009A689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CF47B9" w14:textId="77777777" w:rsidR="00251A23" w:rsidRDefault="00251A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DB6098" w14:textId="77777777" w:rsidR="00251A23" w:rsidRDefault="00251A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B1A4B0" w14:textId="77777777" w:rsidR="00251A23" w:rsidRDefault="00251A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41927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689C"/>
    <w:rsid w:val="00025386"/>
    <w:rsid w:val="000423B9"/>
    <w:rsid w:val="00053927"/>
    <w:rsid w:val="00084786"/>
    <w:rsid w:val="0016158F"/>
    <w:rsid w:val="001C2314"/>
    <w:rsid w:val="00213980"/>
    <w:rsid w:val="0024648D"/>
    <w:rsid w:val="00251A23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A689C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71AA5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ADA0E6"/>
  <w15:chartTrackingRefBased/>
  <w15:docId w15:val="{151C3AED-BAE3-44B4-9C9A-C72ACEC28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2</cp:revision>
  <dcterms:created xsi:type="dcterms:W3CDTF">2026-06-10T10:08:00Z</dcterms:created>
  <dcterms:modified xsi:type="dcterms:W3CDTF">2026-06-10T10:08:00Z</dcterms:modified>
</cp:coreProperties>
</file>