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2DE4ED" w14:textId="77777777"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9B5191" w:rsidRPr="009B5191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14:paraId="0C3B4E5F" w14:textId="77777777" w:rsidTr="00467CA2">
        <w:tc>
          <w:tcPr>
            <w:tcW w:w="2800" w:type="dxa"/>
            <w:shd w:val="clear" w:color="auto" w:fill="auto"/>
          </w:tcPr>
          <w:p w14:paraId="6BB4275F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9574817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4759FCE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F8068A4" w14:textId="77777777"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14:paraId="522604E8" w14:textId="77777777" w:rsidTr="00467CA2">
        <w:tc>
          <w:tcPr>
            <w:tcW w:w="2800" w:type="dxa"/>
            <w:shd w:val="clear" w:color="auto" w:fill="auto"/>
          </w:tcPr>
          <w:p w14:paraId="5A3A507A" w14:textId="77777777"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A2E3A7B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A863236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9411DED" w14:textId="77777777"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17972335" w14:textId="77777777"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14:paraId="25CD3C70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C2E6373" w14:textId="77777777"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3AA9F949" w14:textId="77777777"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4D946323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9B5191" w:rsidRPr="009B5191">
        <w:rPr>
          <w:rFonts w:ascii="Arial" w:hAnsi="Arial" w:cs="Arial"/>
          <w:sz w:val="24"/>
          <w:szCs w:val="24"/>
        </w:rPr>
        <w:t>(t.j. Dz. U. z 2024 r. poz. 1320 z późn. zm.)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14:paraId="48623D6B" w14:textId="77777777" w:rsidTr="00467CA2">
        <w:tc>
          <w:tcPr>
            <w:tcW w:w="2269" w:type="dxa"/>
            <w:shd w:val="clear" w:color="auto" w:fill="auto"/>
          </w:tcPr>
          <w:p w14:paraId="50AC165F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4E3207C" w14:textId="5E5ED100" w:rsidR="00D520D3" w:rsidRPr="00A2540E" w:rsidRDefault="009B5191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B519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Udzielenie Gminie Gnojnik w 2026 roku kredytu długoterminowego do kwoty </w:t>
            </w:r>
            <w:r w:rsidR="00FC469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4 500</w:t>
            </w:r>
            <w:r w:rsidRPr="009B519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000,00 PLN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B5191" w:rsidRPr="00A2540E" w14:paraId="44F06C1A" w14:textId="77777777" w:rsidTr="003017DE">
        <w:tc>
          <w:tcPr>
            <w:tcW w:w="2269" w:type="dxa"/>
            <w:shd w:val="clear" w:color="auto" w:fill="auto"/>
          </w:tcPr>
          <w:p w14:paraId="7BDAFBD2" w14:textId="77777777" w:rsidR="009B5191" w:rsidRPr="00A2540E" w:rsidRDefault="009B5191" w:rsidP="003017D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AFBB235" w14:textId="77777777" w:rsidR="009B5191" w:rsidRPr="00A2540E" w:rsidRDefault="009B5191" w:rsidP="003017D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B519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RIiD.271.6.2026</w:t>
            </w:r>
          </w:p>
        </w:tc>
      </w:tr>
    </w:tbl>
    <w:p w14:paraId="566FFAE9" w14:textId="77777777" w:rsidR="00DC652A" w:rsidRPr="00053927" w:rsidRDefault="009B5191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14:paraId="20F991D7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215CACBD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14:paraId="7B5B9B02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4569F74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14:paraId="0A2FE535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6A78E157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14:paraId="3A69C490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06A688C1" w14:textId="77777777"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14:paraId="3DD90FAF" w14:textId="77777777"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4B3B6F8F" w14:textId="77777777"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14:paraId="4233A9A0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52FF2F73" w14:textId="77777777"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22CC1DD4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0BA119B2" w14:textId="77777777"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3E6386AC" w14:textId="77777777"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14:paraId="0B32597E" w14:textId="77777777"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14:paraId="259FE48E" w14:textId="77777777"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14:paraId="5534FCC0" w14:textId="77777777" w:rsidTr="00467CA2">
        <w:tc>
          <w:tcPr>
            <w:tcW w:w="2660" w:type="dxa"/>
            <w:shd w:val="clear" w:color="auto" w:fill="auto"/>
          </w:tcPr>
          <w:p w14:paraId="020FF4C1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92D496F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1966FF72" w14:textId="77777777"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1F6273E9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F056DAA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E4CD931" w14:textId="77777777" w:rsidR="00D520D3" w:rsidRPr="008B745A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9B5191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6CD12452" w14:textId="77777777"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E20288" w14:textId="77777777" w:rsidR="003C7DF8" w:rsidRDefault="003C7DF8" w:rsidP="00025386">
      <w:pPr>
        <w:spacing w:after="0" w:line="240" w:lineRule="auto"/>
      </w:pPr>
      <w:r>
        <w:separator/>
      </w:r>
    </w:p>
  </w:endnote>
  <w:endnote w:type="continuationSeparator" w:id="0">
    <w:p w14:paraId="674C17EF" w14:textId="77777777" w:rsidR="003C7DF8" w:rsidRDefault="003C7DF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C57AEB" w14:textId="77777777" w:rsidR="009B5191" w:rsidRDefault="009B519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BF42CD" w14:textId="77777777" w:rsidR="00025386" w:rsidRDefault="00FC469A" w:rsidP="00025386">
    <w:pPr>
      <w:pStyle w:val="Stopka"/>
      <w:tabs>
        <w:tab w:val="clear" w:pos="4536"/>
      </w:tabs>
      <w:jc w:val="center"/>
    </w:pPr>
    <w:r>
      <w:rPr>
        <w:noProof/>
      </w:rPr>
      <w:pict w14:anchorId="6C748362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C729F57" w14:textId="7684D91E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457C9E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48FD4D" w14:textId="77777777" w:rsidR="009B5191" w:rsidRDefault="009B519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39221C" w14:textId="77777777" w:rsidR="003C7DF8" w:rsidRDefault="003C7DF8" w:rsidP="00025386">
      <w:pPr>
        <w:spacing w:after="0" w:line="240" w:lineRule="auto"/>
      </w:pPr>
      <w:r>
        <w:separator/>
      </w:r>
    </w:p>
  </w:footnote>
  <w:footnote w:type="continuationSeparator" w:id="0">
    <w:p w14:paraId="71577512" w14:textId="77777777" w:rsidR="003C7DF8" w:rsidRDefault="003C7DF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A05BB6" w14:textId="77777777" w:rsidR="009B5191" w:rsidRDefault="009B51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614B18" w14:textId="77777777" w:rsidR="009B5191" w:rsidRDefault="009B519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B00CAB" w14:textId="77777777" w:rsidR="009B5191" w:rsidRDefault="009B519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33595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C7DF8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3C7DF8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9B5191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  <w:rsid w:val="00FC4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411735"/>
  <w15:chartTrackingRefBased/>
  <w15:docId w15:val="{55A18F49-83B5-4903-984A-8A2FF38003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290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dc:description/>
  <cp:lastModifiedBy>Aneta Tekiela</cp:lastModifiedBy>
  <cp:revision>2</cp:revision>
  <dcterms:created xsi:type="dcterms:W3CDTF">2026-06-10T10:08:00Z</dcterms:created>
  <dcterms:modified xsi:type="dcterms:W3CDTF">2026-06-10T10:08:00Z</dcterms:modified>
</cp:coreProperties>
</file>