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0461C8" w:rsidRPr="000461C8">
        <w:rPr>
          <w:rFonts w:ascii="Arial" w:eastAsia="Times New Roman" w:hAnsi="Arial" w:cs="Arial"/>
          <w:bCs/>
          <w:sz w:val="24"/>
          <w:szCs w:val="20"/>
          <w:lang w:eastAsia="pl-PL"/>
        </w:rPr>
        <w:t>3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461C8" w:rsidRPr="00C14101" w:rsidTr="000F0C1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461C8" w:rsidRPr="00C14101" w:rsidRDefault="000461C8" w:rsidP="000F0C1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461C8" w:rsidRPr="00C14101" w:rsidRDefault="000461C8" w:rsidP="000F0C1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461C8">
              <w:rPr>
                <w:rFonts w:ascii="Arial" w:eastAsia="Times New Roman" w:hAnsi="Arial" w:cs="Arial"/>
                <w:lang w:eastAsia="pl-PL"/>
              </w:rPr>
              <w:t>(t.j. Dz. U. z 2024 r. poz. 1320 ze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0461C8" w:rsidRPr="00C14101" w:rsidRDefault="000461C8" w:rsidP="000F0C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461C8" w:rsidRPr="00C14101" w:rsidRDefault="000461C8" w:rsidP="000F0C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0461C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0461C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461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2026 r.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461C8" w:rsidRPr="00D62E6E" w:rsidTr="000F0C1B">
        <w:tc>
          <w:tcPr>
            <w:tcW w:w="2269" w:type="dxa"/>
          </w:tcPr>
          <w:p w:rsidR="000461C8" w:rsidRPr="00D62E6E" w:rsidRDefault="000461C8" w:rsidP="000F0C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461C8" w:rsidRPr="00D62E6E" w:rsidRDefault="000461C8" w:rsidP="000F0C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461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FER.271.8.2026</w:t>
            </w:r>
          </w:p>
        </w:tc>
      </w:tr>
    </w:tbl>
    <w:p w:rsidR="00BC121E" w:rsidRDefault="000461C8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461C8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0461C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461C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76E1" w:rsidRDefault="001676E1">
      <w:r>
        <w:separator/>
      </w:r>
    </w:p>
  </w:endnote>
  <w:endnote w:type="continuationSeparator" w:id="1">
    <w:p w:rsidR="001676E1" w:rsidRDefault="001676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70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70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1C8" w:rsidRDefault="000461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76E1" w:rsidRDefault="001676E1">
      <w:r>
        <w:separator/>
      </w:r>
    </w:p>
  </w:footnote>
  <w:footnote w:type="continuationSeparator" w:id="1">
    <w:p w:rsidR="001676E1" w:rsidRDefault="001676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1C8" w:rsidRDefault="000461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1C8" w:rsidRDefault="000461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1C8" w:rsidRDefault="000461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61C8"/>
    <w:rsid w:val="0000184A"/>
    <w:rsid w:val="00007C1C"/>
    <w:rsid w:val="00012997"/>
    <w:rsid w:val="000461C8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676E1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6702F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67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6702F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189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2026-06-08T12:45:00Z</cp:lastPrinted>
  <dcterms:created xsi:type="dcterms:W3CDTF">2026-06-08T12:45:00Z</dcterms:created>
  <dcterms:modified xsi:type="dcterms:W3CDTF">2026-06-08T12:46:00Z</dcterms:modified>
</cp:coreProperties>
</file>