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93385" w:rsidRPr="00D9338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9338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33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2026 r.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3385" w:rsidRPr="00A2540E" w:rsidTr="000F0C1B">
        <w:tc>
          <w:tcPr>
            <w:tcW w:w="2269" w:type="dxa"/>
            <w:shd w:val="clear" w:color="auto" w:fill="auto"/>
          </w:tcPr>
          <w:p w:rsidR="00D93385" w:rsidRPr="00A2540E" w:rsidRDefault="00D93385" w:rsidP="000F0C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3385" w:rsidRPr="00A2540E" w:rsidRDefault="00D93385" w:rsidP="000F0C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33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FER.271.8.2026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3385" w:rsidRPr="00D93385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93385" w:rsidRPr="00D93385">
        <w:rPr>
          <w:rFonts w:ascii="Arial" w:hAnsi="Arial" w:cs="Arial"/>
          <w:sz w:val="24"/>
          <w:szCs w:val="24"/>
        </w:rPr>
        <w:t>(t.j.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D9338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9338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871" w:rsidRDefault="00AA4871" w:rsidP="00025386">
      <w:pPr>
        <w:spacing w:after="0" w:line="240" w:lineRule="auto"/>
      </w:pPr>
      <w:r>
        <w:separator/>
      </w:r>
    </w:p>
  </w:endnote>
  <w:endnote w:type="continuationSeparator" w:id="1">
    <w:p w:rsidR="00AA4871" w:rsidRDefault="00AA48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385" w:rsidRDefault="00D9338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28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28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385" w:rsidRDefault="00D933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871" w:rsidRDefault="00AA4871" w:rsidP="00025386">
      <w:pPr>
        <w:spacing w:after="0" w:line="240" w:lineRule="auto"/>
      </w:pPr>
      <w:r>
        <w:separator/>
      </w:r>
    </w:p>
  </w:footnote>
  <w:footnote w:type="continuationSeparator" w:id="1">
    <w:p w:rsidR="00AA4871" w:rsidRDefault="00AA48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385" w:rsidRDefault="00D933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385" w:rsidRDefault="00D933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385" w:rsidRDefault="00D933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385"/>
    <w:rsid w:val="00025386"/>
    <w:rsid w:val="00032878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A4871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93385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2026-06-08T12:44:00Z</cp:lastPrinted>
  <dcterms:created xsi:type="dcterms:W3CDTF">2026-06-08T12:44:00Z</dcterms:created>
  <dcterms:modified xsi:type="dcterms:W3CDTF">2026-06-08T12:44:00Z</dcterms:modified>
</cp:coreProperties>
</file>