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8421C2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8421C2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8421C2">
        <w:rPr>
          <w:rFonts w:ascii="Arial" w:hAnsi="Arial" w:cs="Arial"/>
        </w:rPr>
        <w:t>2026-05-29</w:t>
      </w:r>
    </w:p>
    <w:p w:rsidR="00081D13" w:rsidRPr="00353FDC" w:rsidRDefault="008421C2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8421C2">
        <w:rPr>
          <w:rFonts w:ascii="Arial" w:hAnsi="Arial" w:cs="Arial"/>
          <w:b/>
          <w:bCs/>
        </w:rPr>
        <w:t>A</w:t>
      </w:r>
      <w:r w:rsidR="005C6D50">
        <w:rPr>
          <w:rFonts w:ascii="Arial" w:hAnsi="Arial" w:cs="Arial"/>
          <w:b/>
          <w:bCs/>
        </w:rPr>
        <w:t>KF w Krakowie</w:t>
      </w:r>
    </w:p>
    <w:p w:rsidR="00081D13" w:rsidRPr="00353FDC" w:rsidRDefault="008421C2" w:rsidP="00081D13">
      <w:pPr>
        <w:spacing w:line="360" w:lineRule="auto"/>
        <w:ind w:right="3969"/>
        <w:rPr>
          <w:rFonts w:ascii="Arial" w:hAnsi="Arial" w:cs="Arial"/>
        </w:rPr>
      </w:pPr>
      <w:r w:rsidRPr="008421C2">
        <w:rPr>
          <w:rFonts w:ascii="Arial" w:hAnsi="Arial" w:cs="Arial"/>
        </w:rPr>
        <w:t>al. Jana Pawła II</w:t>
      </w:r>
      <w:r w:rsidR="00081D13" w:rsidRPr="00353FDC">
        <w:rPr>
          <w:rFonts w:ascii="Arial" w:hAnsi="Arial" w:cs="Arial"/>
        </w:rPr>
        <w:t xml:space="preserve"> </w:t>
      </w:r>
      <w:r w:rsidRPr="008421C2">
        <w:rPr>
          <w:rFonts w:ascii="Arial" w:hAnsi="Arial" w:cs="Arial"/>
        </w:rPr>
        <w:t>78</w:t>
      </w:r>
    </w:p>
    <w:p w:rsidR="00081D13" w:rsidRPr="00353FDC" w:rsidRDefault="008421C2" w:rsidP="00081D13">
      <w:pPr>
        <w:ind w:right="3969"/>
        <w:rPr>
          <w:rFonts w:ascii="Arial" w:hAnsi="Arial" w:cs="Arial"/>
        </w:rPr>
      </w:pPr>
      <w:r w:rsidRPr="008421C2">
        <w:rPr>
          <w:rFonts w:ascii="Arial" w:hAnsi="Arial" w:cs="Arial"/>
        </w:rPr>
        <w:t>31-571</w:t>
      </w:r>
      <w:r w:rsidR="00081D13" w:rsidRPr="00353FDC">
        <w:rPr>
          <w:rFonts w:ascii="Arial" w:hAnsi="Arial" w:cs="Arial"/>
        </w:rPr>
        <w:t xml:space="preserve"> </w:t>
      </w:r>
      <w:r w:rsidRPr="008421C2">
        <w:rPr>
          <w:rFonts w:ascii="Arial" w:hAnsi="Arial" w:cs="Arial"/>
        </w:rPr>
        <w:t>Kraków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5C6D50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OGŁOSZENIE </w:t>
            </w:r>
            <w:r w:rsidR="00081D13"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="00081D13"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8421C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421C2">
              <w:rPr>
                <w:rFonts w:ascii="Arial" w:hAnsi="Arial" w:cs="Arial"/>
                <w:bCs/>
              </w:rPr>
              <w:t>Zakup wraz z dostawą spirometru wraz z osprzętem.</w:t>
            </w:r>
          </w:p>
        </w:tc>
      </w:tr>
      <w:tr w:rsidR="008421C2" w:rsidRPr="00353FDC" w:rsidTr="00FB0B13">
        <w:tc>
          <w:tcPr>
            <w:tcW w:w="2269" w:type="dxa"/>
            <w:shd w:val="clear" w:color="auto" w:fill="auto"/>
          </w:tcPr>
          <w:p w:rsidR="008421C2" w:rsidRPr="00353FDC" w:rsidRDefault="008421C2" w:rsidP="00FB0B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8421C2" w:rsidRPr="00353FDC" w:rsidRDefault="008421C2" w:rsidP="00FB0B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421C2">
              <w:rPr>
                <w:rFonts w:ascii="Arial" w:hAnsi="Arial" w:cs="Arial"/>
                <w:bCs/>
              </w:rPr>
              <w:t>K-2.381/14/2026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8421C2" w:rsidRPr="008421C2">
        <w:rPr>
          <w:rFonts w:ascii="Arial" w:hAnsi="Arial" w:cs="Arial"/>
          <w:b/>
        </w:rPr>
        <w:t>A</w:t>
      </w:r>
      <w:r w:rsidR="005C6D50">
        <w:rPr>
          <w:rFonts w:ascii="Arial" w:hAnsi="Arial" w:cs="Arial"/>
          <w:b/>
        </w:rPr>
        <w:t>KF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8421C2" w:rsidRPr="008421C2">
        <w:rPr>
          <w:rFonts w:ascii="Arial" w:hAnsi="Arial" w:cs="Arial"/>
        </w:rPr>
        <w:t>(</w:t>
      </w:r>
      <w:proofErr w:type="spellStart"/>
      <w:r w:rsidR="008421C2" w:rsidRPr="008421C2">
        <w:rPr>
          <w:rFonts w:ascii="Arial" w:hAnsi="Arial" w:cs="Arial"/>
        </w:rPr>
        <w:t>t.j</w:t>
      </w:r>
      <w:proofErr w:type="spellEnd"/>
      <w:r w:rsidR="008421C2" w:rsidRPr="008421C2">
        <w:rPr>
          <w:rFonts w:ascii="Arial" w:hAnsi="Arial" w:cs="Arial"/>
        </w:rPr>
        <w:t>. Dz. U. z 2024 r. poz. 1320 ze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421C2" w:rsidRPr="00E1738E" w:rsidTr="00FB0B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8421C2" w:rsidRDefault="008421C2" w:rsidP="00FB0B13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421C2">
              <w:rPr>
                <w:rFonts w:ascii="Arial" w:hAnsi="Arial" w:cs="Arial"/>
                <w:b/>
              </w:rPr>
              <w:t>CENTRUM ZAOPATRZENIA MEDYCZNO-REHABILITACYJNEGO INMED MACIEJ SZYMAJDA</w:t>
            </w:r>
          </w:p>
          <w:p w:rsidR="008421C2" w:rsidRPr="00AC1F4A" w:rsidRDefault="008421C2" w:rsidP="00FB0B13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421C2">
              <w:rPr>
                <w:rFonts w:ascii="Arial" w:hAnsi="Arial" w:cs="Arial"/>
                <w:bCs/>
              </w:rPr>
              <w:t>6 SIERPNIA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421C2">
              <w:rPr>
                <w:rFonts w:ascii="Arial" w:hAnsi="Arial" w:cs="Arial"/>
                <w:bCs/>
              </w:rPr>
              <w:t>74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8421C2" w:rsidRPr="00E1738E" w:rsidRDefault="008421C2" w:rsidP="00FB0B13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8421C2">
              <w:rPr>
                <w:rFonts w:ascii="Arial" w:hAnsi="Arial" w:cs="Arial"/>
                <w:bCs/>
              </w:rPr>
              <w:t>90-646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421C2">
              <w:rPr>
                <w:rFonts w:ascii="Arial" w:hAnsi="Arial" w:cs="Arial"/>
                <w:bCs/>
              </w:rPr>
              <w:t>ŁÓDŹ</w:t>
            </w:r>
          </w:p>
          <w:p w:rsidR="008421C2" w:rsidRPr="00BC506C" w:rsidRDefault="008421C2" w:rsidP="00FB0B13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8421C2">
              <w:rPr>
                <w:rFonts w:ascii="Arial" w:hAnsi="Arial" w:cs="Arial"/>
                <w:b/>
              </w:rPr>
              <w:t>5 900.00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8421C2" w:rsidRPr="00E1738E" w:rsidRDefault="008421C2" w:rsidP="00FB0B13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8421C2" w:rsidRPr="00BA67EF" w:rsidRDefault="00BA67EF" w:rsidP="00FB0B1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BA67EF">
              <w:rPr>
                <w:rFonts w:ascii="Arial" w:hAnsi="Arial" w:cs="Arial"/>
              </w:rPr>
              <w:t xml:space="preserve">Oferta poprawna pod względem formalnym i merytorycznym </w:t>
            </w:r>
          </w:p>
          <w:p w:rsidR="005C6D50" w:rsidRDefault="005C6D50" w:rsidP="00FB0B1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highlight w:val="darkGray"/>
              </w:rPr>
            </w:pPr>
          </w:p>
          <w:p w:rsidR="005C6D50" w:rsidRDefault="005C6D50" w:rsidP="00FB0B1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highlight w:val="darkGray"/>
              </w:rPr>
            </w:pPr>
          </w:p>
          <w:p w:rsidR="005C6D50" w:rsidRPr="008421C2" w:rsidRDefault="005C6D50" w:rsidP="00FB0B1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</w:tblGrid>
      <w:tr w:rsidR="005C6D50" w:rsidRPr="008567C7" w:rsidTr="005C6D5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5C6D50" w:rsidRPr="00553EDC" w:rsidRDefault="005C6D5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5C6D50" w:rsidRPr="00553EDC" w:rsidRDefault="005C6D5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5C6D50" w:rsidRPr="00C476A8" w:rsidRDefault="005C6D5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476A8">
              <w:rPr>
                <w:rFonts w:ascii="Arial" w:hAnsi="Arial" w:cs="Arial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5C6D50" w:rsidRPr="00C476A8" w:rsidRDefault="005C6D5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476A8">
              <w:rPr>
                <w:rFonts w:ascii="Arial" w:hAnsi="Arial" w:cs="Arial"/>
                <w:bCs/>
                <w:sz w:val="22"/>
                <w:szCs w:val="22"/>
              </w:rPr>
              <w:t>gwarancja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5C6D50" w:rsidRPr="00C476A8" w:rsidRDefault="005C6D5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476A8">
              <w:rPr>
                <w:rFonts w:ascii="Arial" w:hAnsi="Arial" w:cs="Arial"/>
                <w:bCs/>
                <w:sz w:val="22"/>
                <w:szCs w:val="22"/>
              </w:rPr>
              <w:t>termin dostawy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5C6D50" w:rsidRPr="00C476A8" w:rsidRDefault="005C6D50" w:rsidP="00C13EA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76A8">
              <w:rPr>
                <w:rFonts w:ascii="Arial" w:hAnsi="Arial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5C6D50" w:rsidRPr="008567C7" w:rsidTr="005C6D50">
        <w:tc>
          <w:tcPr>
            <w:tcW w:w="851" w:type="dxa"/>
            <w:vAlign w:val="center"/>
          </w:tcPr>
          <w:p w:rsidR="005C6D50" w:rsidRPr="00553EDC" w:rsidRDefault="005C6D50" w:rsidP="00FB0B1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421C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5C6D50" w:rsidRPr="00553EDC" w:rsidRDefault="005C6D50" w:rsidP="00FB0B13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421C2">
              <w:rPr>
                <w:rFonts w:ascii="Arial" w:hAnsi="Arial" w:cs="Arial"/>
                <w:b/>
                <w:sz w:val="22"/>
                <w:szCs w:val="22"/>
              </w:rPr>
              <w:t>CENTRUM ZAOPATRZENIA MEDYCZNO-REHABILITACYJNEGO INMED MACIEJ SZYMAJDA</w:t>
            </w:r>
          </w:p>
          <w:p w:rsidR="005C6D50" w:rsidRPr="00553EDC" w:rsidRDefault="005C6D50" w:rsidP="00FB0B13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421C2">
              <w:rPr>
                <w:rFonts w:ascii="Arial" w:hAnsi="Arial" w:cs="Arial"/>
                <w:bCs/>
                <w:sz w:val="22"/>
                <w:szCs w:val="22"/>
              </w:rPr>
              <w:t>6 SIERPNIA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421C2">
              <w:rPr>
                <w:rFonts w:ascii="Arial" w:hAnsi="Arial" w:cs="Arial"/>
                <w:bCs/>
                <w:sz w:val="22"/>
                <w:szCs w:val="22"/>
              </w:rPr>
              <w:t>74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5C6D50" w:rsidRPr="00553EDC" w:rsidRDefault="005C6D50" w:rsidP="00FB0B13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421C2">
              <w:rPr>
                <w:rFonts w:ascii="Arial" w:hAnsi="Arial" w:cs="Arial"/>
                <w:bCs/>
                <w:sz w:val="22"/>
                <w:szCs w:val="22"/>
              </w:rPr>
              <w:t>90-646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421C2">
              <w:rPr>
                <w:rFonts w:ascii="Arial" w:hAnsi="Arial" w:cs="Arial"/>
                <w:bCs/>
                <w:sz w:val="22"/>
                <w:szCs w:val="22"/>
              </w:rPr>
              <w:t>ŁÓDŹ</w:t>
            </w:r>
          </w:p>
        </w:tc>
        <w:tc>
          <w:tcPr>
            <w:tcW w:w="1134" w:type="dxa"/>
            <w:vAlign w:val="center"/>
          </w:tcPr>
          <w:p w:rsidR="005C6D50" w:rsidRPr="00553EDC" w:rsidRDefault="005C6D50" w:rsidP="00FB0B1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421C2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5C6D50" w:rsidRPr="00553EDC" w:rsidRDefault="005C6D50" w:rsidP="00FB0B1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421C2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5C6D50" w:rsidRPr="00553EDC" w:rsidRDefault="005C6D50" w:rsidP="00FB0B1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421C2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5C6D50" w:rsidRPr="00553EDC" w:rsidRDefault="005C6D50" w:rsidP="00FB0B1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421C2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  <w:bookmarkStart w:id="3" w:name="_GoBack"/>
        <w:bookmarkEnd w:id="3"/>
      </w:tr>
      <w:tr w:rsidR="005C6D50" w:rsidRPr="008567C7" w:rsidTr="005C6D50">
        <w:tc>
          <w:tcPr>
            <w:tcW w:w="851" w:type="dxa"/>
            <w:vAlign w:val="center"/>
          </w:tcPr>
          <w:p w:rsidR="005C6D50" w:rsidRPr="00553EDC" w:rsidRDefault="005C6D50" w:rsidP="00FB0B1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421C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5C6D50" w:rsidRPr="00553EDC" w:rsidRDefault="005C6D50" w:rsidP="00FB0B13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421C2">
              <w:rPr>
                <w:rFonts w:ascii="Arial" w:hAnsi="Arial" w:cs="Arial"/>
                <w:b/>
                <w:sz w:val="22"/>
                <w:szCs w:val="22"/>
              </w:rPr>
              <w:t>Cedical</w:t>
            </w:r>
            <w:proofErr w:type="spellEnd"/>
            <w:r w:rsidRPr="008421C2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5C6D50" w:rsidRPr="00553EDC" w:rsidRDefault="005C6D50" w:rsidP="00FB0B13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421C2">
              <w:rPr>
                <w:rFonts w:ascii="Arial" w:hAnsi="Arial" w:cs="Arial"/>
                <w:bCs/>
                <w:sz w:val="22"/>
                <w:szCs w:val="22"/>
              </w:rPr>
              <w:t>Al. Jerozolimskie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421C2">
              <w:rPr>
                <w:rFonts w:ascii="Arial" w:hAnsi="Arial" w:cs="Arial"/>
                <w:bCs/>
                <w:sz w:val="22"/>
                <w:szCs w:val="22"/>
              </w:rPr>
              <w:t>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421C2">
              <w:rPr>
                <w:rFonts w:ascii="Arial" w:hAnsi="Arial" w:cs="Arial"/>
                <w:bCs/>
                <w:sz w:val="22"/>
                <w:szCs w:val="22"/>
              </w:rPr>
              <w:t>/213a</w:t>
            </w:r>
          </w:p>
          <w:p w:rsidR="005C6D50" w:rsidRPr="00553EDC" w:rsidRDefault="005C6D50" w:rsidP="00FB0B13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421C2">
              <w:rPr>
                <w:rFonts w:ascii="Arial" w:hAnsi="Arial" w:cs="Arial"/>
                <w:bCs/>
                <w:sz w:val="22"/>
                <w:szCs w:val="22"/>
              </w:rPr>
              <w:t>02-486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421C2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134" w:type="dxa"/>
            <w:vAlign w:val="center"/>
          </w:tcPr>
          <w:p w:rsidR="005C6D50" w:rsidRPr="00553EDC" w:rsidRDefault="005C6D50" w:rsidP="00FB0B1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421C2">
              <w:rPr>
                <w:rFonts w:ascii="Arial" w:hAnsi="Arial" w:cs="Arial"/>
                <w:sz w:val="22"/>
                <w:szCs w:val="22"/>
              </w:rPr>
              <w:t xml:space="preserve">  30,63</w:t>
            </w:r>
          </w:p>
        </w:tc>
        <w:tc>
          <w:tcPr>
            <w:tcW w:w="1275" w:type="dxa"/>
            <w:vAlign w:val="center"/>
          </w:tcPr>
          <w:p w:rsidR="005C6D50" w:rsidRPr="00553EDC" w:rsidRDefault="005C6D50" w:rsidP="00FB0B1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421C2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5C6D50" w:rsidRPr="00553EDC" w:rsidRDefault="005C6D50" w:rsidP="00FB0B1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421C2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5C6D50" w:rsidRPr="00553EDC" w:rsidRDefault="005C6D50" w:rsidP="00FB0B1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421C2">
              <w:rPr>
                <w:rFonts w:ascii="Arial" w:hAnsi="Arial" w:cs="Arial"/>
                <w:sz w:val="22"/>
                <w:szCs w:val="22"/>
              </w:rPr>
              <w:t xml:space="preserve">  70,63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p w:rsidR="008642B3" w:rsidRDefault="005C6D50" w:rsidP="0000583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Kanclerz AKF w Krakowie </w:t>
      </w:r>
    </w:p>
    <w:p w:rsidR="005C6D50" w:rsidRPr="00005838" w:rsidRDefault="005C6D50" w:rsidP="00005838">
      <w:pPr>
        <w:jc w:val="right"/>
        <w:rPr>
          <w:sz w:val="32"/>
          <w:szCs w:val="32"/>
        </w:rPr>
      </w:pPr>
      <w:r>
        <w:rPr>
          <w:rFonts w:ascii="Arial" w:hAnsi="Arial" w:cs="Arial"/>
        </w:rPr>
        <w:t>mgr Paweł Potoczek</w:t>
      </w:r>
    </w:p>
    <w:sectPr w:rsidR="005C6D50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14B" w:rsidRDefault="0013714B">
      <w:r>
        <w:separator/>
      </w:r>
    </w:p>
  </w:endnote>
  <w:endnote w:type="continuationSeparator" w:id="0">
    <w:p w:rsidR="0013714B" w:rsidRDefault="00137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1C2" w:rsidRDefault="008421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C476A8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C476A8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1C2" w:rsidRDefault="008421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14B" w:rsidRDefault="0013714B">
      <w:r>
        <w:separator/>
      </w:r>
    </w:p>
  </w:footnote>
  <w:footnote w:type="continuationSeparator" w:id="0">
    <w:p w:rsidR="0013714B" w:rsidRDefault="001371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1C2" w:rsidRDefault="008421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1C2" w:rsidRDefault="005C6D50">
    <w:pPr>
      <w:pStyle w:val="Nagwek"/>
    </w:pPr>
    <w:r w:rsidRPr="00D9363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1C2" w:rsidRDefault="008421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714B"/>
    <w:rsid w:val="00005838"/>
    <w:rsid w:val="00022322"/>
    <w:rsid w:val="00042497"/>
    <w:rsid w:val="00081D13"/>
    <w:rsid w:val="000C1E6F"/>
    <w:rsid w:val="000E4E56"/>
    <w:rsid w:val="0013714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6D50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421C2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67EF"/>
    <w:rsid w:val="00BD2174"/>
    <w:rsid w:val="00C13EA9"/>
    <w:rsid w:val="00C423DD"/>
    <w:rsid w:val="00C476A8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410F8F"/>
  <w15:chartTrackingRefBased/>
  <w15:docId w15:val="{7BF5562F-9432-49A6-AF90-FB400A422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193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dc:description/>
  <cp:lastModifiedBy>Tadeusz Józefczyk</cp:lastModifiedBy>
  <cp:revision>5</cp:revision>
  <cp:lastPrinted>1601-01-01T00:00:00Z</cp:lastPrinted>
  <dcterms:created xsi:type="dcterms:W3CDTF">2026-05-29T08:34:00Z</dcterms:created>
  <dcterms:modified xsi:type="dcterms:W3CDTF">2026-05-29T08:37:00Z</dcterms:modified>
</cp:coreProperties>
</file>