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64C986" w14:textId="1742728E" w:rsidR="00FB7F50" w:rsidRPr="002245BE" w:rsidRDefault="001B2FC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B2FC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3E2168">
        <w:rPr>
          <w:sz w:val="22"/>
          <w:szCs w:val="22"/>
        </w:rPr>
        <w:t xml:space="preserve">22 października 2021 r. </w:t>
      </w:r>
    </w:p>
    <w:p w14:paraId="1593F2F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7DD8BE1" w14:textId="77777777" w:rsidR="001B2FC2" w:rsidRPr="001B2FC2" w:rsidRDefault="001B2FC2" w:rsidP="00FB7F50">
      <w:pPr>
        <w:spacing w:after="40"/>
        <w:rPr>
          <w:b/>
          <w:bCs/>
          <w:sz w:val="22"/>
          <w:szCs w:val="22"/>
        </w:rPr>
      </w:pPr>
      <w:r w:rsidRPr="001B2FC2">
        <w:rPr>
          <w:b/>
          <w:bCs/>
          <w:sz w:val="22"/>
          <w:szCs w:val="22"/>
        </w:rPr>
        <w:t>Szpital Miejski Specjalistyczny</w:t>
      </w:r>
    </w:p>
    <w:p w14:paraId="394C2AE1" w14:textId="77777777" w:rsidR="001B2FC2" w:rsidRPr="001B2FC2" w:rsidRDefault="001B2FC2" w:rsidP="00FB7F50">
      <w:pPr>
        <w:spacing w:after="40"/>
        <w:rPr>
          <w:b/>
          <w:bCs/>
          <w:sz w:val="22"/>
          <w:szCs w:val="22"/>
        </w:rPr>
      </w:pPr>
      <w:r w:rsidRPr="001B2FC2">
        <w:rPr>
          <w:b/>
          <w:bCs/>
          <w:sz w:val="22"/>
          <w:szCs w:val="22"/>
        </w:rPr>
        <w:t>im. Gabriela Narutowicza w Krakowie</w:t>
      </w:r>
    </w:p>
    <w:p w14:paraId="3A15C20B" w14:textId="77777777" w:rsidR="00FB7F50" w:rsidRPr="002245BE" w:rsidRDefault="001B2FC2" w:rsidP="00FB7F50">
      <w:pPr>
        <w:rPr>
          <w:sz w:val="22"/>
          <w:szCs w:val="22"/>
        </w:rPr>
      </w:pPr>
      <w:r w:rsidRPr="001B2FC2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1B2FC2">
        <w:rPr>
          <w:sz w:val="22"/>
          <w:szCs w:val="22"/>
        </w:rPr>
        <w:t>35-37</w:t>
      </w:r>
    </w:p>
    <w:p w14:paraId="6FC204B2" w14:textId="77777777" w:rsidR="00FB7F50" w:rsidRPr="002245BE" w:rsidRDefault="001B2FC2" w:rsidP="00FB7F50">
      <w:pPr>
        <w:rPr>
          <w:sz w:val="22"/>
          <w:szCs w:val="22"/>
        </w:rPr>
      </w:pPr>
      <w:r w:rsidRPr="001B2FC2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1B2FC2">
        <w:rPr>
          <w:sz w:val="22"/>
          <w:szCs w:val="22"/>
        </w:rPr>
        <w:t>Kraków</w:t>
      </w:r>
    </w:p>
    <w:p w14:paraId="013B25AA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520AE1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1B2FC2" w:rsidRPr="00607F9B" w14:paraId="73CD69F8" w14:textId="77777777" w:rsidTr="007D7327">
        <w:trPr>
          <w:trHeight w:val="638"/>
        </w:trPr>
        <w:tc>
          <w:tcPr>
            <w:tcW w:w="959" w:type="dxa"/>
            <w:shd w:val="clear" w:color="auto" w:fill="auto"/>
          </w:tcPr>
          <w:p w14:paraId="61C49A0D" w14:textId="77777777" w:rsidR="001B2FC2" w:rsidRPr="00607F9B" w:rsidRDefault="001B2FC2" w:rsidP="007D732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E56D244" w14:textId="77777777" w:rsidR="001B2FC2" w:rsidRPr="00607F9B" w:rsidRDefault="001B2FC2" w:rsidP="007D732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B2FC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B2FC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B2FC2">
              <w:rPr>
                <w:b/>
                <w:bCs/>
                <w:sz w:val="22"/>
                <w:szCs w:val="22"/>
              </w:rPr>
              <w:t xml:space="preserve">Zakup pierwszego wyposażenia dla potrzeb Poradni Ginekologiczno-Położniczej i Poradni Urologicznej  w Szpitalu Miejskim Specjalistycznym im. Gabriela Narutowicza w Krakowie - lampa zabiegowa mobilna, fotel ginekologiczny i </w:t>
            </w:r>
            <w:proofErr w:type="spellStart"/>
            <w:r w:rsidRPr="001B2FC2">
              <w:rPr>
                <w:b/>
                <w:bCs/>
                <w:sz w:val="22"/>
                <w:szCs w:val="22"/>
              </w:rPr>
              <w:t>kolposkop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B2FC2">
              <w:rPr>
                <w:b/>
                <w:sz w:val="22"/>
                <w:szCs w:val="22"/>
              </w:rPr>
              <w:t>ZP/48/2021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A67452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1B2FC2" w:rsidRPr="001B2FC2">
        <w:rPr>
          <w:sz w:val="22"/>
          <w:szCs w:val="22"/>
        </w:rPr>
        <w:t>(</w:t>
      </w:r>
      <w:proofErr w:type="spellStart"/>
      <w:r w:rsidR="001B2FC2" w:rsidRPr="001B2FC2">
        <w:rPr>
          <w:sz w:val="22"/>
          <w:szCs w:val="22"/>
        </w:rPr>
        <w:t>t.j</w:t>
      </w:r>
      <w:proofErr w:type="spellEnd"/>
      <w:r w:rsidR="001B2FC2" w:rsidRPr="001B2FC2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B2FC2" w14:paraId="3281FD35" w14:textId="77777777" w:rsidTr="007D7327">
        <w:trPr>
          <w:cantSplit/>
        </w:trPr>
        <w:tc>
          <w:tcPr>
            <w:tcW w:w="9498" w:type="dxa"/>
          </w:tcPr>
          <w:p w14:paraId="56D5D9BD" w14:textId="77777777" w:rsidR="001B2FC2" w:rsidRPr="00D26ED6" w:rsidRDefault="001B2FC2" w:rsidP="007D732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B2FC2">
              <w:rPr>
                <w:b/>
                <w:sz w:val="22"/>
                <w:szCs w:val="22"/>
              </w:rPr>
              <w:t>PPU GROVIS Bogdan Grochowski</w:t>
            </w:r>
          </w:p>
          <w:p w14:paraId="650F144E" w14:textId="77777777" w:rsidR="001B2FC2" w:rsidRPr="009F0E5C" w:rsidRDefault="001B2FC2" w:rsidP="007D7327">
            <w:pPr>
              <w:jc w:val="both"/>
              <w:rPr>
                <w:bCs/>
                <w:sz w:val="22"/>
                <w:szCs w:val="22"/>
              </w:rPr>
            </w:pPr>
            <w:r w:rsidRPr="001B2FC2">
              <w:rPr>
                <w:bCs/>
                <w:sz w:val="22"/>
                <w:szCs w:val="22"/>
              </w:rPr>
              <w:t>ul. Frezerów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B2FC2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E8ADCB7" w14:textId="77777777" w:rsidR="001B2FC2" w:rsidRPr="009F0E5C" w:rsidRDefault="001B2FC2" w:rsidP="007D7327">
            <w:pPr>
              <w:jc w:val="both"/>
              <w:rPr>
                <w:bCs/>
                <w:sz w:val="22"/>
                <w:szCs w:val="22"/>
              </w:rPr>
            </w:pPr>
            <w:r w:rsidRPr="001B2FC2">
              <w:rPr>
                <w:bCs/>
                <w:sz w:val="22"/>
                <w:szCs w:val="22"/>
              </w:rPr>
              <w:t>20-209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B2FC2">
              <w:rPr>
                <w:bCs/>
                <w:sz w:val="22"/>
                <w:szCs w:val="22"/>
              </w:rPr>
              <w:t>Lublin</w:t>
            </w:r>
          </w:p>
          <w:p w14:paraId="00420CEF" w14:textId="77777777" w:rsidR="001B2FC2" w:rsidRDefault="001B2FC2" w:rsidP="007D732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0F6E600" w14:textId="77777777" w:rsidR="001B2FC2" w:rsidRPr="00211A34" w:rsidRDefault="001B2FC2" w:rsidP="007D732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B2FC2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B2FC2">
              <w:rPr>
                <w:sz w:val="22"/>
                <w:szCs w:val="22"/>
              </w:rPr>
              <w:t>Pakiet 1 - Lampa zabiegowa mobilna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B2FC2">
              <w:rPr>
                <w:b/>
                <w:sz w:val="22"/>
                <w:szCs w:val="22"/>
              </w:rPr>
              <w:t>35 640.00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AE231D2" w14:textId="77777777" w:rsidR="001B2FC2" w:rsidRPr="00D26ED6" w:rsidRDefault="001B2FC2" w:rsidP="007D732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29E0064" w14:textId="77777777" w:rsidR="001B2FC2" w:rsidRDefault="001B2FC2" w:rsidP="007D732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B2FC2">
              <w:t>Oferta złożona przez wybranego Wykonawcę spełnia wymagania SWZ oraz uzyskała najkorzystniejszy bilans punktów w oparciu o przyjęte kryteria oceny ofert.</w:t>
            </w:r>
          </w:p>
        </w:tc>
      </w:tr>
      <w:tr w:rsidR="001B2FC2" w14:paraId="3BDA6692" w14:textId="77777777" w:rsidTr="007D7327">
        <w:trPr>
          <w:cantSplit/>
        </w:trPr>
        <w:tc>
          <w:tcPr>
            <w:tcW w:w="9498" w:type="dxa"/>
          </w:tcPr>
          <w:p w14:paraId="3FDB9DEA" w14:textId="77777777" w:rsidR="001B2FC2" w:rsidRPr="00D26ED6" w:rsidRDefault="001B2FC2" w:rsidP="007D732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B2FC2">
              <w:rPr>
                <w:b/>
                <w:sz w:val="22"/>
                <w:szCs w:val="22"/>
              </w:rPr>
              <w:t xml:space="preserve">P.H.U. </w:t>
            </w:r>
            <w:proofErr w:type="spellStart"/>
            <w:r w:rsidRPr="001B2FC2">
              <w:rPr>
                <w:b/>
                <w:sz w:val="22"/>
                <w:szCs w:val="22"/>
              </w:rPr>
              <w:t>ProMedical</w:t>
            </w:r>
            <w:proofErr w:type="spellEnd"/>
          </w:p>
          <w:p w14:paraId="6745F4AB" w14:textId="77777777" w:rsidR="001B2FC2" w:rsidRPr="009F0E5C" w:rsidRDefault="001B2FC2" w:rsidP="007D7327">
            <w:pPr>
              <w:jc w:val="both"/>
              <w:rPr>
                <w:bCs/>
                <w:sz w:val="22"/>
                <w:szCs w:val="22"/>
              </w:rPr>
            </w:pPr>
            <w:r w:rsidRPr="001B2FC2">
              <w:rPr>
                <w:bCs/>
                <w:sz w:val="22"/>
                <w:szCs w:val="22"/>
              </w:rPr>
              <w:t>Sopotnia Mała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B2FC2">
              <w:rPr>
                <w:bCs/>
                <w:sz w:val="22"/>
                <w:szCs w:val="22"/>
              </w:rPr>
              <w:t>59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1C83C16" w14:textId="77777777" w:rsidR="001B2FC2" w:rsidRPr="009F0E5C" w:rsidRDefault="001B2FC2" w:rsidP="007D7327">
            <w:pPr>
              <w:jc w:val="both"/>
              <w:rPr>
                <w:bCs/>
                <w:sz w:val="22"/>
                <w:szCs w:val="22"/>
              </w:rPr>
            </w:pPr>
            <w:r w:rsidRPr="001B2FC2">
              <w:rPr>
                <w:bCs/>
                <w:sz w:val="22"/>
                <w:szCs w:val="22"/>
              </w:rPr>
              <w:t>34-340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B2FC2">
              <w:rPr>
                <w:bCs/>
                <w:sz w:val="22"/>
                <w:szCs w:val="22"/>
              </w:rPr>
              <w:t>Jeleśnia</w:t>
            </w:r>
          </w:p>
          <w:p w14:paraId="79B5C40C" w14:textId="77777777" w:rsidR="001B2FC2" w:rsidRDefault="001B2FC2" w:rsidP="007D732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D2EF912" w14:textId="77777777" w:rsidR="001B2FC2" w:rsidRPr="00211A34" w:rsidRDefault="001B2FC2" w:rsidP="007D732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B2FC2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B2FC2">
              <w:rPr>
                <w:sz w:val="22"/>
                <w:szCs w:val="22"/>
              </w:rPr>
              <w:t>Pakiet 2 - Fotel ginekologiczny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B2FC2">
              <w:rPr>
                <w:b/>
                <w:sz w:val="22"/>
                <w:szCs w:val="22"/>
              </w:rPr>
              <w:t>21 999.60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E1609EC" w14:textId="77777777" w:rsidR="001B2FC2" w:rsidRPr="00D26ED6" w:rsidRDefault="001B2FC2" w:rsidP="007D732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E87692B" w14:textId="77777777" w:rsidR="001B2FC2" w:rsidRDefault="001B2FC2" w:rsidP="007D732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B2FC2">
              <w:t>Oferta złożona przez wybranego Wykonawcę spełnia wymagania SWZ oraz uzyskała najkorzystniejszy bilans punktów w oparciu o przyjęte kryteria oceny ofert.</w:t>
            </w:r>
          </w:p>
        </w:tc>
      </w:tr>
    </w:tbl>
    <w:p w14:paraId="449DC19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7E22CF61" w14:textId="77777777" w:rsidTr="00596EA3">
        <w:tc>
          <w:tcPr>
            <w:tcW w:w="2169" w:type="dxa"/>
            <w:shd w:val="clear" w:color="auto" w:fill="F3F3F3"/>
          </w:tcPr>
          <w:p w14:paraId="73195DF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F36432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4FBA8C5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2A63A9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B2FC2" w:rsidRPr="00834EF4" w14:paraId="25D196B5" w14:textId="77777777" w:rsidTr="007D7327">
        <w:tc>
          <w:tcPr>
            <w:tcW w:w="2169" w:type="dxa"/>
            <w:shd w:val="clear" w:color="auto" w:fill="auto"/>
          </w:tcPr>
          <w:p w14:paraId="187AA73D" w14:textId="77777777" w:rsidR="001B2FC2" w:rsidRPr="00211A34" w:rsidRDefault="001B2FC2" w:rsidP="007D732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B2FC2">
              <w:rPr>
                <w:sz w:val="20"/>
                <w:szCs w:val="20"/>
              </w:rPr>
              <w:t>Pakiet 1 - Lampa zabiegowa mobilna</w:t>
            </w:r>
          </w:p>
        </w:tc>
        <w:tc>
          <w:tcPr>
            <w:tcW w:w="2793" w:type="dxa"/>
            <w:shd w:val="clear" w:color="auto" w:fill="auto"/>
          </w:tcPr>
          <w:p w14:paraId="346E9153" w14:textId="77777777" w:rsidR="001B2FC2" w:rsidRPr="00211A34" w:rsidRDefault="001B2FC2" w:rsidP="007D73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B2FC2">
              <w:rPr>
                <w:b/>
                <w:bCs/>
                <w:sz w:val="20"/>
                <w:szCs w:val="20"/>
              </w:rPr>
              <w:t>PPU GROVIS Bogdan Grochowski</w:t>
            </w:r>
          </w:p>
          <w:p w14:paraId="10C9DF8B" w14:textId="77777777" w:rsidR="001B2FC2" w:rsidRPr="00211A34" w:rsidRDefault="001B2FC2" w:rsidP="007D7327">
            <w:pPr>
              <w:rPr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ul. Frezerów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2FC2">
              <w:rPr>
                <w:sz w:val="20"/>
                <w:szCs w:val="20"/>
              </w:rPr>
              <w:t>13</w:t>
            </w:r>
          </w:p>
          <w:p w14:paraId="2B91886D" w14:textId="77777777" w:rsidR="001B2FC2" w:rsidRPr="00211A34" w:rsidRDefault="001B2FC2" w:rsidP="007D7327">
            <w:pPr>
              <w:spacing w:after="40"/>
              <w:rPr>
                <w:color w:val="000000"/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lastRenderedPageBreak/>
              <w:t>20-209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2FC2">
              <w:rPr>
                <w:sz w:val="20"/>
                <w:szCs w:val="20"/>
              </w:rPr>
              <w:t>Lublin</w:t>
            </w:r>
          </w:p>
        </w:tc>
        <w:tc>
          <w:tcPr>
            <w:tcW w:w="2976" w:type="dxa"/>
            <w:shd w:val="clear" w:color="auto" w:fill="auto"/>
          </w:tcPr>
          <w:p w14:paraId="092B8888" w14:textId="77777777" w:rsidR="001B2FC2" w:rsidRPr="001B2FC2" w:rsidRDefault="001B2FC2" w:rsidP="007D7327">
            <w:pPr>
              <w:spacing w:before="40" w:after="40"/>
              <w:rPr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lastRenderedPageBreak/>
              <w:t>1 - Cena - 388.86</w:t>
            </w:r>
          </w:p>
          <w:p w14:paraId="66216F18" w14:textId="77777777" w:rsidR="001B2FC2" w:rsidRPr="001B2FC2" w:rsidRDefault="001B2FC2" w:rsidP="007D7327">
            <w:pPr>
              <w:spacing w:before="40" w:after="40"/>
              <w:rPr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2 - Parametry techniczne - 60.00</w:t>
            </w:r>
          </w:p>
          <w:p w14:paraId="2BAFD392" w14:textId="77777777" w:rsidR="001B2FC2" w:rsidRPr="00211A34" w:rsidRDefault="001B2FC2" w:rsidP="007D732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3 - Okres gwarancji - 120.00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545871" w14:textId="77777777" w:rsidR="001B2FC2" w:rsidRPr="00211A34" w:rsidRDefault="001B2FC2" w:rsidP="007D7327">
            <w:pPr>
              <w:jc w:val="center"/>
              <w:rPr>
                <w:color w:val="000000"/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 xml:space="preserve">  568,86</w:t>
            </w:r>
          </w:p>
        </w:tc>
      </w:tr>
      <w:tr w:rsidR="001B2FC2" w:rsidRPr="00834EF4" w14:paraId="02A3B4A9" w14:textId="77777777" w:rsidTr="007D7327">
        <w:tc>
          <w:tcPr>
            <w:tcW w:w="2169" w:type="dxa"/>
            <w:shd w:val="clear" w:color="auto" w:fill="auto"/>
          </w:tcPr>
          <w:p w14:paraId="748F654F" w14:textId="77777777" w:rsidR="001B2FC2" w:rsidRPr="00211A34" w:rsidRDefault="001B2FC2" w:rsidP="007D732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B2FC2">
              <w:rPr>
                <w:sz w:val="20"/>
                <w:szCs w:val="20"/>
              </w:rPr>
              <w:t>Pakiet 1 - Lampa zabiegowa mobilna</w:t>
            </w:r>
          </w:p>
        </w:tc>
        <w:tc>
          <w:tcPr>
            <w:tcW w:w="2793" w:type="dxa"/>
            <w:shd w:val="clear" w:color="auto" w:fill="auto"/>
          </w:tcPr>
          <w:p w14:paraId="3C2E7372" w14:textId="77777777" w:rsidR="001B2FC2" w:rsidRPr="00211A34" w:rsidRDefault="001B2FC2" w:rsidP="007D73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B2FC2">
              <w:rPr>
                <w:b/>
                <w:bCs/>
                <w:sz w:val="20"/>
                <w:szCs w:val="20"/>
              </w:rPr>
              <w:t xml:space="preserve">P.H.U. </w:t>
            </w:r>
            <w:proofErr w:type="spellStart"/>
            <w:r w:rsidRPr="001B2FC2">
              <w:rPr>
                <w:b/>
                <w:bCs/>
                <w:sz w:val="20"/>
                <w:szCs w:val="20"/>
              </w:rPr>
              <w:t>ProMedical</w:t>
            </w:r>
            <w:proofErr w:type="spellEnd"/>
          </w:p>
          <w:p w14:paraId="5D0FBE0B" w14:textId="77777777" w:rsidR="001B2FC2" w:rsidRPr="00211A34" w:rsidRDefault="001B2FC2" w:rsidP="007D7327">
            <w:pPr>
              <w:rPr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Sopotnia Mała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2FC2">
              <w:rPr>
                <w:sz w:val="20"/>
                <w:szCs w:val="20"/>
              </w:rPr>
              <w:t>59</w:t>
            </w:r>
          </w:p>
          <w:p w14:paraId="3FFA9FD6" w14:textId="77777777" w:rsidR="001B2FC2" w:rsidRPr="00211A34" w:rsidRDefault="001B2FC2" w:rsidP="007D7327">
            <w:pPr>
              <w:spacing w:after="40"/>
              <w:rPr>
                <w:color w:val="000000"/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34-340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2FC2">
              <w:rPr>
                <w:sz w:val="20"/>
                <w:szCs w:val="20"/>
              </w:rPr>
              <w:t>Jeleśnia</w:t>
            </w:r>
          </w:p>
        </w:tc>
        <w:tc>
          <w:tcPr>
            <w:tcW w:w="2976" w:type="dxa"/>
            <w:shd w:val="clear" w:color="auto" w:fill="auto"/>
          </w:tcPr>
          <w:p w14:paraId="0CD2A78B" w14:textId="77777777" w:rsidR="001B2FC2" w:rsidRPr="001B2FC2" w:rsidRDefault="001B2FC2" w:rsidP="007D7327">
            <w:pPr>
              <w:spacing w:before="40" w:after="40"/>
              <w:rPr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1 - Cena - 420.00</w:t>
            </w:r>
          </w:p>
          <w:p w14:paraId="087227F6" w14:textId="77777777" w:rsidR="001B2FC2" w:rsidRPr="001B2FC2" w:rsidRDefault="001B2FC2" w:rsidP="007D7327">
            <w:pPr>
              <w:spacing w:before="40" w:after="40"/>
              <w:rPr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2 - Parametry techniczne - 36.00</w:t>
            </w:r>
          </w:p>
          <w:p w14:paraId="1E73BF24" w14:textId="77777777" w:rsidR="001B2FC2" w:rsidRPr="00211A34" w:rsidRDefault="001B2FC2" w:rsidP="007D732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3 - Okres gwarancji - 72.00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789973" w14:textId="77777777" w:rsidR="001B2FC2" w:rsidRPr="00211A34" w:rsidRDefault="001B2FC2" w:rsidP="007D7327">
            <w:pPr>
              <w:jc w:val="center"/>
              <w:rPr>
                <w:color w:val="000000"/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 xml:space="preserve">  528,00</w:t>
            </w:r>
          </w:p>
        </w:tc>
      </w:tr>
      <w:tr w:rsidR="001B2FC2" w:rsidRPr="00834EF4" w14:paraId="72141945" w14:textId="77777777" w:rsidTr="007D7327">
        <w:tc>
          <w:tcPr>
            <w:tcW w:w="2169" w:type="dxa"/>
            <w:shd w:val="clear" w:color="auto" w:fill="auto"/>
          </w:tcPr>
          <w:p w14:paraId="5D566FBD" w14:textId="77777777" w:rsidR="001B2FC2" w:rsidRPr="00211A34" w:rsidRDefault="001B2FC2" w:rsidP="007D732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B2FC2">
              <w:rPr>
                <w:sz w:val="20"/>
                <w:szCs w:val="20"/>
              </w:rPr>
              <w:t>Pakiet 1 - Lampa zabiegowa mobilna</w:t>
            </w:r>
          </w:p>
        </w:tc>
        <w:tc>
          <w:tcPr>
            <w:tcW w:w="2793" w:type="dxa"/>
            <w:shd w:val="clear" w:color="auto" w:fill="auto"/>
          </w:tcPr>
          <w:p w14:paraId="58099647" w14:textId="77777777" w:rsidR="001B2FC2" w:rsidRPr="00211A34" w:rsidRDefault="001B2FC2" w:rsidP="007D73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B2FC2">
              <w:rPr>
                <w:b/>
                <w:bCs/>
                <w:sz w:val="20"/>
                <w:szCs w:val="20"/>
              </w:rPr>
              <w:t>Medicom</w:t>
            </w:r>
            <w:proofErr w:type="spellEnd"/>
            <w:r w:rsidRPr="001B2FC2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2D712DD" w14:textId="77777777" w:rsidR="001B2FC2" w:rsidRPr="00211A34" w:rsidRDefault="001B2FC2" w:rsidP="007D7327">
            <w:pPr>
              <w:rPr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M. Skłodowskiej - Curie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2FC2">
              <w:rPr>
                <w:sz w:val="20"/>
                <w:szCs w:val="20"/>
              </w:rPr>
              <w:t>34</w:t>
            </w:r>
          </w:p>
          <w:p w14:paraId="0FFB5F70" w14:textId="77777777" w:rsidR="001B2FC2" w:rsidRPr="00211A34" w:rsidRDefault="001B2FC2" w:rsidP="007D7327">
            <w:pPr>
              <w:spacing w:after="40"/>
              <w:rPr>
                <w:color w:val="000000"/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41-819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2FC2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3988F32E" w14:textId="77777777" w:rsidR="001B2FC2" w:rsidRPr="001B2FC2" w:rsidRDefault="001B2FC2" w:rsidP="007D7327">
            <w:pPr>
              <w:spacing w:before="40" w:after="40"/>
              <w:rPr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1 - Cena - 367.20</w:t>
            </w:r>
          </w:p>
          <w:p w14:paraId="55E5EBA0" w14:textId="77777777" w:rsidR="001B2FC2" w:rsidRPr="001B2FC2" w:rsidRDefault="001B2FC2" w:rsidP="007D7327">
            <w:pPr>
              <w:spacing w:before="40" w:after="40"/>
              <w:rPr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2 - Parametry techniczne - 12.00</w:t>
            </w:r>
          </w:p>
          <w:p w14:paraId="708D30A3" w14:textId="77777777" w:rsidR="001B2FC2" w:rsidRPr="00211A34" w:rsidRDefault="001B2FC2" w:rsidP="007D732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3 - Okres gwarancji - 120.00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8FE369" w14:textId="77777777" w:rsidR="001B2FC2" w:rsidRPr="00211A34" w:rsidRDefault="001B2FC2" w:rsidP="007D7327">
            <w:pPr>
              <w:jc w:val="center"/>
              <w:rPr>
                <w:color w:val="000000"/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 xml:space="preserve">  499,20</w:t>
            </w:r>
          </w:p>
        </w:tc>
      </w:tr>
      <w:tr w:rsidR="001B2FC2" w:rsidRPr="00834EF4" w14:paraId="0CC0CC1E" w14:textId="77777777" w:rsidTr="007D7327">
        <w:tc>
          <w:tcPr>
            <w:tcW w:w="2169" w:type="dxa"/>
            <w:shd w:val="clear" w:color="auto" w:fill="auto"/>
          </w:tcPr>
          <w:p w14:paraId="081A5C17" w14:textId="77777777" w:rsidR="001B2FC2" w:rsidRPr="00211A34" w:rsidRDefault="001B2FC2" w:rsidP="007D732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B2FC2">
              <w:rPr>
                <w:sz w:val="20"/>
                <w:szCs w:val="20"/>
              </w:rPr>
              <w:t>Pakiet 2 - Fotel ginekologiczny</w:t>
            </w:r>
          </w:p>
        </w:tc>
        <w:tc>
          <w:tcPr>
            <w:tcW w:w="2793" w:type="dxa"/>
            <w:shd w:val="clear" w:color="auto" w:fill="auto"/>
          </w:tcPr>
          <w:p w14:paraId="764B80BF" w14:textId="77777777" w:rsidR="001B2FC2" w:rsidRPr="00211A34" w:rsidRDefault="001B2FC2" w:rsidP="007D73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B2FC2">
              <w:rPr>
                <w:b/>
                <w:bCs/>
                <w:sz w:val="20"/>
                <w:szCs w:val="20"/>
              </w:rPr>
              <w:t xml:space="preserve">P.H.U. </w:t>
            </w:r>
            <w:proofErr w:type="spellStart"/>
            <w:r w:rsidRPr="001B2FC2">
              <w:rPr>
                <w:b/>
                <w:bCs/>
                <w:sz w:val="20"/>
                <w:szCs w:val="20"/>
              </w:rPr>
              <w:t>ProMedical</w:t>
            </w:r>
            <w:proofErr w:type="spellEnd"/>
          </w:p>
          <w:p w14:paraId="49970789" w14:textId="77777777" w:rsidR="001B2FC2" w:rsidRPr="00211A34" w:rsidRDefault="001B2FC2" w:rsidP="007D7327">
            <w:pPr>
              <w:rPr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Sopotnia Mała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2FC2">
              <w:rPr>
                <w:sz w:val="20"/>
                <w:szCs w:val="20"/>
              </w:rPr>
              <w:t>59</w:t>
            </w:r>
          </w:p>
          <w:p w14:paraId="4208FF31" w14:textId="77777777" w:rsidR="001B2FC2" w:rsidRPr="00211A34" w:rsidRDefault="001B2FC2" w:rsidP="007D7327">
            <w:pPr>
              <w:spacing w:after="40"/>
              <w:rPr>
                <w:color w:val="000000"/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34-340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2FC2">
              <w:rPr>
                <w:sz w:val="20"/>
                <w:szCs w:val="20"/>
              </w:rPr>
              <w:t>Jeleśnia</w:t>
            </w:r>
          </w:p>
        </w:tc>
        <w:tc>
          <w:tcPr>
            <w:tcW w:w="2976" w:type="dxa"/>
            <w:shd w:val="clear" w:color="auto" w:fill="auto"/>
          </w:tcPr>
          <w:p w14:paraId="6E32CE45" w14:textId="77777777" w:rsidR="001B2FC2" w:rsidRPr="001B2FC2" w:rsidRDefault="001B2FC2" w:rsidP="007D7327">
            <w:pPr>
              <w:spacing w:before="40" w:after="40"/>
              <w:rPr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1 - Cena - 369.12</w:t>
            </w:r>
          </w:p>
          <w:p w14:paraId="2E20143E" w14:textId="77777777" w:rsidR="001B2FC2" w:rsidRPr="001B2FC2" w:rsidRDefault="001B2FC2" w:rsidP="007D7327">
            <w:pPr>
              <w:spacing w:before="40" w:after="40"/>
              <w:rPr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2 - Parametry techniczne - 60.00</w:t>
            </w:r>
          </w:p>
          <w:p w14:paraId="1FB56D03" w14:textId="77777777" w:rsidR="001B2FC2" w:rsidRPr="00211A34" w:rsidRDefault="001B2FC2" w:rsidP="007D732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3 - Okres gwarancji - 72.00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23C171" w14:textId="77777777" w:rsidR="001B2FC2" w:rsidRPr="00211A34" w:rsidRDefault="001B2FC2" w:rsidP="007D7327">
            <w:pPr>
              <w:jc w:val="center"/>
              <w:rPr>
                <w:color w:val="000000"/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 xml:space="preserve">  501,12</w:t>
            </w:r>
          </w:p>
        </w:tc>
      </w:tr>
      <w:tr w:rsidR="001B2FC2" w:rsidRPr="00834EF4" w14:paraId="513F3176" w14:textId="77777777" w:rsidTr="007D7327">
        <w:tc>
          <w:tcPr>
            <w:tcW w:w="2169" w:type="dxa"/>
            <w:shd w:val="clear" w:color="auto" w:fill="auto"/>
          </w:tcPr>
          <w:p w14:paraId="5B6359FD" w14:textId="77777777" w:rsidR="001B2FC2" w:rsidRPr="00211A34" w:rsidRDefault="001B2FC2" w:rsidP="007D732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B2FC2">
              <w:rPr>
                <w:sz w:val="20"/>
                <w:szCs w:val="20"/>
              </w:rPr>
              <w:t>Pakiet 2 - Fotel ginekologiczny</w:t>
            </w:r>
          </w:p>
        </w:tc>
        <w:tc>
          <w:tcPr>
            <w:tcW w:w="2793" w:type="dxa"/>
            <w:shd w:val="clear" w:color="auto" w:fill="auto"/>
          </w:tcPr>
          <w:p w14:paraId="0D801681" w14:textId="77777777" w:rsidR="001B2FC2" w:rsidRPr="00211A34" w:rsidRDefault="001B2FC2" w:rsidP="007D73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B2FC2">
              <w:rPr>
                <w:b/>
                <w:bCs/>
                <w:sz w:val="20"/>
                <w:szCs w:val="20"/>
              </w:rPr>
              <w:t xml:space="preserve">Przedsiębiorstwo Zaopatrzenia Lecznictwa </w:t>
            </w:r>
            <w:proofErr w:type="spellStart"/>
            <w:r w:rsidRPr="001B2FC2">
              <w:rPr>
                <w:b/>
                <w:bCs/>
                <w:sz w:val="20"/>
                <w:szCs w:val="20"/>
              </w:rPr>
              <w:t>Cezal</w:t>
            </w:r>
            <w:proofErr w:type="spellEnd"/>
            <w:r w:rsidRPr="001B2FC2">
              <w:rPr>
                <w:b/>
                <w:bCs/>
                <w:sz w:val="20"/>
                <w:szCs w:val="20"/>
              </w:rPr>
              <w:t xml:space="preserve"> Lublin Sp. z o.o.</w:t>
            </w:r>
          </w:p>
          <w:p w14:paraId="05EC134E" w14:textId="77777777" w:rsidR="001B2FC2" w:rsidRPr="00211A34" w:rsidRDefault="001B2FC2" w:rsidP="007D7327">
            <w:pPr>
              <w:rPr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Al. Spółdzielczości Pracy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2FC2">
              <w:rPr>
                <w:sz w:val="20"/>
                <w:szCs w:val="20"/>
              </w:rPr>
              <w:t>38</w:t>
            </w:r>
          </w:p>
          <w:p w14:paraId="4CAD52E7" w14:textId="77777777" w:rsidR="001B2FC2" w:rsidRPr="00211A34" w:rsidRDefault="001B2FC2" w:rsidP="007D7327">
            <w:pPr>
              <w:spacing w:after="40"/>
              <w:rPr>
                <w:color w:val="000000"/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20-147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2FC2">
              <w:rPr>
                <w:sz w:val="20"/>
                <w:szCs w:val="20"/>
              </w:rPr>
              <w:t>Lublin</w:t>
            </w:r>
          </w:p>
        </w:tc>
        <w:tc>
          <w:tcPr>
            <w:tcW w:w="2976" w:type="dxa"/>
            <w:shd w:val="clear" w:color="auto" w:fill="auto"/>
          </w:tcPr>
          <w:p w14:paraId="30525145" w14:textId="77777777" w:rsidR="001B2FC2" w:rsidRPr="001B2FC2" w:rsidRDefault="001B2FC2" w:rsidP="007D7327">
            <w:pPr>
              <w:spacing w:before="40" w:after="40"/>
              <w:rPr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1 - Cena - 420.00</w:t>
            </w:r>
          </w:p>
          <w:p w14:paraId="61048660" w14:textId="77777777" w:rsidR="001B2FC2" w:rsidRPr="001B2FC2" w:rsidRDefault="001B2FC2" w:rsidP="007D7327">
            <w:pPr>
              <w:spacing w:before="40" w:after="40"/>
              <w:rPr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2 - Parametry techniczne - 49.98</w:t>
            </w:r>
          </w:p>
          <w:p w14:paraId="05A40791" w14:textId="77777777" w:rsidR="001B2FC2" w:rsidRPr="00211A34" w:rsidRDefault="001B2FC2" w:rsidP="007D732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C2EE5E" w14:textId="77777777" w:rsidR="001B2FC2" w:rsidRPr="00211A34" w:rsidRDefault="001B2FC2" w:rsidP="007D7327">
            <w:pPr>
              <w:jc w:val="center"/>
              <w:rPr>
                <w:color w:val="000000"/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 xml:space="preserve">  469,98</w:t>
            </w:r>
          </w:p>
        </w:tc>
      </w:tr>
      <w:tr w:rsidR="001B2FC2" w:rsidRPr="00834EF4" w14:paraId="652C4A3E" w14:textId="77777777" w:rsidTr="007D7327">
        <w:tc>
          <w:tcPr>
            <w:tcW w:w="2169" w:type="dxa"/>
            <w:shd w:val="clear" w:color="auto" w:fill="auto"/>
          </w:tcPr>
          <w:p w14:paraId="0059673F" w14:textId="77777777" w:rsidR="001B2FC2" w:rsidRPr="00211A34" w:rsidRDefault="001B2FC2" w:rsidP="007D732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B2FC2">
              <w:rPr>
                <w:sz w:val="20"/>
                <w:szCs w:val="20"/>
              </w:rPr>
              <w:t>Pakiet 2 - Fotel ginekologiczny</w:t>
            </w:r>
          </w:p>
        </w:tc>
        <w:tc>
          <w:tcPr>
            <w:tcW w:w="2793" w:type="dxa"/>
            <w:shd w:val="clear" w:color="auto" w:fill="auto"/>
          </w:tcPr>
          <w:p w14:paraId="00DA7FA2" w14:textId="77777777" w:rsidR="001B2FC2" w:rsidRPr="00211A34" w:rsidRDefault="001B2FC2" w:rsidP="007D73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B2FC2">
              <w:rPr>
                <w:b/>
                <w:bCs/>
                <w:sz w:val="20"/>
                <w:szCs w:val="20"/>
              </w:rPr>
              <w:t>Medicom</w:t>
            </w:r>
            <w:proofErr w:type="spellEnd"/>
            <w:r w:rsidRPr="001B2FC2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95F0F9E" w14:textId="77777777" w:rsidR="001B2FC2" w:rsidRPr="00211A34" w:rsidRDefault="001B2FC2" w:rsidP="007D7327">
            <w:pPr>
              <w:rPr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M. Skłodowskiej - Curie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2FC2">
              <w:rPr>
                <w:sz w:val="20"/>
                <w:szCs w:val="20"/>
              </w:rPr>
              <w:t>34</w:t>
            </w:r>
          </w:p>
          <w:p w14:paraId="2EE6F73B" w14:textId="77777777" w:rsidR="001B2FC2" w:rsidRPr="00211A34" w:rsidRDefault="001B2FC2" w:rsidP="007D7327">
            <w:pPr>
              <w:spacing w:after="40"/>
              <w:rPr>
                <w:color w:val="000000"/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41-819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2FC2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6DA74E86" w14:textId="77777777" w:rsidR="001B2FC2" w:rsidRPr="001B2FC2" w:rsidRDefault="001B2FC2" w:rsidP="007D7327">
            <w:pPr>
              <w:spacing w:before="40" w:after="40"/>
              <w:rPr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1 - Cena - 98.94</w:t>
            </w:r>
          </w:p>
          <w:p w14:paraId="467C5E72" w14:textId="77777777" w:rsidR="001B2FC2" w:rsidRPr="001B2FC2" w:rsidRDefault="001B2FC2" w:rsidP="007D7327">
            <w:pPr>
              <w:spacing w:before="40" w:after="40"/>
              <w:rPr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2 - Parametry techniczne - 49.98</w:t>
            </w:r>
          </w:p>
          <w:p w14:paraId="2C400751" w14:textId="77777777" w:rsidR="001B2FC2" w:rsidRPr="00211A34" w:rsidRDefault="001B2FC2" w:rsidP="007D732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>3 - Okres gwarancji - 12.00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658857" w14:textId="77777777" w:rsidR="001B2FC2" w:rsidRPr="00211A34" w:rsidRDefault="001B2FC2" w:rsidP="007D7327">
            <w:pPr>
              <w:jc w:val="center"/>
              <w:rPr>
                <w:color w:val="000000"/>
                <w:sz w:val="20"/>
                <w:szCs w:val="20"/>
              </w:rPr>
            </w:pPr>
            <w:r w:rsidRPr="001B2FC2">
              <w:rPr>
                <w:sz w:val="20"/>
                <w:szCs w:val="20"/>
              </w:rPr>
              <w:t xml:space="preserve">  160,92</w:t>
            </w:r>
          </w:p>
        </w:tc>
      </w:tr>
      <w:bookmarkEnd w:id="0"/>
    </w:tbl>
    <w:p w14:paraId="6F292827" w14:textId="77777777" w:rsidR="008642B3" w:rsidRPr="00B464D3" w:rsidRDefault="008642B3" w:rsidP="004B38E7">
      <w:pPr>
        <w:spacing w:before="480" w:after="480" w:line="360" w:lineRule="auto"/>
        <w:ind w:left="3119" w:firstLine="425"/>
        <w:jc w:val="right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AD542F" w14:textId="77777777" w:rsidR="00EF7832" w:rsidRDefault="00EF7832">
      <w:r>
        <w:separator/>
      </w:r>
    </w:p>
  </w:endnote>
  <w:endnote w:type="continuationSeparator" w:id="0">
    <w:p w14:paraId="280EB727" w14:textId="77777777" w:rsidR="00EF7832" w:rsidRDefault="00EF7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56FDF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C71AE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15EB07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8A545D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BFAD3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F65522" w14:textId="77777777" w:rsidR="00EF7832" w:rsidRDefault="00EF7832">
      <w:r>
        <w:separator/>
      </w:r>
    </w:p>
  </w:footnote>
  <w:footnote w:type="continuationSeparator" w:id="0">
    <w:p w14:paraId="790E2EBB" w14:textId="77777777" w:rsidR="00EF7832" w:rsidRDefault="00EF7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9666C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D648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F6089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7832"/>
    <w:rsid w:val="00022322"/>
    <w:rsid w:val="00042497"/>
    <w:rsid w:val="000C1E6F"/>
    <w:rsid w:val="000E4E56"/>
    <w:rsid w:val="001A1468"/>
    <w:rsid w:val="001B2FC2"/>
    <w:rsid w:val="001B7815"/>
    <w:rsid w:val="00211A34"/>
    <w:rsid w:val="002B1E4F"/>
    <w:rsid w:val="002B6761"/>
    <w:rsid w:val="003445A0"/>
    <w:rsid w:val="003A0AFC"/>
    <w:rsid w:val="003D611C"/>
    <w:rsid w:val="003E2168"/>
    <w:rsid w:val="00431C0B"/>
    <w:rsid w:val="00437CAD"/>
    <w:rsid w:val="004657DA"/>
    <w:rsid w:val="004B2665"/>
    <w:rsid w:val="004B38E7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F7832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9645AF"/>
  <w15:chartTrackingRefBased/>
  <w15:docId w15:val="{3FC20B6F-53F4-4078-8BB0-3314A7310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450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Łukasz Grüner</cp:lastModifiedBy>
  <cp:revision>4</cp:revision>
  <cp:lastPrinted>2021-10-21T10:13:00Z</cp:lastPrinted>
  <dcterms:created xsi:type="dcterms:W3CDTF">2021-10-21T10:12:00Z</dcterms:created>
  <dcterms:modified xsi:type="dcterms:W3CDTF">2021-10-22T12:07:00Z</dcterms:modified>
</cp:coreProperties>
</file>