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119DD" w14:textId="4791E6F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C8A165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887E68B" w14:textId="2878EA0D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1B7C160" w14:textId="77777777" w:rsidR="006827C0" w:rsidRPr="0022732C" w:rsidRDefault="006827C0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3CE155CB" w14:textId="77777777" w:rsidR="006827C0" w:rsidRPr="00EF2B1B" w:rsidRDefault="006827C0" w:rsidP="006827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2B1B">
        <w:rPr>
          <w:sz w:val="22"/>
          <w:szCs w:val="22"/>
        </w:rPr>
        <w:t>NAZWA WYKONAWCY:……………………………………………………………………..</w:t>
      </w:r>
    </w:p>
    <w:p w14:paraId="2BA515A7" w14:textId="77777777" w:rsidR="006827C0" w:rsidRPr="00EF2B1B" w:rsidRDefault="006827C0" w:rsidP="006827C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F2B1B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73C7763" w14:textId="77777777" w:rsidR="006827C0" w:rsidRPr="00EF2B1B" w:rsidRDefault="006827C0" w:rsidP="006827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2B1B">
        <w:rPr>
          <w:sz w:val="22"/>
          <w:szCs w:val="22"/>
        </w:rPr>
        <w:t>ADRES:…………………………………………………………………………………………</w:t>
      </w:r>
    </w:p>
    <w:p w14:paraId="65BD1B5B" w14:textId="77777777" w:rsidR="006827C0" w:rsidRPr="00EF2B1B" w:rsidRDefault="006827C0" w:rsidP="006827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2B1B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2CF5EC8" w14:textId="77777777" w:rsidR="006827C0" w:rsidRPr="00EF2B1B" w:rsidRDefault="006827C0" w:rsidP="006827C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F2B1B">
        <w:rPr>
          <w:sz w:val="22"/>
          <w:szCs w:val="22"/>
          <w:lang w:val="de-DE"/>
        </w:rPr>
        <w:t>TEL.</w:t>
      </w:r>
      <w:r w:rsidRPr="00EF2B1B">
        <w:rPr>
          <w:sz w:val="22"/>
          <w:szCs w:val="22"/>
        </w:rPr>
        <w:t>……………………………………………………………………………………………..</w:t>
      </w:r>
    </w:p>
    <w:p w14:paraId="0873E7A4" w14:textId="77777777" w:rsidR="006827C0" w:rsidRPr="00EF2B1B" w:rsidRDefault="006827C0" w:rsidP="006827C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F2B1B">
        <w:rPr>
          <w:sz w:val="22"/>
          <w:szCs w:val="22"/>
          <w:lang w:val="de-DE"/>
        </w:rPr>
        <w:t xml:space="preserve">FAX </w:t>
      </w:r>
      <w:r w:rsidRPr="00EF2B1B">
        <w:rPr>
          <w:sz w:val="22"/>
          <w:szCs w:val="22"/>
        </w:rPr>
        <w:t>…………………………………………………………………………………………….</w:t>
      </w:r>
    </w:p>
    <w:p w14:paraId="618A2EE8" w14:textId="77777777" w:rsidR="006827C0" w:rsidRPr="00EF2B1B" w:rsidRDefault="006827C0" w:rsidP="006827C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F2B1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D365A31" w14:textId="77777777" w:rsidR="006827C0" w:rsidRPr="00EF2B1B" w:rsidRDefault="006827C0" w:rsidP="006827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2B1B">
        <w:rPr>
          <w:sz w:val="22"/>
          <w:szCs w:val="22"/>
          <w:lang w:val="de-DE"/>
        </w:rPr>
        <w:t xml:space="preserve">NIP…………………………………. </w:t>
      </w:r>
      <w:r w:rsidRPr="00EF2B1B">
        <w:rPr>
          <w:sz w:val="22"/>
          <w:szCs w:val="22"/>
        </w:rPr>
        <w:t>REGON:………………………………………………...</w:t>
      </w:r>
    </w:p>
    <w:p w14:paraId="00A41B4C" w14:textId="792ED074" w:rsidR="008D2AB8" w:rsidRDefault="006827C0" w:rsidP="006827C0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EF2B1B">
        <w:rPr>
          <w:sz w:val="22"/>
          <w:szCs w:val="22"/>
        </w:rPr>
        <w:t>BANK/ NR KONTA ……………………………………………………………………………</w:t>
      </w:r>
    </w:p>
    <w:p w14:paraId="2BD8D61F" w14:textId="6E15E622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389B31F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4D79363" w14:textId="77777777" w:rsidR="00583F79" w:rsidRPr="00583F79" w:rsidRDefault="00583F79" w:rsidP="008D2AB8">
      <w:pPr>
        <w:ind w:right="-110"/>
        <w:rPr>
          <w:b/>
        </w:rPr>
      </w:pPr>
      <w:r w:rsidRPr="00583F79">
        <w:rPr>
          <w:b/>
        </w:rPr>
        <w:t>Akademia Górniczo - Hutnicza</w:t>
      </w:r>
    </w:p>
    <w:p w14:paraId="4D3E1694" w14:textId="77777777" w:rsidR="00583F79" w:rsidRPr="00583F79" w:rsidRDefault="00583F79" w:rsidP="008D2AB8">
      <w:pPr>
        <w:ind w:right="-110"/>
        <w:rPr>
          <w:b/>
        </w:rPr>
      </w:pPr>
      <w:r w:rsidRPr="00583F79">
        <w:rPr>
          <w:b/>
        </w:rPr>
        <w:t>im. Stanisława Staszica w Krakowie</w:t>
      </w:r>
    </w:p>
    <w:p w14:paraId="61F50EE5" w14:textId="77777777" w:rsidR="008D2AB8" w:rsidRDefault="00583F79" w:rsidP="008D2AB8">
      <w:pPr>
        <w:ind w:right="-110"/>
        <w:rPr>
          <w:b/>
        </w:rPr>
      </w:pPr>
      <w:r w:rsidRPr="00583F79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1494CF2" w14:textId="77777777" w:rsidR="008D2AB8" w:rsidRDefault="00583F79" w:rsidP="008D2AB8">
      <w:pPr>
        <w:ind w:right="-110"/>
        <w:rPr>
          <w:b/>
        </w:rPr>
      </w:pPr>
      <w:r w:rsidRPr="00583F79">
        <w:rPr>
          <w:b/>
        </w:rPr>
        <w:t>Al. Mickiewicza</w:t>
      </w:r>
      <w:r w:rsidR="008D2AB8">
        <w:rPr>
          <w:b/>
        </w:rPr>
        <w:t xml:space="preserve"> </w:t>
      </w:r>
      <w:r w:rsidRPr="00583F79">
        <w:rPr>
          <w:b/>
        </w:rPr>
        <w:t>30</w:t>
      </w:r>
      <w:r w:rsidR="008D2AB8">
        <w:rPr>
          <w:b/>
        </w:rPr>
        <w:t xml:space="preserve"> </w:t>
      </w:r>
    </w:p>
    <w:p w14:paraId="4419AD04" w14:textId="77777777" w:rsidR="008D2AB8" w:rsidRDefault="00583F79" w:rsidP="008D2AB8">
      <w:pPr>
        <w:rPr>
          <w:b/>
        </w:rPr>
      </w:pPr>
      <w:r w:rsidRPr="00583F79">
        <w:rPr>
          <w:b/>
        </w:rPr>
        <w:t>30-059</w:t>
      </w:r>
      <w:r w:rsidR="008D2AB8">
        <w:rPr>
          <w:b/>
        </w:rPr>
        <w:t xml:space="preserve"> </w:t>
      </w:r>
      <w:r w:rsidRPr="00583F79">
        <w:rPr>
          <w:b/>
        </w:rPr>
        <w:t>Kraków</w:t>
      </w:r>
      <w:r w:rsidR="008D2AB8">
        <w:rPr>
          <w:b/>
        </w:rPr>
        <w:t xml:space="preserve">,  </w:t>
      </w:r>
    </w:p>
    <w:p w14:paraId="280F48C6" w14:textId="77777777" w:rsidR="008D2AB8" w:rsidRDefault="008D2AB8" w:rsidP="008D2AB8">
      <w:pPr>
        <w:ind w:firstLine="3969"/>
        <w:rPr>
          <w:b/>
        </w:rPr>
      </w:pPr>
    </w:p>
    <w:p w14:paraId="6D6790FE" w14:textId="5FC9F0DB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83F79" w:rsidRPr="00583F79">
        <w:rPr>
          <w:b/>
        </w:rPr>
        <w:t>dostawa sprzętu muzycznego na potrzeby Centrum Rekrutacji AGH - KC-zp.272-543/21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</w:t>
      </w:r>
      <w:r w:rsidR="006827C0">
        <w:t xml:space="preserve">, </w:t>
      </w:r>
      <w:r>
        <w:t>zgodnie z zasadami określonymi w specyfikacji warunków zamówienia.</w:t>
      </w:r>
    </w:p>
    <w:p w14:paraId="393261E6" w14:textId="77777777" w:rsidR="008D2AB8" w:rsidRDefault="008D2AB8" w:rsidP="008D2AB8">
      <w:pPr>
        <w:tabs>
          <w:tab w:val="right" w:pos="9000"/>
        </w:tabs>
      </w:pP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644"/>
        <w:gridCol w:w="2062"/>
        <w:gridCol w:w="1576"/>
        <w:gridCol w:w="984"/>
        <w:gridCol w:w="1403"/>
        <w:gridCol w:w="1012"/>
        <w:gridCol w:w="998"/>
        <w:gridCol w:w="1131"/>
      </w:tblGrid>
      <w:tr w:rsidR="00B013EA" w:rsidRPr="00346FA6" w14:paraId="5CFFAD4C" w14:textId="77777777" w:rsidTr="00080D46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3D319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62CE4" w14:textId="77777777" w:rsidR="00B013EA" w:rsidRPr="001E5CCD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1E5CCD">
              <w:rPr>
                <w:b/>
                <w:sz w:val="20"/>
                <w:szCs w:val="20"/>
              </w:rPr>
              <w:t>Nazwa produktu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4F341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Producent, typ, model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4E8F2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947B5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Cena jednostkowa netto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0C2A5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81041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Podatek VAT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45F0F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Wartość brutto</w:t>
            </w:r>
          </w:p>
        </w:tc>
      </w:tr>
      <w:tr w:rsidR="00B013EA" w:rsidRPr="00346FA6" w14:paraId="6F3002EF" w14:textId="77777777" w:rsidTr="00080D46">
        <w:trPr>
          <w:trHeight w:val="71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E3714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3A5DF" w14:textId="0BA80B4F" w:rsidR="00B013EA" w:rsidRPr="001E5CCD" w:rsidRDefault="00B013EA" w:rsidP="00080D46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 w:rsidRPr="001E5CCD">
              <w:rPr>
                <w:b/>
                <w:bCs/>
                <w:sz w:val="20"/>
                <w:szCs w:val="20"/>
              </w:rPr>
              <w:t>Stacja robocza do produkcji podcastów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5146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DCE89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 w:rsidRPr="00346FA6">
              <w:rPr>
                <w:b/>
                <w:bCs/>
                <w:sz w:val="20"/>
                <w:szCs w:val="20"/>
              </w:rPr>
              <w:t>1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2B05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4311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DE4BB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8FA9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B013EA" w:rsidRPr="00346FA6" w14:paraId="30F50DDC" w14:textId="77777777" w:rsidTr="00080D46">
        <w:trPr>
          <w:trHeight w:val="71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FBD6" w14:textId="63454E1F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FB69" w14:textId="78CA19C3" w:rsidR="00B013EA" w:rsidRDefault="00B013EA" w:rsidP="00080D46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Mikrofon kierunkowy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CD99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5A58" w14:textId="62DC1DD5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 w:rsidRPr="00346FA6">
              <w:rPr>
                <w:b/>
                <w:bCs/>
                <w:sz w:val="20"/>
                <w:szCs w:val="20"/>
              </w:rPr>
              <w:t>1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D43C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DBB5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ADC2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C0D1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B013EA" w:rsidRPr="00346FA6" w14:paraId="446F7BC1" w14:textId="77777777" w:rsidTr="00080D46">
        <w:trPr>
          <w:trHeight w:val="71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9C5A" w14:textId="5215E094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E310" w14:textId="0E511583" w:rsidR="00B013EA" w:rsidRDefault="00B013EA" w:rsidP="00080D46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Kompaktowy mikser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C9C2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0F582" w14:textId="3171685E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 w:rsidRPr="00346FA6">
              <w:rPr>
                <w:b/>
                <w:bCs/>
                <w:sz w:val="20"/>
                <w:szCs w:val="20"/>
              </w:rPr>
              <w:t>1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77ADB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FC5A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C58A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0057E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B013EA" w:rsidRPr="00346FA6" w14:paraId="1761FCBC" w14:textId="77777777" w:rsidTr="00080D46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820A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6CCE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 xml:space="preserve">                                                                         RAZEM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1D5C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43C72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BC27" w14:textId="77777777" w:rsidR="00B013EA" w:rsidRPr="00346FA6" w:rsidRDefault="00B013EA" w:rsidP="00080D46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</w:tbl>
    <w:p w14:paraId="05472215" w14:textId="77777777" w:rsidR="003D1FF2" w:rsidRDefault="003D1FF2" w:rsidP="008D2AB8">
      <w:pPr>
        <w:widowControl w:val="0"/>
        <w:spacing w:line="360" w:lineRule="auto"/>
        <w:ind w:right="1"/>
        <w:jc w:val="both"/>
        <w:rPr>
          <w:b/>
        </w:rPr>
      </w:pPr>
    </w:p>
    <w:p w14:paraId="522E1BC8" w14:textId="04CA3784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3D1FF2">
        <w:t>……</w:t>
      </w:r>
      <w:r w:rsidR="00E71565">
        <w:t>…</w:t>
      </w:r>
      <w:r w:rsidR="003D1FF2" w:rsidRPr="003D1FF2">
        <w:t xml:space="preserve"> </w:t>
      </w:r>
      <w:r w:rsidR="003D1FF2" w:rsidRPr="00E71565">
        <w:rPr>
          <w:b/>
          <w:bCs/>
        </w:rPr>
        <w:t>dni od daty podpisania umowy</w:t>
      </w:r>
      <w:r w:rsidR="003D1FF2">
        <w:t xml:space="preserve"> </w:t>
      </w:r>
      <w:r w:rsidR="003D1FF2" w:rsidRPr="00B013EA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4DEC9F19" w14:textId="51D111B1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1E5CCD">
        <w:rPr>
          <w:b/>
        </w:rPr>
        <w:lastRenderedPageBreak/>
        <w:t>Okres udzielonej gwarancji wynosi:</w:t>
      </w:r>
      <w:r w:rsidRPr="001E5CCD">
        <w:t xml:space="preserve"> …………</w:t>
      </w:r>
      <w:r w:rsidR="003D1FF2" w:rsidRPr="001E5CCD">
        <w:t xml:space="preserve">  </w:t>
      </w:r>
      <w:r w:rsidR="003D1FF2" w:rsidRPr="001E5CCD">
        <w:rPr>
          <w:b/>
          <w:bCs/>
        </w:rPr>
        <w:t>miesięcy</w:t>
      </w:r>
      <w:r w:rsidR="003D1FF2" w:rsidRPr="001E5CCD">
        <w:t xml:space="preserve"> </w:t>
      </w:r>
      <w:r w:rsidRPr="007A3EF5">
        <w:rPr>
          <w:highlight w:val="yellow"/>
        </w:rPr>
        <w:t>(</w:t>
      </w:r>
      <w:r w:rsidRPr="007A3EF5">
        <w:rPr>
          <w:i/>
          <w:highlight w:val="yellow"/>
        </w:rPr>
        <w:t>kryterium oceny ofert)</w:t>
      </w:r>
    </w:p>
    <w:p w14:paraId="09A05AF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7CDE016" w14:textId="1E785D36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CD6E2E" w:rsidRPr="00EF2B1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C60A8F5" w14:textId="0540C8E1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B72A9FB" w14:textId="77777777" w:rsidR="00B2048F" w:rsidRPr="00EF2B1B" w:rsidRDefault="00B2048F" w:rsidP="00B2048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2B1B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8EFC758" w14:textId="77777777" w:rsidR="00B2048F" w:rsidRPr="00EF2B1B" w:rsidRDefault="00B2048F" w:rsidP="00B204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2B1B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F2B1B">
        <w:rPr>
          <w:color w:val="000000"/>
          <w:sz w:val="22"/>
          <w:szCs w:val="22"/>
        </w:rPr>
        <w:t xml:space="preserve"> i nie wnosimy do nich żadnych zastrzeżeń.</w:t>
      </w:r>
    </w:p>
    <w:p w14:paraId="31BF478C" w14:textId="77777777" w:rsidR="00B2048F" w:rsidRPr="00EF2B1B" w:rsidRDefault="00B2048F" w:rsidP="00B2048F">
      <w:pPr>
        <w:numPr>
          <w:ilvl w:val="0"/>
          <w:numId w:val="1"/>
        </w:numPr>
        <w:jc w:val="both"/>
        <w:rPr>
          <w:sz w:val="22"/>
          <w:szCs w:val="22"/>
        </w:rPr>
      </w:pPr>
      <w:r w:rsidRPr="00EF2B1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2891C4" w14:textId="77777777" w:rsidR="00B2048F" w:rsidRPr="00EF2B1B" w:rsidRDefault="00B2048F" w:rsidP="00B2048F">
      <w:pPr>
        <w:ind w:left="360"/>
        <w:jc w:val="both"/>
        <w:rPr>
          <w:i/>
          <w:sz w:val="22"/>
          <w:szCs w:val="22"/>
        </w:rPr>
      </w:pPr>
      <w:r w:rsidRPr="00EF2B1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96CBFC1" w14:textId="77777777" w:rsidR="00B2048F" w:rsidRPr="00EF2B1B" w:rsidRDefault="00B2048F" w:rsidP="00B2048F">
      <w:pPr>
        <w:ind w:left="360"/>
        <w:jc w:val="both"/>
        <w:rPr>
          <w:i/>
          <w:sz w:val="22"/>
          <w:szCs w:val="22"/>
        </w:rPr>
      </w:pPr>
      <w:r w:rsidRPr="00EF2B1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0527C2" w14:textId="77777777" w:rsidR="00B2048F" w:rsidRPr="00EF2B1B" w:rsidRDefault="00B2048F" w:rsidP="00B2048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2B1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2048F" w:rsidRPr="00EF2B1B" w14:paraId="5BA9E064" w14:textId="77777777" w:rsidTr="00080D4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2EC63" w14:textId="77777777" w:rsidR="00B2048F" w:rsidRPr="00EF2B1B" w:rsidRDefault="00B2048F" w:rsidP="00080D4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2B1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C33A34" w14:textId="77777777" w:rsidR="00B2048F" w:rsidRPr="00EF2B1B" w:rsidRDefault="00B2048F" w:rsidP="00080D4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2B1B">
              <w:rPr>
                <w:sz w:val="22"/>
                <w:szCs w:val="22"/>
              </w:rPr>
              <w:t xml:space="preserve">Opis części zamówienia, którą wykonawca </w:t>
            </w:r>
          </w:p>
          <w:p w14:paraId="669CA51F" w14:textId="77777777" w:rsidR="00B2048F" w:rsidRPr="00EF2B1B" w:rsidRDefault="00B2048F" w:rsidP="00080D4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2B1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77400" w14:textId="77777777" w:rsidR="00B2048F" w:rsidRPr="00EF2B1B" w:rsidRDefault="00B2048F" w:rsidP="00080D4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2B1B">
              <w:rPr>
                <w:sz w:val="22"/>
                <w:szCs w:val="22"/>
              </w:rPr>
              <w:t>Nazwa podwykonawcy</w:t>
            </w:r>
            <w:r w:rsidRPr="00EF2B1B">
              <w:rPr>
                <w:sz w:val="22"/>
                <w:szCs w:val="22"/>
              </w:rPr>
              <w:br/>
              <w:t>(o ile jest znana)</w:t>
            </w:r>
          </w:p>
        </w:tc>
      </w:tr>
      <w:tr w:rsidR="00B2048F" w:rsidRPr="00EF2B1B" w14:paraId="7CB36C35" w14:textId="77777777" w:rsidTr="00080D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2459B" w14:textId="77777777" w:rsidR="00B2048F" w:rsidRPr="00EF2B1B" w:rsidRDefault="00B2048F" w:rsidP="00080D4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506A8" w14:textId="77777777" w:rsidR="00B2048F" w:rsidRPr="00EF2B1B" w:rsidRDefault="00B2048F" w:rsidP="00080D4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D091D" w14:textId="77777777" w:rsidR="00B2048F" w:rsidRPr="00EF2B1B" w:rsidRDefault="00B2048F" w:rsidP="00080D4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2048F" w:rsidRPr="00EF2B1B" w14:paraId="528973FB" w14:textId="77777777" w:rsidTr="00080D4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B22D2" w14:textId="77777777" w:rsidR="00B2048F" w:rsidRPr="00EF2B1B" w:rsidRDefault="00B2048F" w:rsidP="00080D4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3859D" w14:textId="77777777" w:rsidR="00B2048F" w:rsidRPr="00EF2B1B" w:rsidRDefault="00B2048F" w:rsidP="00080D4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9C221" w14:textId="77777777" w:rsidR="00B2048F" w:rsidRPr="00EF2B1B" w:rsidRDefault="00B2048F" w:rsidP="00080D4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E335818" w14:textId="77777777" w:rsidR="00B2048F" w:rsidRPr="00EF2B1B" w:rsidRDefault="00B2048F" w:rsidP="00B2048F">
      <w:pPr>
        <w:numPr>
          <w:ilvl w:val="0"/>
          <w:numId w:val="1"/>
        </w:numPr>
        <w:jc w:val="both"/>
        <w:rPr>
          <w:sz w:val="22"/>
          <w:szCs w:val="22"/>
        </w:rPr>
      </w:pPr>
      <w:r w:rsidRPr="00EF2B1B">
        <w:rPr>
          <w:sz w:val="22"/>
          <w:szCs w:val="22"/>
        </w:rPr>
        <w:t>Umocowanymi do reprezentowania naszej firmy są następujące osoby:</w:t>
      </w:r>
    </w:p>
    <w:p w14:paraId="12C790D9" w14:textId="77777777" w:rsidR="00B2048F" w:rsidRPr="00EF2B1B" w:rsidRDefault="00B2048F" w:rsidP="00B2048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F2B1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F2B1B">
        <w:rPr>
          <w:rFonts w:ascii="Times New Roman" w:hAnsi="Times New Roman" w:cs="Times New Roman"/>
          <w:sz w:val="22"/>
          <w:szCs w:val="22"/>
        </w:rPr>
        <w:tab/>
      </w:r>
      <w:r w:rsidRPr="00EF2B1B">
        <w:rPr>
          <w:rFonts w:ascii="Times New Roman" w:hAnsi="Times New Roman" w:cs="Times New Roman"/>
          <w:sz w:val="22"/>
          <w:szCs w:val="22"/>
        </w:rPr>
        <w:tab/>
      </w:r>
      <w:r w:rsidRPr="00EF2B1B">
        <w:rPr>
          <w:rFonts w:ascii="Times New Roman" w:hAnsi="Times New Roman" w:cs="Times New Roman"/>
          <w:sz w:val="22"/>
          <w:szCs w:val="22"/>
        </w:rPr>
        <w:tab/>
      </w:r>
      <w:r w:rsidRPr="00EF2B1B">
        <w:rPr>
          <w:rFonts w:ascii="Times New Roman" w:hAnsi="Times New Roman" w:cs="Times New Roman"/>
          <w:sz w:val="22"/>
          <w:szCs w:val="22"/>
        </w:rPr>
        <w:tab/>
      </w:r>
      <w:r w:rsidRPr="00EF2B1B">
        <w:rPr>
          <w:rFonts w:ascii="Times New Roman" w:hAnsi="Times New Roman" w:cs="Times New Roman"/>
          <w:sz w:val="22"/>
          <w:szCs w:val="22"/>
        </w:rPr>
        <w:tab/>
      </w:r>
      <w:r w:rsidRPr="00EF2B1B">
        <w:rPr>
          <w:rFonts w:ascii="Times New Roman" w:hAnsi="Times New Roman" w:cs="Times New Roman"/>
          <w:sz w:val="22"/>
          <w:szCs w:val="22"/>
        </w:rPr>
        <w:tab/>
      </w:r>
      <w:r w:rsidRPr="00EF2B1B">
        <w:rPr>
          <w:rFonts w:ascii="Times New Roman" w:hAnsi="Times New Roman" w:cs="Times New Roman"/>
          <w:sz w:val="22"/>
          <w:szCs w:val="22"/>
        </w:rPr>
        <w:tab/>
      </w:r>
    </w:p>
    <w:p w14:paraId="0D0C9FB0" w14:textId="77777777" w:rsidR="00B2048F" w:rsidRPr="00EF2B1B" w:rsidRDefault="00B2048F" w:rsidP="00B204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F2B1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F2B1B">
        <w:rPr>
          <w:sz w:val="22"/>
          <w:szCs w:val="22"/>
        </w:rPr>
        <w:tab/>
      </w:r>
      <w:r w:rsidRPr="00EF2B1B">
        <w:rPr>
          <w:sz w:val="22"/>
          <w:szCs w:val="22"/>
        </w:rPr>
        <w:tab/>
        <w:t xml:space="preserve"> </w:t>
      </w:r>
    </w:p>
    <w:p w14:paraId="3856E806" w14:textId="77777777" w:rsidR="00B2048F" w:rsidRPr="00EF2B1B" w:rsidRDefault="00B2048F" w:rsidP="00B204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F2B1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F2B1B">
        <w:rPr>
          <w:sz w:val="22"/>
          <w:szCs w:val="22"/>
        </w:rPr>
        <w:tab/>
      </w:r>
      <w:r w:rsidRPr="00EF2B1B">
        <w:rPr>
          <w:sz w:val="22"/>
          <w:szCs w:val="22"/>
        </w:rPr>
        <w:tab/>
        <w:t xml:space="preserve"> .</w:t>
      </w:r>
    </w:p>
    <w:p w14:paraId="790FF3C9" w14:textId="77777777" w:rsidR="00B2048F" w:rsidRPr="00EF2B1B" w:rsidRDefault="00B2048F" w:rsidP="00B2048F">
      <w:pPr>
        <w:numPr>
          <w:ilvl w:val="0"/>
          <w:numId w:val="1"/>
        </w:numPr>
        <w:jc w:val="both"/>
        <w:rPr>
          <w:sz w:val="22"/>
          <w:szCs w:val="22"/>
        </w:rPr>
      </w:pPr>
      <w:r w:rsidRPr="00EF2B1B">
        <w:rPr>
          <w:sz w:val="22"/>
          <w:szCs w:val="22"/>
        </w:rPr>
        <w:t>Umocowanie dla powyżej wskazanych osób wynika z następującego (</w:t>
      </w:r>
      <w:proofErr w:type="spellStart"/>
      <w:r w:rsidRPr="00EF2B1B">
        <w:rPr>
          <w:sz w:val="22"/>
          <w:szCs w:val="22"/>
        </w:rPr>
        <w:t>ych</w:t>
      </w:r>
      <w:proofErr w:type="spellEnd"/>
      <w:r w:rsidRPr="00EF2B1B">
        <w:rPr>
          <w:sz w:val="22"/>
          <w:szCs w:val="22"/>
        </w:rPr>
        <w:t>) dokumentu(ów)</w:t>
      </w:r>
    </w:p>
    <w:p w14:paraId="74085C67" w14:textId="77777777" w:rsidR="00B2048F" w:rsidRPr="00EF2B1B" w:rsidRDefault="00B2048F" w:rsidP="00B2048F">
      <w:pPr>
        <w:jc w:val="both"/>
        <w:rPr>
          <w:sz w:val="22"/>
          <w:szCs w:val="22"/>
        </w:rPr>
      </w:pPr>
      <w:r w:rsidRPr="00EF2B1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FCDDB51" w14:textId="77777777" w:rsidR="00B2048F" w:rsidRPr="00EF2B1B" w:rsidRDefault="00B2048F" w:rsidP="00B2048F">
      <w:pPr>
        <w:numPr>
          <w:ilvl w:val="0"/>
          <w:numId w:val="1"/>
        </w:numPr>
        <w:jc w:val="both"/>
        <w:rPr>
          <w:sz w:val="22"/>
          <w:szCs w:val="22"/>
        </w:rPr>
      </w:pPr>
      <w:r w:rsidRPr="00EF2B1B">
        <w:rPr>
          <w:sz w:val="22"/>
          <w:szCs w:val="22"/>
        </w:rPr>
        <w:t>załącznikami do niniejszej oferty są:</w:t>
      </w:r>
    </w:p>
    <w:p w14:paraId="1763B507" w14:textId="77777777" w:rsidR="00B2048F" w:rsidRPr="00EF2B1B" w:rsidRDefault="00B2048F" w:rsidP="00B204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2B1B">
        <w:rPr>
          <w:sz w:val="22"/>
          <w:szCs w:val="22"/>
        </w:rPr>
        <w:t>………………………………………………………………………………………….</w:t>
      </w:r>
    </w:p>
    <w:p w14:paraId="67249818" w14:textId="77777777" w:rsidR="00B2048F" w:rsidRDefault="00B2048F" w:rsidP="00B204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2B1B">
        <w:rPr>
          <w:sz w:val="22"/>
          <w:szCs w:val="22"/>
        </w:rPr>
        <w:t>……………………………………………..……………………………………………</w:t>
      </w:r>
    </w:p>
    <w:p w14:paraId="01EBC6A9" w14:textId="77777777" w:rsidR="00B2048F" w:rsidRPr="00EF2B1B" w:rsidRDefault="00B2048F" w:rsidP="00B2048F">
      <w:pPr>
        <w:spacing w:line="360" w:lineRule="auto"/>
        <w:ind w:left="1440"/>
        <w:jc w:val="both"/>
        <w:rPr>
          <w:sz w:val="22"/>
          <w:szCs w:val="22"/>
        </w:rPr>
      </w:pPr>
    </w:p>
    <w:p w14:paraId="4D30F120" w14:textId="77777777" w:rsidR="00B2048F" w:rsidRPr="00EF2B1B" w:rsidRDefault="00B2048F" w:rsidP="00B2048F">
      <w:pPr>
        <w:jc w:val="both"/>
        <w:rPr>
          <w:b/>
          <w:color w:val="FF0000"/>
          <w:sz w:val="22"/>
          <w:szCs w:val="22"/>
        </w:rPr>
      </w:pPr>
      <w:r w:rsidRPr="00EF2B1B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699F2726" w14:textId="77777777" w:rsidR="00B2048F" w:rsidRPr="00EF2B1B" w:rsidRDefault="00B2048F" w:rsidP="00B2048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1671A8F" w14:textId="77777777" w:rsidR="00B2048F" w:rsidRDefault="00B2048F" w:rsidP="00FE545C">
      <w:pPr>
        <w:rPr>
          <w:b/>
          <w:sz w:val="22"/>
          <w:szCs w:val="22"/>
          <w:u w:val="single"/>
        </w:rPr>
      </w:pPr>
    </w:p>
    <w:p w14:paraId="76B4EE1F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D283A" w14:textId="77777777" w:rsidR="00EF04E3" w:rsidRDefault="00EF04E3">
      <w:r>
        <w:separator/>
      </w:r>
    </w:p>
  </w:endnote>
  <w:endnote w:type="continuationSeparator" w:id="0">
    <w:p w14:paraId="1B15B83D" w14:textId="77777777" w:rsidR="00EF04E3" w:rsidRDefault="00EF0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5E533" w14:textId="77777777" w:rsidR="00583F79" w:rsidRDefault="00583F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3990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EF816" w14:textId="77777777" w:rsidR="00583F79" w:rsidRDefault="00583F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48C78" w14:textId="77777777" w:rsidR="00EF04E3" w:rsidRDefault="00EF04E3">
      <w:r>
        <w:separator/>
      </w:r>
    </w:p>
  </w:footnote>
  <w:footnote w:type="continuationSeparator" w:id="0">
    <w:p w14:paraId="3457BFD9" w14:textId="77777777" w:rsidR="00EF04E3" w:rsidRDefault="00EF0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EB3E2" w14:textId="77777777" w:rsidR="00583F79" w:rsidRDefault="00583F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6B0D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D7753" w14:textId="77777777" w:rsidR="00583F79" w:rsidRDefault="00583F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4E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5CCD"/>
    <w:rsid w:val="00207E98"/>
    <w:rsid w:val="002723B0"/>
    <w:rsid w:val="00315A4A"/>
    <w:rsid w:val="003D1FF2"/>
    <w:rsid w:val="004B7300"/>
    <w:rsid w:val="004C6753"/>
    <w:rsid w:val="00583F79"/>
    <w:rsid w:val="00595C87"/>
    <w:rsid w:val="005D2C65"/>
    <w:rsid w:val="005E6D94"/>
    <w:rsid w:val="0063384F"/>
    <w:rsid w:val="00643C6F"/>
    <w:rsid w:val="00646202"/>
    <w:rsid w:val="0065290F"/>
    <w:rsid w:val="006815F6"/>
    <w:rsid w:val="006827C0"/>
    <w:rsid w:val="007748F0"/>
    <w:rsid w:val="007A3EF5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013EA"/>
    <w:rsid w:val="00B2048F"/>
    <w:rsid w:val="00B774DC"/>
    <w:rsid w:val="00C969A6"/>
    <w:rsid w:val="00CA7D36"/>
    <w:rsid w:val="00CD6E2E"/>
    <w:rsid w:val="00D24208"/>
    <w:rsid w:val="00D60C38"/>
    <w:rsid w:val="00D66893"/>
    <w:rsid w:val="00D90ACB"/>
    <w:rsid w:val="00DC1500"/>
    <w:rsid w:val="00E44371"/>
    <w:rsid w:val="00E71565"/>
    <w:rsid w:val="00E949B0"/>
    <w:rsid w:val="00EF04E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F8975"/>
  <w15:chartTrackingRefBased/>
  <w15:docId w15:val="{7CB5A3E4-7B6B-4C0E-B4FB-48A70C048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013E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485</Words>
  <Characters>3850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2021-09-29T09:49:00Z</dcterms:created>
  <dcterms:modified xsi:type="dcterms:W3CDTF">2021-09-29T09:53:00Z</dcterms:modified>
</cp:coreProperties>
</file>