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85F" w:rsidRDefault="00BF585F" w:rsidP="00BF585F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BF585F" w:rsidRDefault="00BF585F" w:rsidP="00BF585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F585F" w:rsidRDefault="00BF585F" w:rsidP="00BF585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</w:t>
      </w:r>
    </w:p>
    <w:p w:rsidR="00BF585F" w:rsidRDefault="00BF585F" w:rsidP="00BF585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F585F" w:rsidRDefault="00BF585F" w:rsidP="00BF585F">
      <w:pPr>
        <w:ind w:right="-47"/>
        <w:jc w:val="both"/>
        <w:rPr>
          <w:rFonts w:ascii="Verdana" w:hAnsi="Verdana"/>
        </w:rPr>
      </w:pPr>
      <w:bookmarkStart w:id="0" w:name="_Toc470857623"/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zawarta w Krakowie w wyniku przeprowadzonego postępowania o zamówienie publiczne na podstawie art. 275 pkt 1 ustawy </w:t>
      </w:r>
      <w:proofErr w:type="spellStart"/>
      <w:r>
        <w:rPr>
          <w:rFonts w:ascii="Verdana" w:hAnsi="Verdana"/>
        </w:rPr>
        <w:t>Pzp</w:t>
      </w:r>
      <w:proofErr w:type="spellEnd"/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1.Dziekana Wydziału /Kierownika Jednostki/..................................................................</w:t>
      </w:r>
    </w:p>
    <w:p w:rsidR="00BF585F" w:rsidRDefault="00BF585F" w:rsidP="00BF585F">
      <w:pPr>
        <w:tabs>
          <w:tab w:val="left" w:pos="284"/>
        </w:tabs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BF585F" w:rsidRDefault="00BF585F" w:rsidP="00BF585F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BF585F" w:rsidRDefault="00BF585F" w:rsidP="00BF585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BF585F" w:rsidRDefault="00BF585F" w:rsidP="00BF585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  <w:bookmarkEnd w:id="0"/>
    </w:p>
    <w:p w:rsidR="00BF585F" w:rsidRDefault="00BF585F" w:rsidP="00BF585F">
      <w:pPr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ab/>
        <w:t xml:space="preserve">Przedmiotem umowy jest usługa </w:t>
      </w:r>
      <w:r w:rsidRPr="00BF585F">
        <w:rPr>
          <w:rFonts w:ascii="Verdana" w:eastAsia="Arial Unicode MS" w:hAnsi="Verdana"/>
        </w:rPr>
        <w:t xml:space="preserve">przeprowadzenia certyfikowanych szkoleń dla max. 6 pracowników AGH, z programowania sterowników PLC </w:t>
      </w:r>
      <w:proofErr w:type="spellStart"/>
      <w:r w:rsidRPr="00BF585F">
        <w:rPr>
          <w:rFonts w:ascii="Verdana" w:eastAsia="Arial Unicode MS" w:hAnsi="Verdana"/>
        </w:rPr>
        <w:t>Astraada</w:t>
      </w:r>
      <w:proofErr w:type="spellEnd"/>
      <w:r w:rsidRPr="00BF585F">
        <w:rPr>
          <w:rFonts w:ascii="Verdana" w:eastAsia="Arial Unicode MS" w:hAnsi="Verdana"/>
        </w:rPr>
        <w:t xml:space="preserve"> One w ramach Projektu POWR.03.05.00-00-00-Z309/18 - Kc-zp.272-487/21.</w:t>
      </w:r>
      <w:r>
        <w:rPr>
          <w:rFonts w:ascii="Verdana" w:eastAsia="Arial Unicode MS" w:hAnsi="Verdana"/>
        </w:rPr>
        <w:t>.</w:t>
      </w:r>
    </w:p>
    <w:p w:rsidR="00BF585F" w:rsidRDefault="00BF585F" w:rsidP="00BF585F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Szczegółowy zakres przedmiotu umowy zawiera Załącznik nr 1 do umowy –opis przedmiotu zamówienia SWZ  oraz oferta Wykonawcy.</w:t>
      </w:r>
    </w:p>
    <w:p w:rsidR="00BF585F" w:rsidRDefault="00BF585F" w:rsidP="00BF585F">
      <w:pPr>
        <w:numPr>
          <w:ilvl w:val="0"/>
          <w:numId w:val="2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Umowa realizowana jest </w:t>
      </w:r>
      <w:r w:rsidRPr="00BF585F">
        <w:rPr>
          <w:rFonts w:ascii="Verdana" w:eastAsia="Arial Unicode MS" w:hAnsi="Verdana"/>
        </w:rPr>
        <w:t>w ramach projektu POWR.03.05.00-00-Z309/18 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  <w:r>
        <w:rPr>
          <w:rFonts w:ascii="Verdana" w:hAnsi="Verdana"/>
          <w:bCs/>
          <w:lang w:eastAsia="zh-CN"/>
        </w:rPr>
        <w:t>.</w:t>
      </w:r>
    </w:p>
    <w:p w:rsidR="00BF585F" w:rsidRDefault="00BF585F" w:rsidP="00BF585F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BF585F" w:rsidRDefault="00BF585F" w:rsidP="00BF585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70857624"/>
      <w:bookmarkStart w:id="2" w:name="_Toc447696299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BF585F" w:rsidRDefault="00BF585F" w:rsidP="00BF585F">
      <w:pPr>
        <w:numPr>
          <w:ilvl w:val="0"/>
          <w:numId w:val="22"/>
        </w:numPr>
        <w:tabs>
          <w:tab w:val="left" w:pos="284"/>
        </w:tabs>
        <w:ind w:left="426" w:hanging="426"/>
        <w:rPr>
          <w:rFonts w:ascii="Verdana" w:hAnsi="Verdana"/>
        </w:rPr>
      </w:pPr>
      <w:r>
        <w:rPr>
          <w:rFonts w:ascii="Verdana" w:eastAsia="Arial Unicode MS" w:hAnsi="Verdana"/>
          <w:bCs/>
        </w:rPr>
        <w:t xml:space="preserve">  Wykonawca zobowiązuje się wykonać usługę w termin</w:t>
      </w:r>
      <w:bookmarkStart w:id="3" w:name="_Hlk29816395"/>
      <w:r>
        <w:rPr>
          <w:rFonts w:ascii="Verdana" w:eastAsia="Arial Unicode MS" w:hAnsi="Verdana"/>
          <w:bCs/>
        </w:rPr>
        <w:t xml:space="preserve">ie: </w:t>
      </w:r>
      <w:r>
        <w:rPr>
          <w:rFonts w:ascii="Verdana" w:eastAsia="Arial Unicode MS" w:hAnsi="Verdana"/>
          <w:bCs/>
        </w:rPr>
        <w:t xml:space="preserve">do 3 miesięcy </w:t>
      </w:r>
      <w:r>
        <w:rPr>
          <w:rFonts w:ascii="Verdana" w:eastAsia="Arial Unicode MS" w:hAnsi="Verdana"/>
          <w:bCs/>
        </w:rPr>
        <w:t xml:space="preserve">od </w:t>
      </w:r>
      <w:r>
        <w:rPr>
          <w:rFonts w:ascii="Verdana" w:hAnsi="Verdana"/>
        </w:rPr>
        <w:t>daty podpisania umowy</w:t>
      </w:r>
      <w:r>
        <w:rPr>
          <w:rFonts w:ascii="Verdana" w:hAnsi="Verdana"/>
        </w:rPr>
        <w:t>.</w:t>
      </w:r>
    </w:p>
    <w:p w:rsidR="00BF585F" w:rsidRDefault="00BF585F" w:rsidP="00BF585F">
      <w:pPr>
        <w:numPr>
          <w:ilvl w:val="0"/>
          <w:numId w:val="22"/>
        </w:numPr>
        <w:tabs>
          <w:tab w:val="left" w:pos="284"/>
        </w:tabs>
        <w:ind w:left="426" w:hanging="426"/>
        <w:rPr>
          <w:rFonts w:ascii="Verdana" w:hAnsi="Verdana"/>
        </w:rPr>
      </w:pPr>
      <w:r>
        <w:rPr>
          <w:rFonts w:ascii="Verdana" w:hAnsi="Verdana"/>
        </w:rPr>
        <w:t xml:space="preserve">  Miejsce szkolenia: …………………………………………………………………………………………………………….</w:t>
      </w:r>
    </w:p>
    <w:p w:rsidR="00BF585F" w:rsidRDefault="00BF585F" w:rsidP="00BF585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4" w:name="_Toc447696300"/>
      <w:bookmarkEnd w:id="3"/>
    </w:p>
    <w:p w:rsidR="00BF585F" w:rsidRDefault="00BF585F" w:rsidP="00BF585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BF585F" w:rsidRDefault="00BF585F" w:rsidP="00BF585F">
      <w:pPr>
        <w:numPr>
          <w:ilvl w:val="0"/>
          <w:numId w:val="23"/>
        </w:numPr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 Wynagrodzenie Wykonawcy za usługę </w:t>
      </w:r>
      <w:r w:rsidRPr="00BF585F">
        <w:rPr>
          <w:rFonts w:ascii="Verdana" w:eastAsia="Arial Unicode MS" w:hAnsi="Verdana"/>
        </w:rPr>
        <w:t>szkolenie, egzamin oraz wydanie certyfikat</w:t>
      </w:r>
      <w:r>
        <w:rPr>
          <w:rFonts w:ascii="Verdana" w:eastAsia="Arial Unicode MS" w:hAnsi="Verdana"/>
        </w:rPr>
        <w:t>u</w:t>
      </w:r>
      <w:r w:rsidRPr="00BF585F">
        <w:rPr>
          <w:rFonts w:ascii="Verdana" w:eastAsia="Arial Unicode MS" w:hAnsi="Verdana"/>
        </w:rPr>
        <w:t xml:space="preserve"> </w:t>
      </w:r>
      <w:r>
        <w:rPr>
          <w:rFonts w:ascii="Verdana" w:eastAsia="Arial Unicode MS" w:hAnsi="Verdana"/>
        </w:rPr>
        <w:t xml:space="preserve"> dla 1 osoby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 xml:space="preserve">. Dz. U. 2018 poz. 701ze </w:t>
      </w:r>
      <w:proofErr w:type="spellStart"/>
      <w:r>
        <w:rPr>
          <w:rFonts w:ascii="Verdana" w:eastAsia="Arial Unicode MS" w:hAnsi="Verdana"/>
        </w:rPr>
        <w:t>zm</w:t>
      </w:r>
      <w:proofErr w:type="spellEnd"/>
      <w:r>
        <w:rPr>
          <w:rFonts w:ascii="Verdana" w:eastAsia="Arial Unicode MS" w:hAnsi="Verdana"/>
        </w:rPr>
        <w:t>).</w:t>
      </w:r>
    </w:p>
    <w:p w:rsidR="00BF585F" w:rsidRPr="00BF585F" w:rsidRDefault="00BF585F" w:rsidP="00BF585F">
      <w:pPr>
        <w:numPr>
          <w:ilvl w:val="0"/>
          <w:numId w:val="23"/>
        </w:numPr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 </w:t>
      </w:r>
      <w:r w:rsidRPr="00BF585F">
        <w:rPr>
          <w:rFonts w:ascii="Verdana" w:eastAsia="Arial Unicode MS" w:hAnsi="Verdana"/>
        </w:rPr>
        <w:t>Wynagrodzenie Wykonawcy za realizację przedmiotu niniejszej Umowy nie przekroczy kwoty brutto …………………………………………… zł *</w:t>
      </w:r>
    </w:p>
    <w:p w:rsidR="00BF585F" w:rsidRDefault="00BF585F" w:rsidP="00BF585F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 </w:t>
      </w:r>
      <w:r>
        <w:rPr>
          <w:rFonts w:ascii="Verdana" w:eastAsia="Arial Unicode MS" w:hAnsi="Verdana"/>
          <w:iCs/>
        </w:rPr>
        <w:t>Wynagrodzenie, o którym mowa w ust. 2 obejmuje wszystkie koszty związane z wykonaniem przedmiotu zamówienia, w szczególności koszty: przygotowania i prowadzenia szkolenia, materiałów dydaktycznych, imiennych certyfikatów dla uczestników szkolenia</w:t>
      </w:r>
      <w:r>
        <w:rPr>
          <w:rFonts w:ascii="Verdana" w:eastAsia="Arial Unicode MS" w:hAnsi="Verdana"/>
          <w:iCs/>
        </w:rPr>
        <w:t xml:space="preserve">, przeprowadzenie </w:t>
      </w:r>
      <w:proofErr w:type="spellStart"/>
      <w:r>
        <w:rPr>
          <w:rFonts w:ascii="Verdana" w:eastAsia="Arial Unicode MS" w:hAnsi="Verdana"/>
          <w:iCs/>
        </w:rPr>
        <w:t>pre</w:t>
      </w:r>
      <w:proofErr w:type="spellEnd"/>
      <w:r>
        <w:rPr>
          <w:rFonts w:ascii="Verdana" w:eastAsia="Arial Unicode MS" w:hAnsi="Verdana"/>
          <w:iCs/>
        </w:rPr>
        <w:t xml:space="preserve"> i post testu,</w:t>
      </w:r>
      <w:r w:rsidRPr="00BF585F">
        <w:t xml:space="preserve"> </w:t>
      </w:r>
      <w:r w:rsidRPr="00BF585F">
        <w:rPr>
          <w:rFonts w:ascii="Verdana" w:eastAsia="Arial Unicode MS" w:hAnsi="Verdana"/>
          <w:iCs/>
        </w:rPr>
        <w:t>egzamin</w:t>
      </w:r>
      <w:r>
        <w:rPr>
          <w:rFonts w:ascii="Verdana" w:eastAsia="Arial Unicode MS" w:hAnsi="Verdana"/>
          <w:iCs/>
        </w:rPr>
        <w:t>u.</w:t>
      </w:r>
    </w:p>
    <w:p w:rsidR="00BF585F" w:rsidRDefault="00BF585F" w:rsidP="00BF585F">
      <w:pPr>
        <w:widowControl w:val="0"/>
        <w:numPr>
          <w:ilvl w:val="0"/>
          <w:numId w:val="23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Wykonawcy nie przysługuje zwrot od Zamawiającego jakichkolwiek dodatkowych kosztów, opłat i podatków poniesionych przez Wykonawcę w związku z realizacją przedmiotu umowy. </w:t>
      </w:r>
    </w:p>
    <w:p w:rsidR="00BF585F" w:rsidRPr="00BF585F" w:rsidRDefault="00BF585F" w:rsidP="00BF585F">
      <w:pPr>
        <w:widowControl w:val="0"/>
        <w:numPr>
          <w:ilvl w:val="0"/>
          <w:numId w:val="23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BF585F">
        <w:rPr>
          <w:rFonts w:ascii="Verdana" w:hAnsi="Verdana" w:cs="Verdana"/>
          <w:lang w:eastAsia="zh-CN"/>
        </w:rPr>
        <w:t xml:space="preserve">Wynagrodzenie za wykonaną usługę szkoleniową płatne będzie w całości (100 % kwoty) na podstawie protokołu odbioru końcowego, potwierdzającego: faktyczną liczbę uczestników i zrealizowaną liczbę godzin przypadających na każdego uczestnika oraz </w:t>
      </w:r>
      <w:r w:rsidRPr="00BF585F">
        <w:rPr>
          <w:rFonts w:ascii="Verdana" w:hAnsi="Verdana" w:cs="Verdana"/>
          <w:lang w:eastAsia="zh-CN"/>
        </w:rPr>
        <w:lastRenderedPageBreak/>
        <w:t xml:space="preserve">przekazanie certyfikatów, a także (jeśli dotyczy) spełnienie zaoferowanych wymogów dodatkowych: wsparcie techniczne/usługi konsultacyjne; płatność w terminie do 21 dni od daty otrzymania przez Zamawiającego poprawnie wystawionej przez Wykonawcę faktury VAT. </w:t>
      </w:r>
    </w:p>
    <w:p w:rsidR="00BF585F" w:rsidRDefault="00BF585F" w:rsidP="00BF585F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360"/>
        <w:jc w:val="both"/>
        <w:outlineLvl w:val="1"/>
        <w:rPr>
          <w:rFonts w:ascii="Verdana" w:eastAsia="Arial Unicode MS" w:hAnsi="Verdana"/>
        </w:rPr>
      </w:pPr>
      <w:r w:rsidRPr="00BF585F">
        <w:rPr>
          <w:rFonts w:ascii="Verdana" w:hAnsi="Verdana" w:cs="Verdana"/>
          <w:lang w:eastAsia="zh-CN"/>
        </w:rPr>
        <w:t xml:space="preserve">UWAGA: Warunkiem rozliczenia usługi szkoleniowej oraz zapłaty za nią będzie przekazanie Zamawiającemu przez Wykonawcę: list obecności, </w:t>
      </w:r>
      <w:proofErr w:type="spellStart"/>
      <w:r w:rsidRPr="00BF585F">
        <w:rPr>
          <w:rFonts w:ascii="Verdana" w:hAnsi="Verdana" w:cs="Verdana"/>
          <w:lang w:eastAsia="zh-CN"/>
        </w:rPr>
        <w:t>pre</w:t>
      </w:r>
      <w:proofErr w:type="spellEnd"/>
      <w:r w:rsidRPr="00BF585F">
        <w:rPr>
          <w:rFonts w:ascii="Verdana" w:hAnsi="Verdana" w:cs="Verdana"/>
          <w:lang w:eastAsia="zh-CN"/>
        </w:rPr>
        <w:t xml:space="preserve"> i post-testów, list potwierdzających wzrost kompetencji uczestników kursu oraz imiennych certyfikatów dla uczestników kursu.</w:t>
      </w:r>
      <w:r>
        <w:rPr>
          <w:rFonts w:ascii="Verdana" w:hAnsi="Verdana" w:cs="Verdana"/>
          <w:bCs/>
          <w:lang w:eastAsia="zh-CN"/>
        </w:rPr>
        <w:t>.</w:t>
      </w:r>
    </w:p>
    <w:p w:rsidR="00BF585F" w:rsidRDefault="00BF585F" w:rsidP="00BF585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BF585F" w:rsidRDefault="00BF585F" w:rsidP="00BF585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BF585F" w:rsidRDefault="00BF585F" w:rsidP="00BF585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Na fakturze Wykonawca umieści numer niniejszej umowy.</w:t>
      </w: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10.</w:t>
      </w: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BF585F" w:rsidRDefault="00BF585F" w:rsidP="00BF585F">
      <w:pPr>
        <w:numPr>
          <w:ilvl w:val="0"/>
          <w:numId w:val="23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BF585F" w:rsidRDefault="00BF585F" w:rsidP="00BF585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70857625"/>
      <w:bookmarkStart w:id="6" w:name="_Toc447696301"/>
    </w:p>
    <w:p w:rsidR="00BF585F" w:rsidRDefault="00BF585F" w:rsidP="00BF585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BF585F" w:rsidRDefault="00BF585F" w:rsidP="00BF585F">
      <w:pPr>
        <w:numPr>
          <w:ilvl w:val="0"/>
          <w:numId w:val="24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BF585F" w:rsidRDefault="00BF585F" w:rsidP="00BF585F">
      <w:pPr>
        <w:pStyle w:val="Akapitzlist"/>
        <w:numPr>
          <w:ilvl w:val="0"/>
          <w:numId w:val="24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 Wykonawca oświadcza, że </w:t>
      </w:r>
      <w:r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BF585F" w:rsidRDefault="00BF585F" w:rsidP="00BF585F">
      <w:pPr>
        <w:numPr>
          <w:ilvl w:val="0"/>
          <w:numId w:val="24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:rsidR="00BF585F" w:rsidRDefault="00BF585F" w:rsidP="00BF585F">
      <w:pPr>
        <w:numPr>
          <w:ilvl w:val="0"/>
          <w:numId w:val="24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BF585F" w:rsidRDefault="00BF585F" w:rsidP="00BF585F">
      <w:pPr>
        <w:numPr>
          <w:ilvl w:val="0"/>
          <w:numId w:val="24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Po podpisaniu umowy nadzór nad jej realizacją sprawuje:</w:t>
      </w:r>
    </w:p>
    <w:p w:rsidR="00BF585F" w:rsidRDefault="00BF585F" w:rsidP="00BF585F">
      <w:pPr>
        <w:numPr>
          <w:ilvl w:val="0"/>
          <w:numId w:val="25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ze strony Zamawiającego: …………… Tel. …………………., e-mail ……………………..</w:t>
      </w:r>
    </w:p>
    <w:p w:rsidR="00BF585F" w:rsidRDefault="00BF585F" w:rsidP="00BF585F">
      <w:pPr>
        <w:numPr>
          <w:ilvl w:val="0"/>
          <w:numId w:val="25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ze strony Wykonawcy: …………… Tel. …………………., e-mail ……………………..</w:t>
      </w:r>
    </w:p>
    <w:p w:rsidR="00BF585F" w:rsidRDefault="00BF585F" w:rsidP="00BF585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BF585F" w:rsidRDefault="00BF585F" w:rsidP="00BF585F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:rsidR="00BF585F" w:rsidRDefault="00BF585F" w:rsidP="00BF585F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BF585F" w:rsidRDefault="00BF585F" w:rsidP="00BF585F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F585F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BF585F" w:rsidRDefault="00BF585F" w:rsidP="00BF585F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BF585F" w:rsidRDefault="00BF585F" w:rsidP="00BF585F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BF585F" w:rsidRDefault="00BF585F" w:rsidP="00BF585F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BF585F" w:rsidRDefault="00BF585F" w:rsidP="00BF585F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6 Klauzula poufności</w:t>
      </w:r>
    </w:p>
    <w:p w:rsidR="00BF585F" w:rsidRDefault="00BF585F" w:rsidP="00BF585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BF585F" w:rsidRDefault="00BF585F" w:rsidP="00BF585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BF585F" w:rsidRDefault="00BF585F" w:rsidP="00BF585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:rsidR="00BF585F" w:rsidRDefault="00BF585F" w:rsidP="00BF585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BF585F" w:rsidRDefault="00BF585F" w:rsidP="00BF585F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BF585F" w:rsidRDefault="00BF585F" w:rsidP="00BF585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F585F" w:rsidRDefault="00BF585F" w:rsidP="00BF585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10"/>
      <w:bookmarkEnd w:id="11"/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zwłoka w realizacji przedmiotu umowy, o którym mowa § 1 umowy przekroczy 10 dni, Zamawiający ma prawo odstąpić od zawartej umowy, bez konieczności </w:t>
      </w:r>
    </w:p>
    <w:p w:rsidR="00BF585F" w:rsidRDefault="00BF585F" w:rsidP="00BF585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ab/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BF585F" w:rsidRDefault="00BF585F" w:rsidP="00BF585F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BF585F" w:rsidRDefault="00BF585F" w:rsidP="00BF585F">
      <w:pPr>
        <w:numPr>
          <w:ilvl w:val="0"/>
          <w:numId w:val="26"/>
        </w:numPr>
        <w:ind w:left="284" w:hanging="284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Łączna maksymalna wysokość kar umownych, których mogą dochodzić Strony nie może przekroczyć 20% wynagrodzenia netto o którym mowa w § 3ust. 2 umowy.</w:t>
      </w:r>
    </w:p>
    <w:p w:rsidR="00BF585F" w:rsidRDefault="00BF585F" w:rsidP="00BF585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BF585F" w:rsidRDefault="00BF585F" w:rsidP="00BF585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BF585F" w:rsidRDefault="00BF585F" w:rsidP="00BF585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BF585F" w:rsidRDefault="00BF585F" w:rsidP="00BF585F">
      <w:pPr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Zamawiający może odstąpić od Umowy w przypadku wystąpienia okoliczności, o których mowa w art. 456 ustawy z dnia 11 września 2019 r. Prawo zamówień publicznych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>. Dz. U. z 2019 r. poz. 2020).</w:t>
      </w:r>
    </w:p>
    <w:p w:rsidR="00BF585F" w:rsidRDefault="00BF585F" w:rsidP="00BF585F">
      <w:pPr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BF585F" w:rsidRDefault="00BF585F" w:rsidP="00BF585F">
      <w:pPr>
        <w:numPr>
          <w:ilvl w:val="0"/>
          <w:numId w:val="27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BF585F" w:rsidRDefault="00BF585F" w:rsidP="00BF585F">
      <w:pPr>
        <w:ind w:left="567"/>
        <w:jc w:val="center"/>
        <w:rPr>
          <w:rFonts w:ascii="Verdana" w:hAnsi="Verdana"/>
          <w:b/>
          <w:bCs/>
        </w:rPr>
      </w:pPr>
    </w:p>
    <w:p w:rsidR="00BF585F" w:rsidRDefault="00BF585F" w:rsidP="00BF585F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9 Zmiany Umowy</w:t>
      </w:r>
    </w:p>
    <w:p w:rsidR="00BF585F" w:rsidRDefault="00BF585F" w:rsidP="00BF585F">
      <w:pPr>
        <w:numPr>
          <w:ilvl w:val="0"/>
          <w:numId w:val="28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   Wszelkie zmiany umowy wymagają zgody obu Stron i zachowania formy pisemnej pod rygorem nieważności.</w:t>
      </w:r>
    </w:p>
    <w:p w:rsidR="00BF585F" w:rsidRDefault="00BF585F" w:rsidP="00BF585F">
      <w:pPr>
        <w:numPr>
          <w:ilvl w:val="0"/>
          <w:numId w:val="28"/>
        </w:numPr>
        <w:jc w:val="both"/>
        <w:rPr>
          <w:rFonts w:ascii="Verdana" w:hAnsi="Verdana"/>
        </w:rPr>
      </w:pPr>
      <w:r>
        <w:rPr>
          <w:rFonts w:ascii="Verdana" w:hAnsi="Verdana"/>
        </w:rPr>
        <w:t xml:space="preserve">   Zmiany umowy, o których mowa w ust. 1 muszą być dokonywane z zachowaniem przepisu art. 455 ust. 1 pkt 1 ustawy Prawo zamówień publicznych. </w:t>
      </w:r>
    </w:p>
    <w:p w:rsidR="00BF585F" w:rsidRDefault="00BF585F" w:rsidP="00BF585F">
      <w:pPr>
        <w:numPr>
          <w:ilvl w:val="0"/>
          <w:numId w:val="28"/>
        </w:numPr>
        <w:ind w:left="567" w:hanging="567"/>
        <w:jc w:val="both"/>
        <w:rPr>
          <w:rFonts w:ascii="Verdana" w:hAnsi="Verdana"/>
        </w:rPr>
      </w:pPr>
      <w:r>
        <w:rPr>
          <w:rFonts w:ascii="Verdana" w:hAnsi="Verdana"/>
        </w:rPr>
        <w:t xml:space="preserve">  Dopuszcza się następujące zmiany umowy w przypadku: </w:t>
      </w:r>
    </w:p>
    <w:p w:rsidR="00BF585F" w:rsidRDefault="00BF585F" w:rsidP="00BF585F">
      <w:pPr>
        <w:numPr>
          <w:ilvl w:val="0"/>
          <w:numId w:val="29"/>
        </w:num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 gdy nastąpiła zmiana przepisów prawa powszechnie obowiązującego, która ma wpływ na termin, sposób lub zakres realizacji przedmiotu umowy, </w:t>
      </w:r>
    </w:p>
    <w:p w:rsidR="00BF585F" w:rsidRDefault="00BF585F" w:rsidP="00BF585F">
      <w:pPr>
        <w:numPr>
          <w:ilvl w:val="0"/>
          <w:numId w:val="29"/>
        </w:num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 urzędowej zmiany wysokości stawki podatku VAT poprzez wprowadzenie nowej stawki VAT dla towarów, których ta zmiana będzie dotyczyć i zmiany wynagrodzenia brutto wynikającej ze zmiany stawki podatku, </w:t>
      </w:r>
    </w:p>
    <w:p w:rsidR="00BF585F" w:rsidRDefault="00BF585F" w:rsidP="00BF585F">
      <w:pPr>
        <w:numPr>
          <w:ilvl w:val="0"/>
          <w:numId w:val="29"/>
        </w:num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:rsidR="00BF585F" w:rsidRDefault="00BF585F" w:rsidP="00BF585F">
      <w:pPr>
        <w:numPr>
          <w:ilvl w:val="0"/>
          <w:numId w:val="29"/>
        </w:num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 xml:space="preserve"> zmiany osoby wyznaczonej do realizacji przedmiotu umowy przez Wykonawcę z przyczyn wskazanych w § 4 ust. 4 niniejszej umowy, przy czym zmiana ta następuje w trybie i na zasadach wskazanych poniżej:</w:t>
      </w:r>
    </w:p>
    <w:p w:rsidR="00BF585F" w:rsidRDefault="00BF585F" w:rsidP="00BF585F">
      <w:pPr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 xml:space="preserve">Wykonawca przedkłada Zamawiającemu odpowiednio umotywowany pisemny wniosek o zmianę </w:t>
      </w:r>
      <w:bookmarkStart w:id="15" w:name="_Hlk31109499"/>
      <w:r>
        <w:rPr>
          <w:rFonts w:ascii="Verdana" w:hAnsi="Verdana"/>
        </w:rPr>
        <w:t xml:space="preserve">osoby wyznaczonej do realizacji przedmiotu umowy </w:t>
      </w:r>
      <w:bookmarkEnd w:id="15"/>
      <w:r>
        <w:rPr>
          <w:rFonts w:ascii="Verdana" w:hAnsi="Verdana"/>
        </w:rPr>
        <w:t>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:rsidR="00BF585F" w:rsidRDefault="00BF585F" w:rsidP="00BF585F">
      <w:pPr>
        <w:ind w:left="709"/>
        <w:jc w:val="both"/>
        <w:rPr>
          <w:rFonts w:ascii="Verdana" w:hAnsi="Verdana"/>
        </w:rPr>
      </w:pPr>
      <w:r>
        <w:rPr>
          <w:rFonts w:ascii="Verdana" w:hAnsi="Verdana"/>
        </w:rPr>
        <w:t>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:rsidR="00BF585F" w:rsidRDefault="00BF585F" w:rsidP="00BF585F">
      <w:pPr>
        <w:ind w:left="426"/>
        <w:jc w:val="both"/>
        <w:rPr>
          <w:rFonts w:ascii="Verdana" w:hAnsi="Verdana"/>
          <w:b/>
          <w:bCs/>
        </w:rPr>
      </w:pPr>
    </w:p>
    <w:p w:rsidR="00BF585F" w:rsidRDefault="00BF585F" w:rsidP="00BF585F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10 Postanowienia końcowe</w:t>
      </w:r>
    </w:p>
    <w:p w:rsidR="00BF585F" w:rsidRDefault="00BF585F" w:rsidP="00BF585F">
      <w:pPr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 sprawach nieuregulowanych niniejszą umową stosuje się przepisy Kodeksu cywilnego.</w:t>
      </w:r>
    </w:p>
    <w:p w:rsidR="00BF585F" w:rsidRDefault="00BF585F" w:rsidP="00BF585F">
      <w:pPr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BF585F" w:rsidRDefault="00BF585F" w:rsidP="00BF585F">
      <w:pPr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BF585F" w:rsidRDefault="00BF585F" w:rsidP="00BF585F">
      <w:pPr>
        <w:rPr>
          <w:rFonts w:ascii="Verdana" w:hAnsi="Verdana"/>
        </w:rPr>
      </w:pPr>
    </w:p>
    <w:p w:rsidR="00BF585F" w:rsidRDefault="00BF585F" w:rsidP="00BF585F">
      <w:pPr>
        <w:rPr>
          <w:rFonts w:ascii="Verdana" w:hAnsi="Verdana"/>
        </w:rPr>
      </w:pPr>
    </w:p>
    <w:p w:rsidR="00BF585F" w:rsidRDefault="00BF585F" w:rsidP="00BF585F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</w:t>
      </w:r>
    </w:p>
    <w:p w:rsidR="00BF585F" w:rsidRDefault="00BF585F" w:rsidP="00BF585F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BF585F" w:rsidRDefault="00BF585F" w:rsidP="00BF585F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BF585F" w:rsidRDefault="00BF585F" w:rsidP="00BF585F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BF585F" w:rsidRDefault="00BF585F" w:rsidP="00BF585F">
      <w:pPr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BF585F" w:rsidRDefault="00BF585F" w:rsidP="00BF585F"/>
    <w:p w:rsidR="00BF585F" w:rsidRDefault="00BF585F" w:rsidP="00BF585F">
      <w:pPr>
        <w:pStyle w:val="Zwykytekst"/>
        <w:rPr>
          <w:rFonts w:ascii="Bookman Old Style" w:hAnsi="Bookman Old Style"/>
          <w:sz w:val="22"/>
          <w:szCs w:val="22"/>
        </w:rPr>
      </w:pPr>
    </w:p>
    <w:p w:rsidR="00BF585F" w:rsidRDefault="00BF585F" w:rsidP="00BF585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>
        <w:rPr>
          <w:rFonts w:ascii="Verdana" w:hAnsi="Verdana" w:cs="TimesNewRomanPS-BoldMT"/>
          <w:bCs/>
        </w:rPr>
        <w:t>Zał. Nr 2 do umowy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BF585F" w:rsidRDefault="00BF585F" w:rsidP="00BF585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>
        <w:rPr>
          <w:rFonts w:ascii="Verdana" w:hAnsi="Verdana" w:cs="TimesNewRomanPS-BoldMT"/>
          <w:b/>
          <w:bCs/>
        </w:rPr>
        <w:t>Umowa powierzenia przetwarzania danych osobowych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pomiędzy:</w:t>
      </w:r>
    </w:p>
    <w:p w:rsidR="00BF585F" w:rsidRDefault="00BF585F" w:rsidP="00BF585F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BF585F" w:rsidRDefault="00BF585F" w:rsidP="00BF585F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BF585F" w:rsidRDefault="00BF585F" w:rsidP="00BF585F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BF585F" w:rsidRDefault="00BF585F" w:rsidP="00BF585F">
      <w:pPr>
        <w:rPr>
          <w:rFonts w:ascii="Verdana" w:hAnsi="Verdana"/>
        </w:rPr>
      </w:pPr>
      <w:r>
        <w:rPr>
          <w:rFonts w:ascii="Verdana" w:hAnsi="Verdana" w:cs="TimesNewRomanPSMT"/>
        </w:rPr>
        <w:t>zwaną dalej również „AGH”</w:t>
      </w:r>
    </w:p>
    <w:p w:rsidR="00BF585F" w:rsidRDefault="00BF585F" w:rsidP="00BF585F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zwaną(</w:t>
      </w:r>
      <w:proofErr w:type="spellStart"/>
      <w:r>
        <w:rPr>
          <w:rFonts w:ascii="Verdana" w:hAnsi="Verdana" w:cs="TimesNewRomanPSMT"/>
        </w:rPr>
        <w:t>ym</w:t>
      </w:r>
      <w:proofErr w:type="spellEnd"/>
      <w:r>
        <w:rPr>
          <w:rFonts w:ascii="Verdana" w:hAnsi="Verdana" w:cs="TimesNewRomanPSMT"/>
        </w:rPr>
        <w:t>) dalej również „Podmiotem przetwarzającym”.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łącznie zwanymi „</w:t>
      </w:r>
      <w:r>
        <w:rPr>
          <w:rFonts w:ascii="Verdana" w:hAnsi="Verdana" w:cs="TimesNewRomanPSMT"/>
          <w:b/>
        </w:rPr>
        <w:t>Stronami</w:t>
      </w:r>
      <w:r>
        <w:rPr>
          <w:rFonts w:ascii="Verdana" w:hAnsi="Verdana" w:cs="TimesNewRomanPSMT"/>
        </w:rPr>
        <w:t>”.</w:t>
      </w:r>
    </w:p>
    <w:p w:rsidR="00BF585F" w:rsidRDefault="00BF585F" w:rsidP="00BF585F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W związku z:</w:t>
      </w:r>
    </w:p>
    <w:p w:rsidR="000B3F71" w:rsidRDefault="00BF585F" w:rsidP="00BF585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>
        <w:rPr>
          <w:rFonts w:ascii="Verdana" w:hAnsi="Verdana" w:cs="TimesNewRomanPSMT"/>
          <w:color w:val="auto"/>
          <w:sz w:val="20"/>
          <w:szCs w:val="20"/>
        </w:rPr>
        <w:t>I. realizacją projektu pn. „</w:t>
      </w:r>
      <w:r w:rsidR="000B3F71" w:rsidRPr="000B3F71">
        <w:rPr>
          <w:rFonts w:ascii="Verdana" w:hAnsi="Verdana" w:cs="TimesNewRomanPSMT"/>
          <w:color w:val="auto"/>
          <w:sz w:val="20"/>
          <w:szCs w:val="20"/>
        </w:rPr>
        <w:t>POWR.03.05.00-00-Z309/18 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</w:p>
    <w:p w:rsidR="00BF585F" w:rsidRDefault="00BF585F" w:rsidP="00BF585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bookmarkStart w:id="16" w:name="_GoBack"/>
      <w:bookmarkEnd w:id="16"/>
      <w:r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:rsidR="00BF585F" w:rsidRDefault="00BF585F" w:rsidP="00BF585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>Strony zawierają niniejszą umowę powierzenia przetwarzania danych.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BF585F" w:rsidRDefault="00BF585F" w:rsidP="00BF585F">
      <w:pPr>
        <w:jc w:val="both"/>
        <w:rPr>
          <w:rFonts w:ascii="Verdana" w:hAnsi="Verdana"/>
        </w:rPr>
      </w:pPr>
    </w:p>
    <w:p w:rsidR="00BF585F" w:rsidRDefault="00BF585F" w:rsidP="00BF585F">
      <w:pPr>
        <w:jc w:val="both"/>
        <w:rPr>
          <w:rFonts w:ascii="Verdana" w:hAnsi="Verdana"/>
        </w:rPr>
      </w:pPr>
    </w:p>
    <w:p w:rsidR="00BF585F" w:rsidRDefault="00BF585F" w:rsidP="00BF585F">
      <w:pPr>
        <w:jc w:val="both"/>
        <w:rPr>
          <w:rFonts w:ascii="Verdana" w:hAnsi="Verdana"/>
        </w:rPr>
      </w:pPr>
    </w:p>
    <w:p w:rsidR="00BF585F" w:rsidRDefault="00BF585F" w:rsidP="00BF585F">
      <w:pPr>
        <w:jc w:val="both"/>
        <w:rPr>
          <w:rFonts w:ascii="Verdana" w:hAnsi="Verdana"/>
        </w:rPr>
      </w:pP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BF585F" w:rsidRDefault="00BF585F" w:rsidP="00BF585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:rsidR="00BF585F" w:rsidRDefault="00BF585F" w:rsidP="00BF585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BF585F" w:rsidRDefault="00BF585F" w:rsidP="00BF585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:rsidR="00BF585F" w:rsidRDefault="00BF585F" w:rsidP="00BF585F">
      <w:pPr>
        <w:pStyle w:val="Akapitzlist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:rsidR="00BF585F" w:rsidRDefault="00BF585F" w:rsidP="00BF585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:rsidR="00BF585F" w:rsidRDefault="00BF585F" w:rsidP="00BF585F">
      <w:pPr>
        <w:pStyle w:val="Akapitzlis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BF585F" w:rsidRDefault="00BF585F" w:rsidP="00BF585F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BF585F" w:rsidRDefault="00BF585F" w:rsidP="00BF585F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BF585F" w:rsidRDefault="00BF585F" w:rsidP="00BF585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:rsidR="00BF585F" w:rsidRDefault="00BF585F" w:rsidP="00BF585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BF585F" w:rsidRDefault="00BF585F" w:rsidP="00BF585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BF585F" w:rsidRDefault="00BF585F" w:rsidP="00BF585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BF585F" w:rsidRDefault="00BF585F" w:rsidP="00BF585F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BF585F" w:rsidRDefault="00BF585F" w:rsidP="00BF585F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pStyle w:val="Nagwek"/>
        <w:jc w:val="right"/>
      </w:pPr>
      <w:r>
        <w:t>Załącznik nr 1 do umowy powierzenia przetwarzania danych osobowych</w:t>
      </w: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Verdana" w:hAnsi="Verdana"/>
        </w:rPr>
      </w:pPr>
    </w:p>
    <w:p w:rsidR="00BF585F" w:rsidRDefault="00BF585F" w:rsidP="00BF585F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BF585F" w:rsidRDefault="00BF585F" w:rsidP="00BF585F">
      <w:pPr>
        <w:rPr>
          <w:rFonts w:ascii="Verdana" w:hAnsi="Verdana" w:cs="Arial"/>
          <w:spacing w:val="-6"/>
        </w:rPr>
      </w:pPr>
    </w:p>
    <w:p w:rsidR="00BF585F" w:rsidRDefault="00BF585F" w:rsidP="00BF585F">
      <w:pPr>
        <w:pStyle w:val="Tekstpodstawowy"/>
        <w:rPr>
          <w:rFonts w:ascii="Verdana" w:hAnsi="Verdana" w:cs="Arial"/>
          <w:spacing w:val="-6"/>
          <w:sz w:val="20"/>
        </w:rPr>
      </w:pPr>
    </w:p>
    <w:p w:rsidR="00BF585F" w:rsidRDefault="00BF585F" w:rsidP="00BF585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BF585F" w:rsidRDefault="00BF585F" w:rsidP="00BF585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BF585F" w:rsidRDefault="00BF585F" w:rsidP="00BF585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BF585F" w:rsidRDefault="00BF585F" w:rsidP="00BF585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BF585F" w:rsidRDefault="00BF585F" w:rsidP="00BF585F">
      <w:pPr>
        <w:pStyle w:val="Tekstpodstawowy"/>
        <w:rPr>
          <w:rFonts w:ascii="Verdana" w:hAnsi="Verdana" w:cs="Arial"/>
          <w:spacing w:val="-6"/>
          <w:sz w:val="20"/>
        </w:rPr>
      </w:pPr>
    </w:p>
    <w:p w:rsidR="00BF585F" w:rsidRDefault="00BF585F" w:rsidP="00BF585F">
      <w:pPr>
        <w:pStyle w:val="Tekstpodstawowy"/>
        <w:rPr>
          <w:rFonts w:ascii="Verdana" w:hAnsi="Verdana" w:cs="Arial"/>
          <w:spacing w:val="-6"/>
          <w:sz w:val="20"/>
        </w:rPr>
      </w:pPr>
    </w:p>
    <w:p w:rsidR="00BF585F" w:rsidRDefault="00BF585F" w:rsidP="00BF585F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BF585F" w:rsidRDefault="00BF585F" w:rsidP="00BF585F">
      <w:pPr>
        <w:jc w:val="both"/>
        <w:rPr>
          <w:rFonts w:ascii="Calibri" w:eastAsia="Calibri" w:hAnsi="Calibri" w:cs="Calibri"/>
        </w:rPr>
      </w:pPr>
    </w:p>
    <w:p w:rsidR="00BF585F" w:rsidRDefault="00BF585F" w:rsidP="00BF585F">
      <w:pPr>
        <w:jc w:val="both"/>
        <w:rPr>
          <w:rFonts w:ascii="Calibri" w:eastAsia="Calibri" w:hAnsi="Calibri" w:cs="Calibri"/>
        </w:rPr>
      </w:pPr>
    </w:p>
    <w:p w:rsidR="00BF585F" w:rsidRDefault="00BF585F" w:rsidP="00BF585F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>Upoważnienie otrzymałem</w:t>
      </w:r>
    </w:p>
    <w:p w:rsidR="00BF585F" w:rsidRDefault="00BF585F" w:rsidP="00BF585F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BF585F" w:rsidRDefault="00BF585F" w:rsidP="00BF585F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BF585F" w:rsidRDefault="00BF585F" w:rsidP="00BF585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BF585F" w:rsidRPr="00BF585F" w:rsidRDefault="00BF585F" w:rsidP="00BF585F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:rsidR="00BF585F" w:rsidRDefault="00BF585F" w:rsidP="00BF585F">
      <w:pPr>
        <w:pStyle w:val="Tekstpodstawowy"/>
        <w:rPr>
          <w:rFonts w:ascii="Verdana" w:hAnsi="Verdana" w:cs="Arial"/>
          <w:spacing w:val="-6"/>
          <w:sz w:val="20"/>
        </w:rPr>
      </w:pPr>
    </w:p>
    <w:p w:rsidR="00BF585F" w:rsidRDefault="00BF585F" w:rsidP="00BF585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BF585F" w:rsidRDefault="00BF585F" w:rsidP="00BF585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BF585F" w:rsidRDefault="00BF585F" w:rsidP="00BF585F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BF585F" w:rsidRDefault="00BF585F" w:rsidP="00BF585F">
      <w:pPr>
        <w:suppressAutoHyphens/>
        <w:spacing w:line="360" w:lineRule="auto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BF585F" w:rsidRDefault="00BF585F" w:rsidP="00BF585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BF585F" w:rsidRDefault="00BF585F" w:rsidP="00BF585F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BF585F" w:rsidRDefault="00BF585F" w:rsidP="00BF585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749" w:rsidRDefault="00807749">
      <w:r>
        <w:separator/>
      </w:r>
    </w:p>
  </w:endnote>
  <w:endnote w:type="continuationSeparator" w:id="0">
    <w:p w:rsidR="00807749" w:rsidRDefault="00807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749" w:rsidRDefault="00807749">
      <w:r>
        <w:separator/>
      </w:r>
    </w:p>
  </w:footnote>
  <w:footnote w:type="continuationSeparator" w:id="0">
    <w:p w:rsidR="00807749" w:rsidRDefault="008077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Pr="00BF585F" w:rsidRDefault="00BF585F" w:rsidP="00BF585F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_POWER_kolor" style="width:386.25pt;height:35.25pt;visibility:visibl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9D1563F"/>
    <w:multiLevelType w:val="hybridMultilevel"/>
    <w:tmpl w:val="C73E4598"/>
    <w:lvl w:ilvl="0" w:tplc="87683692">
      <w:start w:val="1"/>
      <w:numFmt w:val="decimal"/>
      <w:lvlText w:val="%1."/>
      <w:lvlJc w:val="left"/>
      <w:pPr>
        <w:ind w:left="786" w:hanging="360"/>
      </w:pPr>
      <w:rPr>
        <w:rFonts w:eastAsia="Arial Unicode MS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Verdana" w:hAnsi="Verdana" w:hint="default"/>
      </w:r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7B0642"/>
    <w:multiLevelType w:val="hybridMultilevel"/>
    <w:tmpl w:val="2506C6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9"/>
  </w:num>
  <w:num w:numId="3">
    <w:abstractNumId w:val="3"/>
  </w:num>
  <w:num w:numId="4">
    <w:abstractNumId w:val="17"/>
  </w:num>
  <w:num w:numId="5">
    <w:abstractNumId w:val="22"/>
  </w:num>
  <w:num w:numId="6">
    <w:abstractNumId w:val="15"/>
  </w:num>
  <w:num w:numId="7">
    <w:abstractNumId w:val="25"/>
  </w:num>
  <w:num w:numId="8">
    <w:abstractNumId w:val="18"/>
  </w:num>
  <w:num w:numId="9">
    <w:abstractNumId w:val="2"/>
  </w:num>
  <w:num w:numId="10">
    <w:abstractNumId w:val="11"/>
  </w:num>
  <w:num w:numId="11">
    <w:abstractNumId w:val="7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4"/>
  </w:num>
  <w:num w:numId="16">
    <w:abstractNumId w:val="24"/>
  </w:num>
  <w:num w:numId="17">
    <w:abstractNumId w:val="0"/>
  </w:num>
  <w:num w:numId="18">
    <w:abstractNumId w:val="8"/>
  </w:num>
  <w:num w:numId="19">
    <w:abstractNumId w:val="12"/>
  </w:num>
  <w:num w:numId="20">
    <w:abstractNumId w:val="27"/>
  </w:num>
  <w:num w:numId="21">
    <w:abstractNumId w:val="16"/>
    <w:lvlOverride w:ilvl="0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</w:num>
  <w:num w:numId="24">
    <w:abstractNumId w:val="10"/>
    <w:lvlOverride w:ilvl="0">
      <w:startOverride w:val="1"/>
    </w:lvlOverride>
  </w:num>
  <w:num w:numId="25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  <w:lvlOverride w:ilvl="0">
      <w:startOverride w:val="1"/>
    </w:lvlOverride>
  </w:num>
  <w:num w:numId="27">
    <w:abstractNumId w:val="21"/>
    <w:lvlOverride w:ilvl="0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749"/>
    <w:rsid w:val="000B3F71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07749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BF585F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6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A1C0D"/>
  <w15:chartTrackingRefBased/>
  <w15:docId w15:val="{5ABEF408-5CA4-46D6-82A9-1FB41687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85F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BF585F"/>
    <w:rPr>
      <w:b/>
      <w:sz w:val="28"/>
    </w:rPr>
  </w:style>
  <w:style w:type="character" w:customStyle="1" w:styleId="ZwykytekstZnak">
    <w:name w:val="Zwykły tekst Znak"/>
    <w:link w:val="Zwykytekst"/>
    <w:rsid w:val="00BF585F"/>
    <w:rPr>
      <w:rFonts w:ascii="Courier New" w:hAnsi="Courier New" w:cs="Courier New"/>
    </w:rPr>
  </w:style>
  <w:style w:type="paragraph" w:styleId="Akapitzlist">
    <w:name w:val="List Paragraph"/>
    <w:basedOn w:val="Normalny"/>
    <w:link w:val="AkapitzlistZnak"/>
    <w:uiPriority w:val="34"/>
    <w:qFormat/>
    <w:rsid w:val="00BF585F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BF585F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BF585F"/>
  </w:style>
  <w:style w:type="character" w:customStyle="1" w:styleId="TekstpodstawowyZnak">
    <w:name w:val="Tekst podstawowy Znak"/>
    <w:link w:val="Tekstpodstawowy"/>
    <w:rsid w:val="00BF585F"/>
    <w:rPr>
      <w:sz w:val="24"/>
    </w:rPr>
  </w:style>
  <w:style w:type="paragraph" w:styleId="Bezodstpw">
    <w:name w:val="No Spacing"/>
    <w:uiPriority w:val="1"/>
    <w:qFormat/>
    <w:rsid w:val="00BF585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BF585F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0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9C3DFE-1D72-4999-B5B7-60B0D7616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3002</Words>
  <Characters>21703</Characters>
  <Application>Microsoft Office Word</Application>
  <DocSecurity>0</DocSecurity>
  <Lines>180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2021-10-06T11:01:00Z</dcterms:created>
  <dcterms:modified xsi:type="dcterms:W3CDTF">2021-10-06T11:01:00Z</dcterms:modified>
</cp:coreProperties>
</file>