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1E7" w:rsidRDefault="00BD11E7" w:rsidP="00BD11E7">
      <w:pPr>
        <w:spacing w:after="0" w:line="480" w:lineRule="auto"/>
        <w:rPr>
          <w:rFonts w:ascii="Verdana" w:hAnsi="Verdana"/>
          <w:sz w:val="16"/>
          <w:szCs w:val="16"/>
        </w:rPr>
      </w:pPr>
    </w:p>
    <w:p w:rsidR="00BD11E7" w:rsidRDefault="00BD11E7" w:rsidP="00BD11E7">
      <w:pPr>
        <w:spacing w:after="0" w:line="480" w:lineRule="auto"/>
        <w:rPr>
          <w:rFonts w:ascii="Verdana" w:hAnsi="Verdana"/>
          <w:b/>
          <w:sz w:val="16"/>
          <w:szCs w:val="16"/>
        </w:rPr>
      </w:pPr>
      <w:bookmarkStart w:id="0" w:name="_GoBack"/>
      <w:bookmarkEnd w:id="0"/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KC-zp.272-487/21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BD11E7" w:rsidRDefault="00BD11E7" w:rsidP="00BD11E7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BD11E7" w:rsidRDefault="00BD11E7" w:rsidP="00BD11E7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BD11E7" w:rsidRDefault="00BD11E7" w:rsidP="00BD11E7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BD11E7" w:rsidRDefault="00BD11E7" w:rsidP="00BD11E7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BD11E7" w:rsidRDefault="00BD11E7" w:rsidP="00BD11E7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BD11E7" w:rsidRDefault="00BD11E7" w:rsidP="00BD11E7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BD11E7" w:rsidRDefault="00BD11E7" w:rsidP="00BD11E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BD11E7" w:rsidRDefault="00BD11E7" w:rsidP="00BD11E7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BD11E7" w:rsidRDefault="00BD11E7" w:rsidP="00BD11E7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BD11E7" w:rsidRDefault="00BD11E7" w:rsidP="00BD11E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BD11E7" w:rsidRDefault="00BD11E7" w:rsidP="00BD11E7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BD11E7" w:rsidRDefault="00BD11E7" w:rsidP="00BD11E7">
      <w:pPr>
        <w:spacing w:line="252" w:lineRule="auto"/>
        <w:rPr>
          <w:rFonts w:ascii="Arial" w:hAnsi="Arial" w:cs="Arial"/>
        </w:rPr>
      </w:pPr>
    </w:p>
    <w:p w:rsidR="00BD11E7" w:rsidRDefault="00BD11E7" w:rsidP="00BD11E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:rsidR="00BD11E7" w:rsidRDefault="00BD11E7" w:rsidP="00BD11E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BD11E7" w:rsidRDefault="00BD11E7" w:rsidP="00BD11E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BD11E7" w:rsidRDefault="00BD11E7" w:rsidP="00BD11E7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BD11E7" w:rsidRDefault="00BD11E7" w:rsidP="00BD11E7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rFonts w:eastAsia="Times New Roman" w:cs="Calibri"/>
          <w:b/>
          <w:lang w:eastAsia="pl-PL"/>
        </w:rPr>
        <w:t xml:space="preserve">Usługa przeprowadzenia certyfikowanych szkoleń dla max. 6 pracowników AGH, z programowania sterowników PLC </w:t>
      </w:r>
      <w:proofErr w:type="spellStart"/>
      <w:r>
        <w:rPr>
          <w:rFonts w:eastAsia="Times New Roman" w:cs="Calibri"/>
          <w:b/>
          <w:lang w:eastAsia="pl-PL"/>
        </w:rPr>
        <w:t>Astraada</w:t>
      </w:r>
      <w:proofErr w:type="spellEnd"/>
      <w:r>
        <w:rPr>
          <w:rFonts w:eastAsia="Times New Roman" w:cs="Calibri"/>
          <w:b/>
          <w:lang w:eastAsia="pl-PL"/>
        </w:rPr>
        <w:t xml:space="preserve"> One w ramach Projektu POWR.03.05.00-00-00-Z309/18 - Kc-zp.272-487/21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BD11E7" w:rsidRDefault="00BD11E7" w:rsidP="00BD11E7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BD11E7" w:rsidRDefault="00BD11E7" w:rsidP="00BD11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BD11E7" w:rsidRDefault="00BD11E7" w:rsidP="00BD11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BD11E7" w:rsidRDefault="00BD11E7" w:rsidP="00BD11E7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BD11E7" w:rsidRDefault="00BD11E7" w:rsidP="00BD11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BD11E7" w:rsidRDefault="00BD11E7" w:rsidP="00BD11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BD11E7" w:rsidRDefault="00BD11E7" w:rsidP="00BD11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:rsidR="00BD11E7" w:rsidRDefault="00BD11E7" w:rsidP="00BD11E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BD11E7" w:rsidRDefault="00BD11E7" w:rsidP="00BD11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BD11E7" w:rsidRDefault="00BD11E7" w:rsidP="00BD11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D11E7" w:rsidRDefault="00BD11E7" w:rsidP="00BD11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D11E7" w:rsidRDefault="00BD11E7" w:rsidP="00BD11E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BD11E7" w:rsidRDefault="00BD11E7" w:rsidP="00BD11E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BD11E7" w:rsidRDefault="00BD11E7" w:rsidP="00BD11E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D11E7" w:rsidRDefault="00BD11E7" w:rsidP="00BD11E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D11E7" w:rsidRDefault="00BD11E7" w:rsidP="00BD11E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BD11E7" w:rsidRDefault="00BD11E7" w:rsidP="00BD11E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BD11E7" w:rsidRDefault="00BD11E7" w:rsidP="00BD11E7"/>
    <w:p w:rsidR="00BD11E7" w:rsidRDefault="00BD11E7" w:rsidP="00BD11E7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704" w:rsidRDefault="00263704" w:rsidP="0038231F">
      <w:pPr>
        <w:spacing w:after="0" w:line="240" w:lineRule="auto"/>
      </w:pPr>
      <w:r>
        <w:separator/>
      </w:r>
    </w:p>
  </w:endnote>
  <w:endnote w:type="continuationSeparator" w:id="0">
    <w:p w:rsidR="00263704" w:rsidRDefault="002637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B9D" w:rsidRDefault="00F10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B9D" w:rsidRDefault="00F10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704" w:rsidRDefault="00263704" w:rsidP="0038231F">
      <w:pPr>
        <w:spacing w:after="0" w:line="240" w:lineRule="auto"/>
      </w:pPr>
      <w:r>
        <w:separator/>
      </w:r>
    </w:p>
  </w:footnote>
  <w:footnote w:type="continuationSeparator" w:id="0">
    <w:p w:rsidR="00263704" w:rsidRDefault="00263704" w:rsidP="0038231F">
      <w:pPr>
        <w:spacing w:after="0" w:line="240" w:lineRule="auto"/>
      </w:pPr>
      <w:r>
        <w:continuationSeparator/>
      </w:r>
    </w:p>
  </w:footnote>
  <w:footnote w:id="1">
    <w:p w:rsidR="00BD11E7" w:rsidRDefault="00BD11E7" w:rsidP="00BD11E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BD11E7" w:rsidRDefault="00BD11E7" w:rsidP="00BD11E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B9D" w:rsidRDefault="00F10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B9D" w:rsidRDefault="00BD11E7" w:rsidP="00BD11E7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;mso-position-horizontal-relative:char;mso-position-vertical-relative:lin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B9D" w:rsidRDefault="00F10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7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704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11E7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0B9D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E5F45"/>
  <w15:chartTrackingRefBased/>
  <w15:docId w15:val="{3CD69060-24D6-4E3B-87CD-F289318AA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11E7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448DC-00E8-43C5-8FFF-B4A9D31E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2021-10-06T10:49:00Z</dcterms:created>
  <dcterms:modified xsi:type="dcterms:W3CDTF">2021-10-06T10:49:00Z</dcterms:modified>
</cp:coreProperties>
</file>