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50AA4" w:rsidRDefault="00450AA4" w:rsidP="00450AA4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450AA4" w:rsidRDefault="00450AA4" w:rsidP="00450AA4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450AA4" w:rsidRDefault="00450AA4" w:rsidP="00450AA4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450AA4" w:rsidRDefault="00450AA4" w:rsidP="00450AA4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450AA4" w:rsidRDefault="00450AA4" w:rsidP="00450AA4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450AA4" w:rsidRDefault="00450AA4" w:rsidP="00450AA4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450AA4" w:rsidRDefault="00450AA4" w:rsidP="00450AA4">
      <w:pPr>
        <w:tabs>
          <w:tab w:val="right" w:pos="9000"/>
        </w:tabs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450AA4" w:rsidRDefault="00450AA4" w:rsidP="00450AA4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450AA4" w:rsidRDefault="00450AA4" w:rsidP="00450AA4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450AA4" w:rsidRDefault="00450AA4" w:rsidP="00450AA4">
      <w:pPr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450AA4" w:rsidRDefault="00450AA4" w:rsidP="00450AA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450AA4" w:rsidRDefault="00450AA4" w:rsidP="00450AA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450AA4" w:rsidRDefault="00450AA4" w:rsidP="00450AA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450AA4" w:rsidRDefault="00450AA4" w:rsidP="00450AA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450AA4" w:rsidRDefault="00450AA4" w:rsidP="00450AA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8027C" w:rsidRPr="0078027C">
        <w:rPr>
          <w:b/>
        </w:rPr>
        <w:t xml:space="preserve">Dostawa części i podzespołów wraz z naprawą pieca łukowego AM firmy Edmund </w:t>
      </w:r>
      <w:proofErr w:type="spellStart"/>
      <w:r w:rsidR="0078027C" w:rsidRPr="0078027C">
        <w:rPr>
          <w:b/>
        </w:rPr>
        <w:t>Buhler</w:t>
      </w:r>
      <w:proofErr w:type="spellEnd"/>
      <w:r w:rsidR="0078027C" w:rsidRPr="0078027C">
        <w:rPr>
          <w:b/>
        </w:rPr>
        <w:t xml:space="preserve"> w ramach likwidacji szkody ubezpieczeniowej - KC-zp.272-565/21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450AA4" w:rsidRDefault="00450AA4" w:rsidP="00450AA4">
      <w:pPr>
        <w:widowControl w:val="0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450AA4" w:rsidRDefault="00450AA4" w:rsidP="00450AA4">
      <w:pPr>
        <w:widowControl w:val="0"/>
        <w:ind w:right="1"/>
        <w:rPr>
          <w:b/>
        </w:rPr>
      </w:pPr>
    </w:p>
    <w:p w:rsidR="00450AA4" w:rsidRDefault="00450AA4" w:rsidP="00450AA4">
      <w:pPr>
        <w:widowControl w:val="0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450AA4" w:rsidRPr="00FB1B4F" w:rsidRDefault="00450AA4" w:rsidP="00450AA4">
      <w:pPr>
        <w:widowControl w:val="0"/>
        <w:ind w:right="1"/>
        <w:jc w:val="both"/>
        <w:rPr>
          <w:b/>
          <w:sz w:val="20"/>
        </w:rPr>
      </w:pPr>
    </w:p>
    <w:p w:rsidR="00450AA4" w:rsidRPr="00FB1B4F" w:rsidRDefault="00450AA4" w:rsidP="00450AA4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450AA4" w:rsidRPr="00FB1B4F" w:rsidRDefault="00450AA4" w:rsidP="00450AA4">
      <w:pPr>
        <w:widowControl w:val="0"/>
        <w:ind w:right="1"/>
        <w:jc w:val="both"/>
        <w:rPr>
          <w:b/>
          <w:sz w:val="18"/>
        </w:rPr>
      </w:pPr>
    </w:p>
    <w:p w:rsidR="00450AA4" w:rsidRDefault="00450AA4" w:rsidP="00450AA4">
      <w:pPr>
        <w:pStyle w:val="Tekstpodstawowy"/>
        <w:spacing w:line="240" w:lineRule="auto"/>
      </w:pPr>
      <w:r>
        <w:t>Powyższa cena zawiera podatek VAT w wysokości .......... % tj.…………………….PLN</w:t>
      </w:r>
    </w:p>
    <w:p w:rsidR="00450AA4" w:rsidRDefault="00450AA4" w:rsidP="00450AA4">
      <w:pPr>
        <w:pStyle w:val="Tekstpodstawowy"/>
        <w:spacing w:line="240" w:lineRule="auto"/>
      </w:pPr>
      <w:r>
        <w:t>Przedmiot zamówienia zawiera:</w:t>
      </w:r>
    </w:p>
    <w:p w:rsidR="00450AA4" w:rsidRDefault="00450AA4" w:rsidP="008D2AB8">
      <w:pPr>
        <w:widowControl w:val="0"/>
        <w:spacing w:line="360" w:lineRule="auto"/>
        <w:ind w:right="1"/>
        <w:jc w:val="both"/>
        <w:rPr>
          <w:b/>
        </w:rPr>
      </w:pPr>
    </w:p>
    <w:tbl>
      <w:tblPr>
        <w:tblStyle w:val="Tabela-Siatka"/>
        <w:tblW w:w="9658" w:type="dxa"/>
        <w:jc w:val="center"/>
        <w:tblLayout w:type="fixed"/>
        <w:tblLook w:val="04A0" w:firstRow="1" w:lastRow="0" w:firstColumn="1" w:lastColumn="0" w:noHBand="0" w:noVBand="1"/>
      </w:tblPr>
      <w:tblGrid>
        <w:gridCol w:w="601"/>
        <w:gridCol w:w="693"/>
        <w:gridCol w:w="1985"/>
        <w:gridCol w:w="3118"/>
        <w:gridCol w:w="3261"/>
      </w:tblGrid>
      <w:tr w:rsidR="00450AA4" w:rsidRPr="00215D22" w:rsidTr="006003F2">
        <w:trPr>
          <w:jc w:val="center"/>
        </w:trPr>
        <w:tc>
          <w:tcPr>
            <w:tcW w:w="601" w:type="dxa"/>
          </w:tcPr>
          <w:p w:rsidR="00450AA4" w:rsidRPr="006F516E" w:rsidRDefault="00450AA4" w:rsidP="00802A55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L.P.</w:t>
            </w:r>
          </w:p>
        </w:tc>
        <w:tc>
          <w:tcPr>
            <w:tcW w:w="693" w:type="dxa"/>
          </w:tcPr>
          <w:p w:rsidR="00450AA4" w:rsidRPr="006F516E" w:rsidRDefault="00450AA4" w:rsidP="00802A55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Ilość</w:t>
            </w:r>
          </w:p>
        </w:tc>
        <w:tc>
          <w:tcPr>
            <w:tcW w:w="1985" w:type="dxa"/>
          </w:tcPr>
          <w:p w:rsidR="00450AA4" w:rsidRPr="006F516E" w:rsidRDefault="00450AA4" w:rsidP="00802A55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Kod Produktu</w:t>
            </w:r>
          </w:p>
        </w:tc>
        <w:tc>
          <w:tcPr>
            <w:tcW w:w="3118" w:type="dxa"/>
          </w:tcPr>
          <w:p w:rsidR="00450AA4" w:rsidRPr="006F516E" w:rsidRDefault="00450AA4" w:rsidP="00802A55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Opis</w:t>
            </w:r>
          </w:p>
        </w:tc>
        <w:tc>
          <w:tcPr>
            <w:tcW w:w="3261" w:type="dxa"/>
          </w:tcPr>
          <w:p w:rsidR="00450AA4" w:rsidRPr="006F516E" w:rsidRDefault="00450AA4" w:rsidP="00802A55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>
              <w:rPr>
                <w:rFonts w:ascii="Verdana" w:eastAsia="Calibri" w:hAnsi="Verdana" w:cs="Calibri"/>
                <w:b/>
                <w:sz w:val="16"/>
                <w:szCs w:val="16"/>
              </w:rPr>
              <w:t>Należy w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skazać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czy zaoferowano 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produkt opisany w kolumnie 3 i 4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a w przypadku zaoferowania produktu równoważnego  należy podać 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producenta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i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kod produktu  </w:t>
            </w:r>
          </w:p>
        </w:tc>
      </w:tr>
      <w:tr w:rsidR="00450AA4" w:rsidRPr="00215D22" w:rsidTr="006003F2">
        <w:trPr>
          <w:trHeight w:val="111"/>
          <w:jc w:val="center"/>
        </w:trPr>
        <w:tc>
          <w:tcPr>
            <w:tcW w:w="601" w:type="dxa"/>
          </w:tcPr>
          <w:p w:rsidR="00450AA4" w:rsidRPr="006F516E" w:rsidRDefault="00450AA4" w:rsidP="00802A55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1</w:t>
            </w:r>
          </w:p>
        </w:tc>
        <w:tc>
          <w:tcPr>
            <w:tcW w:w="693" w:type="dxa"/>
          </w:tcPr>
          <w:p w:rsidR="00450AA4" w:rsidRPr="006F516E" w:rsidRDefault="00450AA4" w:rsidP="00802A55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:rsidR="00450AA4" w:rsidRPr="006F516E" w:rsidRDefault="00450AA4" w:rsidP="00802A55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3</w:t>
            </w:r>
          </w:p>
        </w:tc>
        <w:tc>
          <w:tcPr>
            <w:tcW w:w="3118" w:type="dxa"/>
          </w:tcPr>
          <w:p w:rsidR="00450AA4" w:rsidRPr="006F516E" w:rsidRDefault="00450AA4" w:rsidP="00802A55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4</w:t>
            </w:r>
          </w:p>
        </w:tc>
        <w:tc>
          <w:tcPr>
            <w:tcW w:w="3261" w:type="dxa"/>
          </w:tcPr>
          <w:p w:rsidR="00450AA4" w:rsidRPr="006F516E" w:rsidRDefault="00450AA4" w:rsidP="00802A55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5</w:t>
            </w:r>
          </w:p>
        </w:tc>
      </w:tr>
      <w:tr w:rsidR="006003F2" w:rsidRPr="00215D22" w:rsidTr="006003F2">
        <w:trPr>
          <w:trHeight w:val="111"/>
          <w:jc w:val="center"/>
        </w:trPr>
        <w:tc>
          <w:tcPr>
            <w:tcW w:w="601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693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346700-8024-000</w:t>
            </w:r>
          </w:p>
        </w:tc>
        <w:tc>
          <w:tcPr>
            <w:tcW w:w="3118" w:type="dxa"/>
          </w:tcPr>
          <w:p w:rsidR="006003F2" w:rsidRPr="00550846" w:rsidRDefault="006003F2" w:rsidP="006003F2">
            <w:r w:rsidRPr="00550846">
              <w:t xml:space="preserve">Edmund </w:t>
            </w:r>
            <w:proofErr w:type="spellStart"/>
            <w:r w:rsidRPr="00550846">
              <w:t>Buehler</w:t>
            </w:r>
            <w:proofErr w:type="spellEnd"/>
            <w:r w:rsidRPr="00550846">
              <w:t xml:space="preserve"> System próżniowy VP10</w:t>
            </w:r>
          </w:p>
        </w:tc>
        <w:tc>
          <w:tcPr>
            <w:tcW w:w="3261" w:type="dxa"/>
          </w:tcPr>
          <w:p w:rsidR="006003F2" w:rsidRPr="00550846" w:rsidRDefault="006003F2" w:rsidP="006003F2"/>
        </w:tc>
      </w:tr>
      <w:tr w:rsidR="006003F2" w:rsidRPr="00215D22" w:rsidTr="006003F2">
        <w:trPr>
          <w:jc w:val="center"/>
        </w:trPr>
        <w:tc>
          <w:tcPr>
            <w:tcW w:w="601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2</w:t>
            </w:r>
          </w:p>
        </w:tc>
        <w:tc>
          <w:tcPr>
            <w:tcW w:w="693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340301-3960-700</w:t>
            </w:r>
          </w:p>
        </w:tc>
        <w:tc>
          <w:tcPr>
            <w:tcW w:w="3118" w:type="dxa"/>
          </w:tcPr>
          <w:p w:rsidR="006003F2" w:rsidRPr="00550846" w:rsidRDefault="006003F2" w:rsidP="006003F2">
            <w:r w:rsidRPr="00550846">
              <w:t xml:space="preserve">nr kat 2411 000 </w:t>
            </w:r>
            <w:proofErr w:type="spellStart"/>
            <w:r w:rsidRPr="00550846">
              <w:t>Pre-vacuum</w:t>
            </w:r>
            <w:proofErr w:type="spellEnd"/>
            <w:r w:rsidRPr="00550846">
              <w:t xml:space="preserve"> </w:t>
            </w:r>
            <w:proofErr w:type="spellStart"/>
            <w:r w:rsidRPr="00550846">
              <w:t>pumping</w:t>
            </w:r>
            <w:proofErr w:type="spellEnd"/>
            <w:r w:rsidRPr="00550846">
              <w:t xml:space="preserve"> system VP 10</w:t>
            </w:r>
          </w:p>
        </w:tc>
        <w:tc>
          <w:tcPr>
            <w:tcW w:w="3261" w:type="dxa"/>
          </w:tcPr>
          <w:p w:rsidR="006003F2" w:rsidRPr="00550846" w:rsidRDefault="006003F2" w:rsidP="006003F2"/>
        </w:tc>
      </w:tr>
      <w:tr w:rsidR="006003F2" w:rsidRPr="00215D22" w:rsidTr="006003F2">
        <w:trPr>
          <w:jc w:val="center"/>
        </w:trPr>
        <w:tc>
          <w:tcPr>
            <w:tcW w:w="601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3</w:t>
            </w:r>
          </w:p>
        </w:tc>
        <w:tc>
          <w:tcPr>
            <w:tcW w:w="693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347823-9003-100</w:t>
            </w:r>
          </w:p>
        </w:tc>
        <w:tc>
          <w:tcPr>
            <w:tcW w:w="3118" w:type="dxa"/>
          </w:tcPr>
          <w:p w:rsidR="006003F2" w:rsidRPr="00550846" w:rsidRDefault="006003F2" w:rsidP="006003F2">
            <w:r w:rsidRPr="00550846">
              <w:t xml:space="preserve">Komplet części zamiennych dla szafy elektrycznej 1 </w:t>
            </w:r>
            <w:r w:rsidRPr="00550846">
              <w:lastRenderedPageBreak/>
              <w:t xml:space="preserve">0095042 </w:t>
            </w:r>
            <w:proofErr w:type="spellStart"/>
            <w:r w:rsidRPr="00550846">
              <w:t>Relay</w:t>
            </w:r>
            <w:proofErr w:type="spellEnd"/>
            <w:r w:rsidRPr="00550846">
              <w:t xml:space="preserve"> </w:t>
            </w:r>
            <w:proofErr w:type="spellStart"/>
            <w:r w:rsidRPr="00550846">
              <w:t>circuit</w:t>
            </w:r>
            <w:proofErr w:type="spellEnd"/>
            <w:r w:rsidRPr="00550846">
              <w:t xml:space="preserve"> </w:t>
            </w:r>
            <w:proofErr w:type="spellStart"/>
            <w:r w:rsidRPr="00550846">
              <w:t>board</w:t>
            </w:r>
            <w:proofErr w:type="spellEnd"/>
            <w:r w:rsidRPr="00550846">
              <w:t xml:space="preserve"> AM 0014172 </w:t>
            </w:r>
            <w:proofErr w:type="spellStart"/>
            <w:r w:rsidRPr="00550846">
              <w:t>Mains</w:t>
            </w:r>
            <w:proofErr w:type="spellEnd"/>
            <w:r w:rsidRPr="00550846">
              <w:t xml:space="preserve"> </w:t>
            </w:r>
            <w:proofErr w:type="spellStart"/>
            <w:r w:rsidRPr="00550846">
              <w:t>supply</w:t>
            </w:r>
            <w:proofErr w:type="spellEnd"/>
            <w:r w:rsidRPr="00550846">
              <w:t xml:space="preserve"> </w:t>
            </w:r>
            <w:proofErr w:type="spellStart"/>
            <w:r w:rsidRPr="00550846">
              <w:t>circuit</w:t>
            </w:r>
            <w:proofErr w:type="spellEnd"/>
            <w:r w:rsidRPr="00550846">
              <w:t xml:space="preserve"> 24VDC, 1.75A</w:t>
            </w:r>
          </w:p>
        </w:tc>
        <w:tc>
          <w:tcPr>
            <w:tcW w:w="3261" w:type="dxa"/>
          </w:tcPr>
          <w:p w:rsidR="006003F2" w:rsidRPr="00550846" w:rsidRDefault="006003F2" w:rsidP="006003F2"/>
        </w:tc>
      </w:tr>
      <w:tr w:rsidR="006003F2" w:rsidRPr="00215D22" w:rsidTr="006003F2">
        <w:trPr>
          <w:jc w:val="center"/>
        </w:trPr>
        <w:tc>
          <w:tcPr>
            <w:tcW w:w="601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4</w:t>
            </w:r>
          </w:p>
        </w:tc>
        <w:tc>
          <w:tcPr>
            <w:tcW w:w="693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215D22">
              <w:rPr>
                <w:rStyle w:val="markedcontent"/>
                <w:rFonts w:ascii="Verdana" w:hAnsi="Verdana" w:cs="Arial"/>
                <w:sz w:val="18"/>
                <w:szCs w:val="18"/>
              </w:rPr>
              <w:t>349360-8035-000</w:t>
            </w:r>
          </w:p>
        </w:tc>
        <w:tc>
          <w:tcPr>
            <w:tcW w:w="3118" w:type="dxa"/>
          </w:tcPr>
          <w:p w:rsidR="006003F2" w:rsidRPr="00D11278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20"/>
              </w:rPr>
            </w:pPr>
            <w:proofErr w:type="spellStart"/>
            <w:r w:rsidRPr="00D11278">
              <w:rPr>
                <w:rFonts w:ascii="Verdana" w:hAnsi="Verdana" w:cs="Arial"/>
                <w:sz w:val="20"/>
              </w:rPr>
              <w:t>Prepływomierz</w:t>
            </w:r>
            <w:proofErr w:type="spellEnd"/>
            <w:r w:rsidRPr="00D11278">
              <w:rPr>
                <w:rFonts w:ascii="Verdana" w:hAnsi="Verdana" w:cs="Arial"/>
                <w:sz w:val="20"/>
              </w:rPr>
              <w:t xml:space="preserve"> wody chłodzącej 0003494 </w:t>
            </w:r>
            <w:proofErr w:type="spellStart"/>
            <w:r w:rsidRPr="00D11278">
              <w:rPr>
                <w:rFonts w:ascii="Verdana" w:hAnsi="Verdana" w:cs="Arial"/>
                <w:sz w:val="20"/>
              </w:rPr>
              <w:t>Cooling</w:t>
            </w:r>
            <w:proofErr w:type="spellEnd"/>
            <w:r w:rsidRPr="00D11278">
              <w:rPr>
                <w:rFonts w:ascii="Verdana" w:hAnsi="Verdana" w:cs="Arial"/>
                <w:sz w:val="20"/>
              </w:rPr>
              <w:t xml:space="preserve"> </w:t>
            </w:r>
            <w:proofErr w:type="spellStart"/>
            <w:r w:rsidRPr="00D11278">
              <w:rPr>
                <w:rFonts w:ascii="Verdana" w:hAnsi="Verdana" w:cs="Arial"/>
                <w:sz w:val="20"/>
              </w:rPr>
              <w:t>water</w:t>
            </w:r>
            <w:proofErr w:type="spellEnd"/>
            <w:r w:rsidRPr="00D11278">
              <w:rPr>
                <w:rFonts w:ascii="Verdana" w:hAnsi="Verdana" w:cs="Arial"/>
                <w:sz w:val="20"/>
              </w:rPr>
              <w:t xml:space="preserve"> </w:t>
            </w:r>
            <w:proofErr w:type="spellStart"/>
            <w:r w:rsidRPr="00D11278">
              <w:rPr>
                <w:rFonts w:ascii="Verdana" w:hAnsi="Verdana" w:cs="Arial"/>
                <w:sz w:val="20"/>
              </w:rPr>
              <w:t>flow</w:t>
            </w:r>
            <w:proofErr w:type="spellEnd"/>
            <w:r w:rsidRPr="00D11278">
              <w:rPr>
                <w:rFonts w:ascii="Verdana" w:hAnsi="Verdana" w:cs="Arial"/>
                <w:sz w:val="20"/>
              </w:rPr>
              <w:t xml:space="preserve"> </w:t>
            </w:r>
            <w:proofErr w:type="spellStart"/>
            <w:r w:rsidRPr="00D11278">
              <w:rPr>
                <w:rFonts w:ascii="Verdana" w:hAnsi="Verdana" w:cs="Arial"/>
                <w:sz w:val="20"/>
              </w:rPr>
              <w:t>control</w:t>
            </w:r>
            <w:proofErr w:type="spellEnd"/>
            <w:r w:rsidRPr="00D11278">
              <w:rPr>
                <w:rFonts w:ascii="Verdana" w:hAnsi="Verdana" w:cs="Arial"/>
                <w:sz w:val="20"/>
              </w:rPr>
              <w:t xml:space="preserve"> R1/2'' 2-16 l/m</w:t>
            </w:r>
          </w:p>
        </w:tc>
        <w:tc>
          <w:tcPr>
            <w:tcW w:w="3261" w:type="dxa"/>
          </w:tcPr>
          <w:p w:rsidR="006003F2" w:rsidRPr="00D11278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20"/>
              </w:rPr>
            </w:pPr>
          </w:p>
        </w:tc>
      </w:tr>
      <w:tr w:rsidR="006003F2" w:rsidRPr="00215D22" w:rsidTr="006003F2">
        <w:trPr>
          <w:jc w:val="center"/>
        </w:trPr>
        <w:tc>
          <w:tcPr>
            <w:tcW w:w="601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5</w:t>
            </w:r>
          </w:p>
        </w:tc>
        <w:tc>
          <w:tcPr>
            <w:tcW w:w="693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:rsidR="006003F2" w:rsidRPr="00D11278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20"/>
              </w:rPr>
            </w:pPr>
            <w:r w:rsidRPr="00D11278">
              <w:rPr>
                <w:rFonts w:ascii="Verdana" w:hAnsi="Verdana" w:cs="Arial"/>
                <w:sz w:val="20"/>
              </w:rPr>
              <w:t>DOSTAWA+ WNIESIENIE</w:t>
            </w:r>
          </w:p>
        </w:tc>
        <w:tc>
          <w:tcPr>
            <w:tcW w:w="3261" w:type="dxa"/>
          </w:tcPr>
          <w:p w:rsidR="006003F2" w:rsidRPr="00D11278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20"/>
              </w:rPr>
            </w:pPr>
            <w:r>
              <w:rPr>
                <w:rStyle w:val="markedcontent"/>
                <w:rFonts w:ascii="Verdana" w:hAnsi="Verdana" w:cs="Arial"/>
                <w:sz w:val="18"/>
                <w:szCs w:val="18"/>
              </w:rPr>
              <w:t>Uwzględniono w cenie oferty</w:t>
            </w:r>
          </w:p>
        </w:tc>
      </w:tr>
      <w:tr w:rsidR="006003F2" w:rsidRPr="00215D22" w:rsidTr="006003F2">
        <w:trPr>
          <w:jc w:val="center"/>
        </w:trPr>
        <w:tc>
          <w:tcPr>
            <w:tcW w:w="601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6</w:t>
            </w:r>
          </w:p>
        </w:tc>
        <w:tc>
          <w:tcPr>
            <w:tcW w:w="693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:rsidR="006003F2" w:rsidRPr="00D11278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/>
                <w:sz w:val="20"/>
              </w:rPr>
            </w:pPr>
            <w:r w:rsidRPr="00D11278">
              <w:rPr>
                <w:rFonts w:ascii="Verdana" w:hAnsi="Verdana" w:cs="Arial"/>
                <w:sz w:val="20"/>
              </w:rPr>
              <w:t>Przegląd; przygotowanie i wsparcie podczas naprawy przez pracownika producenta</w:t>
            </w:r>
          </w:p>
        </w:tc>
        <w:tc>
          <w:tcPr>
            <w:tcW w:w="3261" w:type="dxa"/>
          </w:tcPr>
          <w:p w:rsidR="006003F2" w:rsidRPr="00D11278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/>
                <w:sz w:val="20"/>
              </w:rPr>
            </w:pPr>
            <w:r>
              <w:rPr>
                <w:rStyle w:val="markedcontent"/>
                <w:rFonts w:ascii="Verdana" w:hAnsi="Verdana" w:cs="Arial"/>
                <w:sz w:val="18"/>
                <w:szCs w:val="18"/>
              </w:rPr>
              <w:t>Uwzględniono w cenie oferty</w:t>
            </w:r>
          </w:p>
        </w:tc>
      </w:tr>
      <w:tr w:rsidR="006003F2" w:rsidRPr="00215D22" w:rsidTr="006003F2">
        <w:trPr>
          <w:jc w:val="center"/>
        </w:trPr>
        <w:tc>
          <w:tcPr>
            <w:tcW w:w="601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215D22">
              <w:rPr>
                <w:rFonts w:ascii="Verdana" w:eastAsia="Calibri" w:hAnsi="Verdana" w:cs="Calibri"/>
                <w:sz w:val="18"/>
                <w:szCs w:val="18"/>
              </w:rPr>
              <w:t>7</w:t>
            </w:r>
          </w:p>
        </w:tc>
        <w:tc>
          <w:tcPr>
            <w:tcW w:w="693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:rsidR="006003F2" w:rsidRPr="00215D22" w:rsidRDefault="006003F2" w:rsidP="006003F2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:rsidR="006003F2" w:rsidRPr="00D11278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20"/>
              </w:rPr>
            </w:pPr>
            <w:r w:rsidRPr="00D11278">
              <w:rPr>
                <w:rFonts w:ascii="Verdana" w:hAnsi="Verdana" w:cs="Arial"/>
                <w:sz w:val="20"/>
              </w:rPr>
              <w:t>Usługa serwisowa; instalacja pompy, naprawa system</w:t>
            </w:r>
          </w:p>
        </w:tc>
        <w:tc>
          <w:tcPr>
            <w:tcW w:w="3261" w:type="dxa"/>
          </w:tcPr>
          <w:p w:rsidR="006003F2" w:rsidRPr="00D11278" w:rsidRDefault="006003F2" w:rsidP="006003F2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20"/>
              </w:rPr>
            </w:pPr>
            <w:r>
              <w:rPr>
                <w:rStyle w:val="markedcontent"/>
                <w:rFonts w:ascii="Verdana" w:hAnsi="Verdana" w:cs="Arial"/>
                <w:sz w:val="18"/>
                <w:szCs w:val="18"/>
              </w:rPr>
              <w:t>Uwzględniono w cenie oferty</w:t>
            </w:r>
          </w:p>
        </w:tc>
      </w:tr>
    </w:tbl>
    <w:p w:rsidR="00450AA4" w:rsidRDefault="00450AA4" w:rsidP="008D2AB8">
      <w:pPr>
        <w:widowControl w:val="0"/>
        <w:spacing w:line="360" w:lineRule="auto"/>
        <w:ind w:right="1"/>
        <w:jc w:val="both"/>
        <w:rPr>
          <w:b/>
        </w:rPr>
      </w:pPr>
    </w:p>
    <w:p w:rsidR="00450AA4" w:rsidRDefault="00450AA4" w:rsidP="00450AA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450AA4" w:rsidRDefault="00450AA4" w:rsidP="00450AA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producenta na części i podzespoły wynosi:</w:t>
      </w:r>
      <w:r w:rsidRPr="00FB1B4F">
        <w:t xml:space="preserve"> ……</w:t>
      </w:r>
      <w:r>
        <w:t xml:space="preserve"> miesięcy</w:t>
      </w:r>
    </w:p>
    <w:p w:rsidR="00450AA4" w:rsidRDefault="00450AA4" w:rsidP="00450AA4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450AA4" w:rsidRDefault="00450AA4" w:rsidP="00450AA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450AA4" w:rsidRDefault="00450AA4" w:rsidP="00450AA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50AA4" w:rsidRDefault="00450AA4" w:rsidP="00450AA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50AA4" w:rsidRDefault="00450AA4" w:rsidP="00450AA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450AA4" w:rsidRDefault="00450AA4" w:rsidP="00450A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50AA4" w:rsidRDefault="00450AA4" w:rsidP="00450AA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50AA4" w:rsidRDefault="00450AA4" w:rsidP="00450AA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50AA4" w:rsidRDefault="00450AA4" w:rsidP="00450AA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50AA4" w:rsidTr="00802A5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0AA4" w:rsidRDefault="00450AA4" w:rsidP="00802A5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0AA4" w:rsidRDefault="00450AA4" w:rsidP="00802A5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50AA4" w:rsidRDefault="00450AA4" w:rsidP="00802A5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50AA4" w:rsidRDefault="00450AA4" w:rsidP="00802A5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50AA4" w:rsidTr="00802A5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0AA4" w:rsidRDefault="00450AA4" w:rsidP="00802A5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0AA4" w:rsidRDefault="00450AA4" w:rsidP="00802A5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0AA4" w:rsidRDefault="00450AA4" w:rsidP="00802A5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50AA4" w:rsidTr="00802A5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0AA4" w:rsidRDefault="00450AA4" w:rsidP="00802A5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0AA4" w:rsidRDefault="00450AA4" w:rsidP="00802A5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0AA4" w:rsidRDefault="00450AA4" w:rsidP="00802A5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50AA4" w:rsidRDefault="00450AA4" w:rsidP="00450A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50AA4" w:rsidRDefault="00450AA4" w:rsidP="00450AA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50AA4" w:rsidRDefault="00450AA4" w:rsidP="00450AA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50AA4" w:rsidRDefault="00450AA4" w:rsidP="00450AA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450AA4" w:rsidRDefault="00450AA4" w:rsidP="00450AA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50AA4" w:rsidRDefault="00450AA4" w:rsidP="00450AA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50AA4" w:rsidRDefault="00450AA4" w:rsidP="00450AA4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450AA4" w:rsidRDefault="00450AA4" w:rsidP="00450AA4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50AA4" w:rsidRDefault="00450AA4" w:rsidP="00450AA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50AA4" w:rsidRDefault="00450AA4" w:rsidP="00450A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50AA4" w:rsidRDefault="00450AA4" w:rsidP="00450AA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50AA4" w:rsidRDefault="00450AA4" w:rsidP="00450AA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50AA4" w:rsidRDefault="00450AA4" w:rsidP="00450AA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50AA4" w:rsidRDefault="00450AA4" w:rsidP="00450AA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50AA4" w:rsidRDefault="00450AA4" w:rsidP="00450AA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50AA4" w:rsidRDefault="00450AA4" w:rsidP="00450AA4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  <w:bookmarkStart w:id="0" w:name="_GoBack"/>
      <w:bookmarkEnd w:id="0"/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382" w:rsidRDefault="00031382">
      <w:r>
        <w:separator/>
      </w:r>
    </w:p>
  </w:endnote>
  <w:endnote w:type="continuationSeparator" w:id="0">
    <w:p w:rsidR="00031382" w:rsidRDefault="00031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27C" w:rsidRDefault="007802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27C" w:rsidRDefault="007802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382" w:rsidRDefault="00031382">
      <w:r>
        <w:separator/>
      </w:r>
    </w:p>
  </w:footnote>
  <w:footnote w:type="continuationSeparator" w:id="0">
    <w:p w:rsidR="00031382" w:rsidRDefault="00031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27C" w:rsidRDefault="007802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27C" w:rsidRDefault="007802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382"/>
    <w:rsid w:val="00012286"/>
    <w:rsid w:val="00031382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0AA4"/>
    <w:rsid w:val="004B7300"/>
    <w:rsid w:val="004C6753"/>
    <w:rsid w:val="00595C87"/>
    <w:rsid w:val="005D2C65"/>
    <w:rsid w:val="005E6D94"/>
    <w:rsid w:val="006003F2"/>
    <w:rsid w:val="0063384F"/>
    <w:rsid w:val="00643C6F"/>
    <w:rsid w:val="00646202"/>
    <w:rsid w:val="0065290F"/>
    <w:rsid w:val="006815F6"/>
    <w:rsid w:val="007748F0"/>
    <w:rsid w:val="0078027C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BD78273"/>
  <w15:chartTrackingRefBased/>
  <w15:docId w15:val="{51A2AB9F-E832-4DE8-A949-05D3A5CAC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50A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rsid w:val="00450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442A2-BBC0-4A78-991C-33013AEE9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609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2021-10-12T07:45:00Z</dcterms:created>
  <dcterms:modified xsi:type="dcterms:W3CDTF">2021-10-12T07:53:00Z</dcterms:modified>
</cp:coreProperties>
</file>