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9F943" w14:textId="77777777" w:rsidR="00535BCE" w:rsidRPr="00E874DC" w:rsidRDefault="00535BCE" w:rsidP="00535BCE">
      <w:pPr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78FC568E" w14:textId="77777777" w:rsidR="00535BCE" w:rsidRPr="00857192" w:rsidRDefault="00535BCE" w:rsidP="00535BCE">
      <w:pPr>
        <w:jc w:val="right"/>
        <w:rPr>
          <w:b/>
          <w:sz w:val="22"/>
          <w:szCs w:val="22"/>
          <w:lang w:val="pl-PL"/>
        </w:rPr>
      </w:pPr>
    </w:p>
    <w:p w14:paraId="03916FEA" w14:textId="77777777" w:rsidR="00535BCE" w:rsidRPr="00857192" w:rsidRDefault="00535BCE" w:rsidP="00535BCE">
      <w:pPr>
        <w:jc w:val="center"/>
        <w:rPr>
          <w:b/>
          <w:sz w:val="22"/>
          <w:szCs w:val="22"/>
          <w:lang w:val="pl-PL"/>
        </w:rPr>
      </w:pPr>
      <w:r w:rsidRPr="00857192">
        <w:rPr>
          <w:b/>
          <w:sz w:val="22"/>
          <w:szCs w:val="22"/>
          <w:lang w:val="pl-PL"/>
        </w:rPr>
        <w:t>WZÓR UMOWY</w:t>
      </w:r>
    </w:p>
    <w:p w14:paraId="7D7F0DE4" w14:textId="77777777" w:rsidR="00535BCE" w:rsidRPr="00857192" w:rsidRDefault="00535BCE" w:rsidP="00535BCE">
      <w:pPr>
        <w:jc w:val="center"/>
        <w:rPr>
          <w:b/>
          <w:sz w:val="22"/>
          <w:szCs w:val="22"/>
          <w:lang w:val="pl-PL"/>
        </w:rPr>
      </w:pPr>
      <w:r w:rsidRPr="00857192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0E44D247" w14:textId="77777777" w:rsidR="00535BCE" w:rsidRPr="00857192" w:rsidRDefault="00535BCE" w:rsidP="00535BCE">
      <w:pPr>
        <w:jc w:val="center"/>
        <w:rPr>
          <w:b/>
          <w:sz w:val="22"/>
          <w:szCs w:val="22"/>
          <w:lang w:val="pl-PL"/>
        </w:rPr>
      </w:pPr>
    </w:p>
    <w:p w14:paraId="01439762" w14:textId="43B4742C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w trybie </w:t>
      </w:r>
      <w:r>
        <w:rPr>
          <w:rFonts w:ascii="Times New Roman" w:hAnsi="Times New Roman"/>
          <w:sz w:val="22"/>
          <w:szCs w:val="22"/>
        </w:rPr>
        <w:t xml:space="preserve">podstawowym na podstawie art.275 pkt 1 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 w:rsidRPr="00857192">
        <w:rPr>
          <w:rFonts w:ascii="Times New Roman" w:hAnsi="Times New Roman"/>
          <w:sz w:val="22"/>
          <w:szCs w:val="22"/>
        </w:rPr>
        <w:t xml:space="preserve"> pomiędzy</w:t>
      </w:r>
    </w:p>
    <w:p w14:paraId="191336D0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857192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112A837D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reprezentowaną przez:</w:t>
      </w:r>
    </w:p>
    <w:p w14:paraId="2702FAB0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1. Dziekana Wydziału /Kierownika Jednostki/............................................................................. </w:t>
      </w:r>
    </w:p>
    <w:p w14:paraId="3857EA79" w14:textId="77777777" w:rsidR="00535BCE" w:rsidRPr="00857192" w:rsidRDefault="00535BCE" w:rsidP="00535BCE">
      <w:pPr>
        <w:pStyle w:val="Tekstpodstawowy"/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2. Kwestora / Z-</w:t>
      </w:r>
      <w:proofErr w:type="spellStart"/>
      <w:r w:rsidRPr="00857192">
        <w:rPr>
          <w:rFonts w:ascii="Times New Roman" w:hAnsi="Times New Roman"/>
          <w:sz w:val="22"/>
          <w:szCs w:val="22"/>
        </w:rPr>
        <w:t>cę</w:t>
      </w:r>
      <w:proofErr w:type="spellEnd"/>
      <w:r w:rsidRPr="00857192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14:paraId="1FCAEC74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zwaną dalej KUPUJĄCYM</w:t>
      </w:r>
    </w:p>
    <w:p w14:paraId="46DDDAAF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a </w:t>
      </w:r>
    </w:p>
    <w:p w14:paraId="481B3C6C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57E9D4B3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4091AC39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2F88CE57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reprezentowanym przez:</w:t>
      </w:r>
    </w:p>
    <w:p w14:paraId="2E60ABF5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4DB1B35D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353ADD10" w14:textId="77777777" w:rsidR="00535BCE" w:rsidRPr="00857192" w:rsidRDefault="00535BCE" w:rsidP="00535B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zwanym dalej SPRZEDAWCĄ</w:t>
      </w:r>
    </w:p>
    <w:p w14:paraId="2E3F8655" w14:textId="77777777" w:rsidR="00535BCE" w:rsidRPr="00857192" w:rsidRDefault="00535BCE" w:rsidP="00535BC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56112459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1</w:t>
      </w:r>
    </w:p>
    <w:p w14:paraId="6AAC5062" w14:textId="1B37F108" w:rsidR="00535BCE" w:rsidRPr="00857192" w:rsidRDefault="00535BCE" w:rsidP="00535BCE">
      <w:pPr>
        <w:pStyle w:val="Akapitzlist"/>
        <w:numPr>
          <w:ilvl w:val="0"/>
          <w:numId w:val="6"/>
        </w:numPr>
        <w:tabs>
          <w:tab w:val="clear" w:pos="780"/>
          <w:tab w:val="num" w:pos="360"/>
        </w:tabs>
        <w:ind w:left="360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Przedmiotem niniejszej umowy jest </w:t>
      </w:r>
      <w:r w:rsidRPr="00535BCE">
        <w:rPr>
          <w:rFonts w:ascii="Times New Roman" w:hAnsi="Times New Roman"/>
          <w:b/>
          <w:bCs/>
        </w:rPr>
        <w:t xml:space="preserve">dostawa materiałów promocyjnych i reklamowych </w:t>
      </w:r>
      <w:r w:rsidRPr="00535BCE">
        <w:rPr>
          <w:rFonts w:ascii="Times New Roman" w:hAnsi="Times New Roman"/>
          <w:b/>
          <w:bCs/>
        </w:rPr>
        <w:br/>
        <w:t xml:space="preserve">z nadrukiem dla </w:t>
      </w:r>
      <w:proofErr w:type="spellStart"/>
      <w:r w:rsidRPr="00535BCE">
        <w:rPr>
          <w:rFonts w:ascii="Times New Roman" w:hAnsi="Times New Roman"/>
          <w:b/>
          <w:bCs/>
        </w:rPr>
        <w:t>WILiGZ</w:t>
      </w:r>
      <w:proofErr w:type="spellEnd"/>
      <w:r w:rsidRPr="00535BCE">
        <w:rPr>
          <w:rFonts w:ascii="Times New Roman" w:hAnsi="Times New Roman"/>
          <w:b/>
          <w:bCs/>
        </w:rPr>
        <w:t>.</w:t>
      </w:r>
    </w:p>
    <w:p w14:paraId="6F94A893" w14:textId="77777777" w:rsidR="00535BCE" w:rsidRPr="00857192" w:rsidRDefault="00535BCE" w:rsidP="00535BCE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Szczegółowa specyfikacja materiałów reklamowych jest określona w specyfikacji istotnych warunków zamówienia</w:t>
      </w:r>
      <w:r w:rsidRPr="00857192">
        <w:rPr>
          <w:rFonts w:ascii="Times New Roman" w:hAnsi="Times New Roman"/>
          <w:i/>
          <w:sz w:val="22"/>
          <w:szCs w:val="22"/>
        </w:rPr>
        <w:t>,</w:t>
      </w:r>
      <w:r w:rsidRPr="00857192">
        <w:rPr>
          <w:rFonts w:ascii="Times New Roman" w:hAnsi="Times New Roman"/>
          <w:sz w:val="22"/>
          <w:szCs w:val="22"/>
        </w:rPr>
        <w:t xml:space="preserve"> która stanowi integralną część niniejszej umowy.</w:t>
      </w:r>
    </w:p>
    <w:p w14:paraId="3513FB9A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5AA80182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2</w:t>
      </w:r>
    </w:p>
    <w:p w14:paraId="7A4ECBC3" w14:textId="5CBED14F" w:rsidR="00535BCE" w:rsidRPr="00857192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Sprzedawca zobowiązuje się dostarczyć materiały, o który</w:t>
      </w:r>
      <w:r>
        <w:rPr>
          <w:rFonts w:ascii="Times New Roman" w:hAnsi="Times New Roman"/>
          <w:sz w:val="22"/>
          <w:szCs w:val="22"/>
        </w:rPr>
        <w:t>ch</w:t>
      </w:r>
      <w:r w:rsidRPr="00857192">
        <w:rPr>
          <w:rFonts w:ascii="Times New Roman" w:hAnsi="Times New Roman"/>
          <w:sz w:val="22"/>
          <w:szCs w:val="22"/>
        </w:rPr>
        <w:t xml:space="preserve"> mowa w § 1 </w:t>
      </w:r>
      <w:r w:rsidRPr="00857192">
        <w:rPr>
          <w:rFonts w:ascii="Times New Roman" w:hAnsi="Times New Roman"/>
          <w:sz w:val="22"/>
          <w:szCs w:val="22"/>
        </w:rPr>
        <w:br/>
        <w:t>w terminie do ….. dni od daty podpisania umowy do siedziby Kupującego.</w:t>
      </w:r>
    </w:p>
    <w:p w14:paraId="3BEBFB7D" w14:textId="77777777" w:rsidR="00535BCE" w:rsidRPr="00857192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671BC9CB" w14:textId="77777777" w:rsidR="00535BCE" w:rsidRPr="00857192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Termin dostarczenia materiałów reklamowych uznaje się za dotrzymany, jeżeli przed jego upływem  Sprzedawca dostarczy towar na miejsce przeznaczenia w stanie zupełnym.</w:t>
      </w:r>
    </w:p>
    <w:p w14:paraId="3019535A" w14:textId="2B8F4061" w:rsidR="00535BCE" w:rsidRPr="003349F7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 terminie do</w:t>
      </w:r>
      <w:r>
        <w:rPr>
          <w:rFonts w:ascii="Times New Roman" w:hAnsi="Times New Roman"/>
          <w:sz w:val="22"/>
          <w:szCs w:val="22"/>
        </w:rPr>
        <w:t xml:space="preserve"> 2 </w:t>
      </w:r>
      <w:r w:rsidRPr="00857192">
        <w:rPr>
          <w:rFonts w:ascii="Times New Roman" w:hAnsi="Times New Roman"/>
          <w:sz w:val="22"/>
          <w:szCs w:val="22"/>
        </w:rPr>
        <w:t xml:space="preserve">dni  od daty zawarcia umowy </w:t>
      </w:r>
      <w:r>
        <w:rPr>
          <w:rFonts w:ascii="Times New Roman" w:hAnsi="Times New Roman"/>
          <w:sz w:val="22"/>
          <w:szCs w:val="22"/>
        </w:rPr>
        <w:t>Sprzedawca</w:t>
      </w:r>
      <w:r w:rsidRPr="00857192">
        <w:rPr>
          <w:rFonts w:ascii="Times New Roman" w:hAnsi="Times New Roman"/>
          <w:sz w:val="22"/>
          <w:szCs w:val="22"/>
        </w:rPr>
        <w:t xml:space="preserve"> przedstawi </w:t>
      </w:r>
      <w:r w:rsidR="00800D4E">
        <w:rPr>
          <w:rFonts w:ascii="Times New Roman" w:hAnsi="Times New Roman"/>
          <w:sz w:val="22"/>
          <w:szCs w:val="22"/>
        </w:rPr>
        <w:t>Kupującemu</w:t>
      </w:r>
      <w:r w:rsidRPr="00857192">
        <w:rPr>
          <w:rFonts w:ascii="Times New Roman" w:hAnsi="Times New Roman"/>
          <w:sz w:val="22"/>
          <w:szCs w:val="22"/>
        </w:rPr>
        <w:t xml:space="preserve"> projekt umieszczenia logotypów na  materiałach promocyjnych do zaakceptowania. Projekty należy wysłać </w:t>
      </w:r>
      <w:r w:rsidRPr="003349F7">
        <w:rPr>
          <w:rFonts w:ascii="Times New Roman" w:hAnsi="Times New Roman"/>
          <w:sz w:val="22"/>
          <w:szCs w:val="22"/>
        </w:rPr>
        <w:t xml:space="preserve">na adres </w:t>
      </w:r>
      <w:hyperlink r:id="rId7" w:history="1">
        <w:r w:rsidR="003349F7" w:rsidRPr="003349F7">
          <w:rPr>
            <w:rStyle w:val="Hipercze"/>
            <w:rFonts w:ascii="Times New Roman" w:hAnsi="Times New Roman"/>
            <w:color w:val="auto"/>
            <w:sz w:val="22"/>
            <w:szCs w:val="22"/>
          </w:rPr>
          <w:t>styk@agh.edu.pl</w:t>
        </w:r>
      </w:hyperlink>
      <w:r w:rsidR="003349F7" w:rsidRPr="003349F7">
        <w:rPr>
          <w:rStyle w:val="Hipercze"/>
          <w:rFonts w:ascii="Times New Roman" w:hAnsi="Times New Roman"/>
          <w:color w:val="auto"/>
          <w:sz w:val="22"/>
          <w:szCs w:val="22"/>
          <w:u w:val="none"/>
        </w:rPr>
        <w:t xml:space="preserve"> </w:t>
      </w:r>
    </w:p>
    <w:p w14:paraId="569F7F08" w14:textId="053B2A61" w:rsidR="00535BCE" w:rsidRPr="00857192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Ewentualne poprawki i zmiany </w:t>
      </w:r>
      <w:r>
        <w:rPr>
          <w:rFonts w:ascii="Times New Roman" w:hAnsi="Times New Roman"/>
          <w:sz w:val="22"/>
          <w:szCs w:val="22"/>
        </w:rPr>
        <w:t>Kupują</w:t>
      </w:r>
      <w:r w:rsidRPr="00857192">
        <w:rPr>
          <w:rFonts w:ascii="Times New Roman" w:hAnsi="Times New Roman"/>
          <w:sz w:val="22"/>
          <w:szCs w:val="22"/>
        </w:rPr>
        <w:t xml:space="preserve">cy zgłosi w wersji elektronicznej do 1 dnia roboczego od dnia otrzymania projektów od </w:t>
      </w:r>
      <w:r>
        <w:rPr>
          <w:rFonts w:ascii="Times New Roman" w:hAnsi="Times New Roman"/>
          <w:sz w:val="22"/>
          <w:szCs w:val="22"/>
        </w:rPr>
        <w:t>Sprzedawcy</w:t>
      </w:r>
      <w:r w:rsidRPr="00857192">
        <w:rPr>
          <w:rFonts w:ascii="Times New Roman" w:hAnsi="Times New Roman"/>
          <w:sz w:val="22"/>
          <w:szCs w:val="22"/>
        </w:rPr>
        <w:t>.</w:t>
      </w:r>
    </w:p>
    <w:p w14:paraId="3FD93FDB" w14:textId="5B00A62B" w:rsidR="00535BCE" w:rsidRPr="00857192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</w:t>
      </w:r>
      <w:r w:rsidRPr="00857192">
        <w:rPr>
          <w:rFonts w:ascii="Times New Roman" w:hAnsi="Times New Roman"/>
          <w:sz w:val="22"/>
          <w:szCs w:val="22"/>
        </w:rPr>
        <w:t xml:space="preserve"> zobowiązany jest do wprowadzenia poprawek i dostarczenia w ciągu 1 dnia roboczego od dnia wysłania przez </w:t>
      </w:r>
      <w:r w:rsidR="00C51E2E">
        <w:rPr>
          <w:rFonts w:ascii="Times New Roman" w:hAnsi="Times New Roman"/>
          <w:sz w:val="22"/>
          <w:szCs w:val="22"/>
        </w:rPr>
        <w:t>Kupującego</w:t>
      </w:r>
      <w:r w:rsidRPr="00857192">
        <w:rPr>
          <w:rFonts w:ascii="Times New Roman" w:hAnsi="Times New Roman"/>
          <w:sz w:val="22"/>
          <w:szCs w:val="22"/>
        </w:rPr>
        <w:t xml:space="preserve"> uwag (zastrzeżeń) dotyczących projektów materiałów promocyjnych.</w:t>
      </w:r>
    </w:p>
    <w:p w14:paraId="3095EF2B" w14:textId="19E80C49" w:rsidR="00535BCE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Nie uwzględnienie poprawek w terminie 1 dnia roboczego skutkowało będzie brakiem odbioru przedmiotu zamówienia. </w:t>
      </w:r>
      <w:r w:rsidR="00C51E2E">
        <w:rPr>
          <w:rFonts w:ascii="Times New Roman" w:hAnsi="Times New Roman"/>
          <w:sz w:val="22"/>
          <w:szCs w:val="22"/>
        </w:rPr>
        <w:t>Kupujący</w:t>
      </w:r>
      <w:r w:rsidRPr="00857192">
        <w:rPr>
          <w:rFonts w:ascii="Times New Roman" w:hAnsi="Times New Roman"/>
          <w:sz w:val="22"/>
          <w:szCs w:val="22"/>
        </w:rPr>
        <w:t xml:space="preserve"> wymaga pisemnej akceptacji zatwierdzenia projektu.</w:t>
      </w:r>
    </w:p>
    <w:p w14:paraId="473EFB55" w14:textId="171D6427" w:rsidR="00535BCE" w:rsidRPr="00535BCE" w:rsidRDefault="00535BCE" w:rsidP="00535BCE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Sprzedawca</w:t>
      </w:r>
      <w:r w:rsidRPr="00535BCE">
        <w:rPr>
          <w:rFonts w:ascii="Times New Roman" w:hAnsi="Times New Roman"/>
        </w:rPr>
        <w:t xml:space="preserve"> dostarczy towar własnym transportem  pod wskazany przez zamawiającego adres numer budynku i pokój w dniach od poniedziałku do piątku w godzinach od 8.00 do 14.00 i złoży go we wskazanym miejscu.</w:t>
      </w:r>
    </w:p>
    <w:p w14:paraId="563CBDED" w14:textId="77777777" w:rsidR="00535BCE" w:rsidRPr="00800D4E" w:rsidRDefault="00535BCE" w:rsidP="00535BCE">
      <w:pPr>
        <w:pStyle w:val="Tekstpodstawowy"/>
        <w:ind w:left="360"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3</w:t>
      </w:r>
    </w:p>
    <w:p w14:paraId="734F02F6" w14:textId="77777777" w:rsidR="00535BCE" w:rsidRPr="00857192" w:rsidRDefault="00535BCE" w:rsidP="00535BCE">
      <w:pPr>
        <w:pStyle w:val="Tekstpodstawowy"/>
        <w:numPr>
          <w:ilvl w:val="0"/>
          <w:numId w:val="29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Sprzedawca oświadcza, że jest uprawniony oraz posiada niezbędne kwalifikacje do pełnej realizacji przedmiotu zamówienia.</w:t>
      </w:r>
    </w:p>
    <w:p w14:paraId="39319DB7" w14:textId="77777777" w:rsidR="00535BCE" w:rsidRPr="00857192" w:rsidRDefault="00535BCE" w:rsidP="00535BCE">
      <w:pPr>
        <w:pStyle w:val="Tekstpodstawowy"/>
        <w:numPr>
          <w:ilvl w:val="0"/>
          <w:numId w:val="29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lastRenderedPageBreak/>
        <w:t xml:space="preserve">Sprzedawca oświadcza, że przedmiot Umowy, o którym mowa w § 1 zostanie wykonany na najwyższym profesjonalnym poziomie, zgodnie ze wszystkimi obowiązującymi przepisami prawa, zasadami sztuki i zgodnie z interesami Kupującego. </w:t>
      </w:r>
    </w:p>
    <w:p w14:paraId="3F7C432E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1D2A236A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4</w:t>
      </w:r>
    </w:p>
    <w:p w14:paraId="749D5BF7" w14:textId="77777777" w:rsidR="00535BCE" w:rsidRPr="00857192" w:rsidRDefault="00535BCE" w:rsidP="00535BCE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857192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53DE175A" w14:textId="77777777" w:rsidR="00535BCE" w:rsidRPr="00857192" w:rsidRDefault="00535BCE" w:rsidP="00535BCE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857192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0A32C505" w14:textId="77777777" w:rsidR="00535BCE" w:rsidRPr="00857192" w:rsidRDefault="00535BCE" w:rsidP="00535BCE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857192">
        <w:rPr>
          <w:rFonts w:ascii="Times New Roman" w:hAnsi="Times New Roman"/>
          <w:i/>
          <w:sz w:val="22"/>
          <w:szCs w:val="22"/>
        </w:rPr>
        <w:t>słownie:…………………………………………………………)</w:t>
      </w:r>
    </w:p>
    <w:p w14:paraId="58BD04D1" w14:textId="77777777" w:rsidR="00535BCE" w:rsidRPr="00857192" w:rsidRDefault="00535BCE" w:rsidP="00535BCE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materiały reklamowe i  ich dostarczenie i wniesienie do miejsca przeznaczenia. </w:t>
      </w:r>
    </w:p>
    <w:p w14:paraId="666EA203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3D4A2FFF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5</w:t>
      </w:r>
    </w:p>
    <w:p w14:paraId="0F871082" w14:textId="77777777" w:rsidR="008254BB" w:rsidRDefault="008254BB" w:rsidP="008254B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4B9100CD" w14:textId="77777777" w:rsidR="008254BB" w:rsidRDefault="008254BB" w:rsidP="008254B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14D88D72" w14:textId="77777777" w:rsidR="008254BB" w:rsidRDefault="008254BB" w:rsidP="008254B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52B70124" w14:textId="77777777" w:rsidR="008254BB" w:rsidRPr="00593CEB" w:rsidRDefault="008254BB" w:rsidP="008254B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51B39ACB" w14:textId="77777777" w:rsidR="008254BB" w:rsidRDefault="008254BB" w:rsidP="008254BB">
      <w:pPr>
        <w:pStyle w:val="Tekstpodstawowy"/>
        <w:ind w:right="-47"/>
        <w:jc w:val="center"/>
        <w:rPr>
          <w:rFonts w:ascii="Times New Roman" w:hAnsi="Times New Roman"/>
        </w:rPr>
      </w:pPr>
    </w:p>
    <w:p w14:paraId="724639FB" w14:textId="362FFC34" w:rsidR="008254BB" w:rsidRPr="00877B92" w:rsidRDefault="008254BB" w:rsidP="008254B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6</w:t>
      </w:r>
    </w:p>
    <w:p w14:paraId="0B2B4307" w14:textId="77777777" w:rsidR="008254BB" w:rsidRPr="00C53B52" w:rsidRDefault="008254BB" w:rsidP="008254BB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15B72C4D" w14:textId="77777777" w:rsidR="008254BB" w:rsidRPr="00C53B52" w:rsidRDefault="008254BB" w:rsidP="008254BB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2F2B47C3" w14:textId="77777777" w:rsidR="008254BB" w:rsidRPr="00C53B52" w:rsidRDefault="008254BB" w:rsidP="008254BB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2A6CC9C0" w14:textId="77777777" w:rsidR="008254BB" w:rsidRPr="00C53B52" w:rsidRDefault="008254BB" w:rsidP="008254B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2A849049" w14:textId="77777777" w:rsidR="008254BB" w:rsidRPr="00C53B52" w:rsidRDefault="008254BB" w:rsidP="008254B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3AA00993" w14:textId="77777777" w:rsidR="008254BB" w:rsidRPr="00C53B52" w:rsidRDefault="008254BB" w:rsidP="008254B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89C2A11" w14:textId="77777777" w:rsidR="008254BB" w:rsidRPr="00C53B52" w:rsidRDefault="008254BB" w:rsidP="008254BB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0A06839A" w14:textId="77777777" w:rsidR="008254BB" w:rsidRPr="00C53B52" w:rsidRDefault="008254BB" w:rsidP="008254B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36F371FA" w14:textId="77777777" w:rsidR="008254BB" w:rsidRPr="00C53B52" w:rsidRDefault="008254BB" w:rsidP="008254B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34686527" w14:textId="77777777" w:rsidR="008254BB" w:rsidRPr="00E861C8" w:rsidRDefault="008254BB" w:rsidP="008254BB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E861C8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23FD6123" w14:textId="77777777" w:rsidR="008254BB" w:rsidRDefault="008254BB" w:rsidP="008254BB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A8438A2" w14:textId="77777777" w:rsidR="008254BB" w:rsidRDefault="008254BB" w:rsidP="008254B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9B22AE3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7</w:t>
      </w:r>
    </w:p>
    <w:p w14:paraId="425A69AE" w14:textId="77777777" w:rsidR="00800D4E" w:rsidRPr="003F1749" w:rsidRDefault="00800D4E" w:rsidP="00800D4E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3638977A" w14:textId="0242C366" w:rsidR="00535BCE" w:rsidRDefault="00800D4E" w:rsidP="00800D4E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564EE06B" w14:textId="77777777" w:rsidR="00800D4E" w:rsidRPr="00857192" w:rsidRDefault="00800D4E" w:rsidP="00800D4E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14:paraId="34180421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8</w:t>
      </w:r>
    </w:p>
    <w:p w14:paraId="1863338B" w14:textId="77777777" w:rsidR="00535BCE" w:rsidRPr="00857192" w:rsidRDefault="00535BCE" w:rsidP="00535BCE">
      <w:pPr>
        <w:widowControl w:val="0"/>
        <w:numPr>
          <w:ilvl w:val="0"/>
          <w:numId w:val="30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kern w:val="2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Oprócz przypadków wymienionych w Kodeksie cywilnym </w:t>
      </w:r>
      <w:r w:rsidRPr="00857192">
        <w:rPr>
          <w:kern w:val="2"/>
          <w:sz w:val="22"/>
          <w:szCs w:val="22"/>
          <w:lang w:val="pl-PL"/>
        </w:rPr>
        <w:t>Kupującemu przysługuje prawo odstąpienia od Umowy w całości bądź w części w następujących sytuacjach:</w:t>
      </w:r>
    </w:p>
    <w:p w14:paraId="30BD0EE6" w14:textId="77777777" w:rsidR="00535BCE" w:rsidRPr="00857192" w:rsidRDefault="00535BCE" w:rsidP="00535BCE">
      <w:pPr>
        <w:pStyle w:val="Akapitzlist"/>
        <w:numPr>
          <w:ilvl w:val="0"/>
          <w:numId w:val="31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dowiedzenia się o tym, że Sprzedawca na skutek swojej niewypłacalności nie wykonuje zobowiązań pieniężnych przez okres co najmniej 3 miesięcy, </w:t>
      </w:r>
    </w:p>
    <w:p w14:paraId="5FF15842" w14:textId="77777777" w:rsidR="00535BCE" w:rsidRPr="00857192" w:rsidRDefault="00535BCE" w:rsidP="00535BCE">
      <w:pPr>
        <w:pStyle w:val="Akapitzlist"/>
        <w:numPr>
          <w:ilvl w:val="0"/>
          <w:numId w:val="31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zostanie podjęta likwidacja lub rozwiązanie firmy Sprzedawcy, </w:t>
      </w:r>
    </w:p>
    <w:p w14:paraId="48D3B97D" w14:textId="77777777" w:rsidR="00535BCE" w:rsidRPr="00857192" w:rsidRDefault="00535BCE" w:rsidP="00535BCE">
      <w:pPr>
        <w:pStyle w:val="Akapitzlist"/>
        <w:numPr>
          <w:ilvl w:val="0"/>
          <w:numId w:val="31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został wydany nakaz zajęcia majątku Sprzedawcy, </w:t>
      </w:r>
    </w:p>
    <w:p w14:paraId="7D7FBE42" w14:textId="77777777" w:rsidR="00535BCE" w:rsidRPr="00857192" w:rsidRDefault="00535BCE" w:rsidP="00535BCE">
      <w:pPr>
        <w:pStyle w:val="Akapitzlist"/>
        <w:numPr>
          <w:ilvl w:val="0"/>
          <w:numId w:val="31"/>
        </w:numPr>
        <w:spacing w:after="0" w:line="240" w:lineRule="atLeast"/>
        <w:ind w:right="-47"/>
        <w:jc w:val="both"/>
        <w:rPr>
          <w:rFonts w:ascii="Times New Roman" w:eastAsia="Times New Roman" w:hAnsi="Times New Roman"/>
        </w:rPr>
      </w:pPr>
      <w:r w:rsidRPr="00857192">
        <w:rPr>
          <w:rFonts w:ascii="Times New Roman" w:eastAsia="Times New Roman" w:hAnsi="Times New Roman"/>
        </w:rPr>
        <w:t>Sprzedawca nienależycie wykonuje umowę przez co rozumieć należy naruszenie przez Sprzedawcę ustalonych w umowie, ofercie Sprzedawcy lub SIWZ zasad wykonywania umowy tj. w szczególności w razie dostarczenia przez Sprzedawcę materiałów reklamowych nieodpowiadających treści umowy, samowolnej zmiany parametrów wykonanych/dostarczonych materiałów.</w:t>
      </w:r>
    </w:p>
    <w:p w14:paraId="28B2DF9E" w14:textId="77777777" w:rsidR="00535BCE" w:rsidRPr="00857192" w:rsidRDefault="00535BCE" w:rsidP="00535BCE">
      <w:pPr>
        <w:widowControl w:val="0"/>
        <w:numPr>
          <w:ilvl w:val="0"/>
          <w:numId w:val="30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Sprzedawcy nie przysługuje odszkodowanie z tytułu odstąpienia przez Kupującego od umowy z powodu okoliczności leżących po stronie Sprzedawcy. </w:t>
      </w:r>
    </w:p>
    <w:p w14:paraId="71396AC4" w14:textId="77777777" w:rsidR="00535BCE" w:rsidRPr="00857192" w:rsidRDefault="00535BCE" w:rsidP="00535BCE">
      <w:pPr>
        <w:widowControl w:val="0"/>
        <w:numPr>
          <w:ilvl w:val="0"/>
          <w:numId w:val="30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2C1CE26" w14:textId="77777777" w:rsidR="00535BCE" w:rsidRPr="00857192" w:rsidRDefault="00535BCE" w:rsidP="00535BCE">
      <w:pPr>
        <w:widowControl w:val="0"/>
        <w:numPr>
          <w:ilvl w:val="0"/>
          <w:numId w:val="30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14:paraId="200E65D8" w14:textId="77777777" w:rsidR="00535BCE" w:rsidRPr="00857192" w:rsidRDefault="00535BCE" w:rsidP="00535BCE">
      <w:pPr>
        <w:widowControl w:val="0"/>
        <w:numPr>
          <w:ilvl w:val="0"/>
          <w:numId w:val="30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kern w:val="2"/>
          <w:sz w:val="22"/>
          <w:szCs w:val="22"/>
          <w:lang w:val="pl-PL"/>
        </w:rPr>
        <w:t>Odstąpienie od Umowy w sytuacjach określonych w ust. 1 lit. a)÷d) powinno nastąpić w ciągu 14 dni od zaistnienia określonego zdarzenia lub uzyskania przez Kupującego  informacji o wystąpieniu przesłanki uzasadniającej odstąpienie od Umowy.</w:t>
      </w:r>
    </w:p>
    <w:p w14:paraId="6365C15F" w14:textId="77777777" w:rsidR="00535BCE" w:rsidRPr="00857192" w:rsidRDefault="00535BCE" w:rsidP="00535BCE">
      <w:pPr>
        <w:widowControl w:val="0"/>
        <w:numPr>
          <w:ilvl w:val="0"/>
          <w:numId w:val="30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kern w:val="2"/>
          <w:sz w:val="22"/>
          <w:szCs w:val="22"/>
          <w:lang w:val="pl-PL"/>
        </w:rPr>
        <w:t xml:space="preserve">W razie zaistnienia okoliczności wskazanych w ust. 1 lit. a)÷c) </w:t>
      </w:r>
      <w:r w:rsidRPr="00857192">
        <w:rPr>
          <w:sz w:val="22"/>
          <w:szCs w:val="22"/>
          <w:lang w:val="pl-PL"/>
        </w:rPr>
        <w:t>Sprzedawca</w:t>
      </w:r>
      <w:r w:rsidRPr="00857192">
        <w:rPr>
          <w:kern w:val="2"/>
          <w:sz w:val="22"/>
          <w:szCs w:val="22"/>
          <w:lang w:val="pl-PL"/>
        </w:rPr>
        <w:t xml:space="preserve"> ma obowiązek poinformowania Kupującego na piśmie w terminie 7 dni od zaistnienia tego zdarzenia. </w:t>
      </w:r>
    </w:p>
    <w:p w14:paraId="51B8324D" w14:textId="77777777" w:rsidR="00535BCE" w:rsidRPr="00857192" w:rsidRDefault="00535BCE" w:rsidP="00535BC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26E972E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 9</w:t>
      </w:r>
    </w:p>
    <w:p w14:paraId="07AA8613" w14:textId="77777777" w:rsidR="00535BCE" w:rsidRPr="00857192" w:rsidRDefault="00535BCE" w:rsidP="00535BCE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33E62985" w14:textId="6B13C97E" w:rsidR="00535BCE" w:rsidRPr="00857192" w:rsidRDefault="00535BCE" w:rsidP="00535BCE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 xml:space="preserve">Zmiany umowy, o których mowa w ust. 1  muszą być dokonywane z zachowaniem przepisu art. </w:t>
      </w:r>
      <w:r w:rsidR="00800D4E">
        <w:rPr>
          <w:color w:val="000000"/>
          <w:kern w:val="2"/>
          <w:sz w:val="22"/>
          <w:szCs w:val="22"/>
          <w:lang w:val="pl-PL"/>
        </w:rPr>
        <w:t xml:space="preserve">454 oraz 455 </w:t>
      </w:r>
      <w:r w:rsidRPr="00857192">
        <w:rPr>
          <w:color w:val="000000"/>
          <w:kern w:val="2"/>
          <w:sz w:val="22"/>
          <w:szCs w:val="22"/>
          <w:lang w:val="pl-PL"/>
        </w:rPr>
        <w:t xml:space="preserve">ustawy Prawy zamówień publicznych.  </w:t>
      </w:r>
    </w:p>
    <w:p w14:paraId="1FD3AA03" w14:textId="77777777" w:rsidR="00535BCE" w:rsidRPr="00857192" w:rsidRDefault="00535BCE" w:rsidP="00535BCE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14:paraId="162DEEA3" w14:textId="77777777" w:rsidR="00535BCE" w:rsidRPr="00857192" w:rsidRDefault="00535BCE" w:rsidP="00535BCE">
      <w:pPr>
        <w:numPr>
          <w:ilvl w:val="0"/>
          <w:numId w:val="5"/>
        </w:numPr>
        <w:spacing w:after="120"/>
        <w:rPr>
          <w:color w:val="000000"/>
          <w:kern w:val="2"/>
          <w:sz w:val="22"/>
          <w:szCs w:val="22"/>
          <w:lang w:val="pl-PL"/>
        </w:rPr>
      </w:pPr>
      <w:r w:rsidRPr="00857192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857192">
        <w:rPr>
          <w:color w:val="000000"/>
          <w:kern w:val="2"/>
          <w:sz w:val="22"/>
          <w:szCs w:val="22"/>
          <w:lang w:val="pl-PL"/>
        </w:rPr>
        <w:t>gdy jest ona spowodowana:</w:t>
      </w:r>
    </w:p>
    <w:p w14:paraId="7B28A9DE" w14:textId="77777777" w:rsidR="00535BCE" w:rsidRPr="00857192" w:rsidRDefault="00535BCE" w:rsidP="00535BCE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14:paraId="6209B4DD" w14:textId="77777777" w:rsidR="00535BCE" w:rsidRPr="00857192" w:rsidRDefault="00535BCE" w:rsidP="00535BCE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14:paraId="296C6F02" w14:textId="77777777" w:rsidR="00535BCE" w:rsidRPr="00857192" w:rsidRDefault="00535BCE" w:rsidP="00535BCE">
      <w:pPr>
        <w:numPr>
          <w:ilvl w:val="0"/>
          <w:numId w:val="5"/>
        </w:numPr>
        <w:spacing w:after="120"/>
        <w:rPr>
          <w:b/>
          <w:color w:val="000000"/>
          <w:kern w:val="2"/>
          <w:sz w:val="22"/>
          <w:szCs w:val="22"/>
          <w:lang w:val="pl-PL"/>
        </w:rPr>
      </w:pPr>
      <w:r w:rsidRPr="00857192">
        <w:rPr>
          <w:b/>
          <w:color w:val="000000"/>
          <w:kern w:val="2"/>
          <w:sz w:val="22"/>
          <w:szCs w:val="22"/>
          <w:lang w:val="pl-PL"/>
        </w:rPr>
        <w:t>wysokości wynagrodzenia w przypadku:</w:t>
      </w:r>
    </w:p>
    <w:p w14:paraId="3FEB68B5" w14:textId="77777777" w:rsidR="00535BCE" w:rsidRPr="00857192" w:rsidRDefault="00535BCE" w:rsidP="00535BCE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14:paraId="451CBE72" w14:textId="77777777" w:rsidR="00535BCE" w:rsidRPr="00857192" w:rsidRDefault="00535BCE" w:rsidP="00535BCE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b/>
          <w:color w:val="000000"/>
          <w:kern w:val="2"/>
          <w:sz w:val="22"/>
          <w:szCs w:val="22"/>
          <w:lang w:val="pl-PL"/>
        </w:rPr>
        <w:lastRenderedPageBreak/>
        <w:t>jakości lub innych</w:t>
      </w:r>
      <w:r w:rsidRPr="00857192">
        <w:rPr>
          <w:color w:val="000000"/>
          <w:kern w:val="2"/>
          <w:sz w:val="22"/>
          <w:szCs w:val="22"/>
          <w:lang w:val="pl-PL"/>
        </w:rPr>
        <w:t xml:space="preserve"> </w:t>
      </w:r>
      <w:r w:rsidRPr="00857192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857192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14:paraId="7AC2FB52" w14:textId="77777777" w:rsidR="00535BCE" w:rsidRPr="00857192" w:rsidRDefault="00535BCE" w:rsidP="00535BCE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14:paraId="253065D0" w14:textId="77777777" w:rsidR="00535BCE" w:rsidRPr="00857192" w:rsidRDefault="00535BCE" w:rsidP="00535BCE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857192"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14:paraId="4CBE9B21" w14:textId="77777777" w:rsidR="00535BCE" w:rsidRPr="00857192" w:rsidRDefault="00535BCE" w:rsidP="00535BCE">
      <w:pPr>
        <w:numPr>
          <w:ilvl w:val="0"/>
          <w:numId w:val="5"/>
        </w:numPr>
        <w:tabs>
          <w:tab w:val="left" w:pos="1040"/>
        </w:tabs>
        <w:suppressAutoHyphens/>
        <w:spacing w:after="12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857192">
        <w:rPr>
          <w:b/>
          <w:color w:val="000000"/>
          <w:kern w:val="2"/>
          <w:sz w:val="22"/>
          <w:szCs w:val="22"/>
          <w:lang w:val="pl-PL"/>
        </w:rPr>
        <w:t xml:space="preserve">osób przewidzianych do realizacji zamówienia przez Strony </w:t>
      </w:r>
      <w:r w:rsidRPr="00857192">
        <w:rPr>
          <w:color w:val="000000"/>
          <w:kern w:val="2"/>
          <w:sz w:val="22"/>
          <w:szCs w:val="22"/>
          <w:lang w:val="pl-PL"/>
        </w:rPr>
        <w:t>pod warunkiem, że osoby zaproponowane będą posiadały co najmniej takie uprawnienia, które potwierdzają spełnienie  warunku w stopniu nie mniejszym niż wymagany w trakcie postepowania o udzielenie zamówienia w zakresie osób.</w:t>
      </w:r>
    </w:p>
    <w:p w14:paraId="47520E2A" w14:textId="77777777" w:rsidR="00535BCE" w:rsidRPr="00857192" w:rsidRDefault="00535BCE" w:rsidP="00535BCE">
      <w:pPr>
        <w:numPr>
          <w:ilvl w:val="0"/>
          <w:numId w:val="5"/>
        </w:numPr>
        <w:tabs>
          <w:tab w:val="left" w:pos="1040"/>
        </w:tabs>
        <w:suppressAutoHyphens/>
        <w:spacing w:after="12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857192">
        <w:rPr>
          <w:b/>
          <w:color w:val="000000"/>
          <w:kern w:val="2"/>
          <w:sz w:val="22"/>
          <w:szCs w:val="22"/>
          <w:lang w:val="pl-PL"/>
        </w:rPr>
        <w:t>powierzenie określonego zakresu podwykonawcy lub zmiany zakresu części prac powierzonych podwykonawcy w przypadku gdy:</w:t>
      </w:r>
    </w:p>
    <w:p w14:paraId="31F63E8B" w14:textId="77777777" w:rsidR="00535BCE" w:rsidRPr="00857192" w:rsidRDefault="00535BCE" w:rsidP="00535BCE">
      <w:pPr>
        <w:tabs>
          <w:tab w:val="num" w:pos="426"/>
          <w:tab w:val="left" w:pos="1040"/>
        </w:tabs>
        <w:suppressAutoHyphens/>
        <w:spacing w:after="120"/>
        <w:ind w:left="426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>− wprowadzenie nowego podwykonawcy zapewni lepszą realizację danej części zamówienia,</w:t>
      </w:r>
    </w:p>
    <w:p w14:paraId="4ECA39CE" w14:textId="7125CE79" w:rsidR="00535BCE" w:rsidRDefault="00535BCE" w:rsidP="00535BCE">
      <w:pPr>
        <w:numPr>
          <w:ilvl w:val="0"/>
          <w:numId w:val="28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89C5A77" w14:textId="77777777" w:rsidR="00800D4E" w:rsidRDefault="00800D4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3F186F79" w14:textId="5B5A0C72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§10</w:t>
      </w:r>
    </w:p>
    <w:p w14:paraId="2779546B" w14:textId="77777777" w:rsidR="00535BCE" w:rsidRPr="00857192" w:rsidRDefault="00535BCE" w:rsidP="00535BCE">
      <w:pPr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857192">
        <w:rPr>
          <w:color w:val="000000"/>
          <w:kern w:val="2"/>
          <w:sz w:val="22"/>
          <w:szCs w:val="22"/>
          <w:lang w:val="pl-PL"/>
        </w:rPr>
        <w:t>Sprzedawca może posługiwać się podwykonawcami, przy czym za ich działanie ponosi odpowiedzialność, na zasadach określonych Umową, jak za działanie własne.</w:t>
      </w:r>
    </w:p>
    <w:p w14:paraId="74A85014" w14:textId="77777777" w:rsidR="00535BCE" w:rsidRPr="00857192" w:rsidRDefault="00535BCE" w:rsidP="00535BCE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78150CD8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§11</w:t>
      </w:r>
    </w:p>
    <w:p w14:paraId="5A9AA4CA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79B0CFFE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0F2831B9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§12</w:t>
      </w:r>
    </w:p>
    <w:p w14:paraId="14082FCC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14:paraId="191E5152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3B2270B6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§13</w:t>
      </w:r>
    </w:p>
    <w:p w14:paraId="334AB941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54B1C2DC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428D605E" w14:textId="77777777" w:rsidR="00535BCE" w:rsidRPr="00800D4E" w:rsidRDefault="00535BCE" w:rsidP="00535BCE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00D4E">
        <w:rPr>
          <w:rFonts w:ascii="Times New Roman" w:hAnsi="Times New Roman"/>
          <w:b/>
          <w:bCs/>
          <w:sz w:val="22"/>
          <w:szCs w:val="22"/>
        </w:rPr>
        <w:t>§14</w:t>
      </w:r>
    </w:p>
    <w:p w14:paraId="44B6C5F2" w14:textId="77777777" w:rsidR="00535BCE" w:rsidRPr="00857192" w:rsidRDefault="00535BCE" w:rsidP="00535BCE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32D4BFEA" w14:textId="77777777" w:rsidR="00535BCE" w:rsidRPr="00857192" w:rsidRDefault="00535BCE" w:rsidP="00535BCE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26D3362C" w14:textId="77777777" w:rsidR="00535BCE" w:rsidRPr="00857192" w:rsidRDefault="00535BCE" w:rsidP="00535BCE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857192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0FD1F860" w14:textId="77777777" w:rsidR="00535BCE" w:rsidRPr="00857192" w:rsidRDefault="00535BCE" w:rsidP="00535BCE">
      <w:pPr>
        <w:rPr>
          <w:sz w:val="22"/>
          <w:szCs w:val="22"/>
          <w:lang w:val="pl-PL"/>
        </w:rPr>
      </w:pPr>
    </w:p>
    <w:p w14:paraId="05322BCF" w14:textId="77777777" w:rsidR="00535BCE" w:rsidRDefault="00535BCE" w:rsidP="00535BCE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70C748C3" w14:textId="77777777" w:rsidR="00535BCE" w:rsidRPr="00857192" w:rsidRDefault="00535BCE" w:rsidP="00535BCE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 w:rsidRPr="00857192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</w:t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……</w:t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 xml:space="preserve"> ....</w:t>
      </w:r>
      <w:r>
        <w:rPr>
          <w:rFonts w:ascii="Times New Roman" w:hAnsi="Times New Roman" w:cs="Times New Roman"/>
          <w:sz w:val="22"/>
          <w:szCs w:val="22"/>
          <w:lang w:val="pl-PL"/>
        </w:rPr>
        <w:t>....................................</w:t>
      </w:r>
    </w:p>
    <w:p w14:paraId="283F5342" w14:textId="77777777" w:rsidR="00535BCE" w:rsidRPr="00496551" w:rsidRDefault="00535BCE" w:rsidP="00535BCE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 w:rsidRPr="0059169A"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 w:rsidRPr="0059169A"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2069CC8B" w14:textId="77777777" w:rsidR="00535BCE" w:rsidRPr="00496551" w:rsidRDefault="00535BCE" w:rsidP="00535BCE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15D8A181" w14:textId="77777777" w:rsidR="00535BCE" w:rsidRPr="00496551" w:rsidRDefault="00535BCE" w:rsidP="00535BCE">
      <w:pPr>
        <w:pStyle w:val="Zwykytekst"/>
        <w:rPr>
          <w:sz w:val="16"/>
          <w:szCs w:val="16"/>
          <w:lang w:val="pl-PL"/>
        </w:rPr>
      </w:pPr>
    </w:p>
    <w:p w14:paraId="2217048E" w14:textId="77777777" w:rsidR="00496551" w:rsidRPr="00535BCE" w:rsidRDefault="00496551" w:rsidP="00535BCE">
      <w:pPr>
        <w:rPr>
          <w:lang w:val="pl-PL"/>
        </w:rPr>
      </w:pPr>
    </w:p>
    <w:sectPr w:rsidR="00496551" w:rsidRPr="00535BCE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88770" w14:textId="77777777" w:rsidR="00272F55" w:rsidRDefault="00272F55">
      <w:r>
        <w:separator/>
      </w:r>
    </w:p>
  </w:endnote>
  <w:endnote w:type="continuationSeparator" w:id="0">
    <w:p w14:paraId="40EAC587" w14:textId="77777777" w:rsidR="00272F55" w:rsidRDefault="00272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9DDA9" w14:textId="77777777" w:rsidR="00800D4E" w:rsidRDefault="00800D4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7BF1BAA4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7368A" w14:textId="77777777" w:rsidR="00272F55" w:rsidRDefault="00272F55">
      <w:r>
        <w:separator/>
      </w:r>
    </w:p>
  </w:footnote>
  <w:footnote w:type="continuationSeparator" w:id="0">
    <w:p w14:paraId="542AE508" w14:textId="77777777" w:rsidR="00272F55" w:rsidRDefault="00272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97400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10F0F"/>
    <w:multiLevelType w:val="multilevel"/>
    <w:tmpl w:val="BCE08DBE"/>
    <w:lvl w:ilvl="0">
      <w:start w:val="1"/>
      <w:numFmt w:val="decimal"/>
      <w:lvlText w:val="%1."/>
      <w:lvlJc w:val="center"/>
      <w:pPr>
        <w:ind w:left="530" w:hanging="17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1097"/>
        </w:tabs>
        <w:ind w:left="927" w:hanging="170"/>
      </w:pPr>
    </w:lvl>
    <w:lvl w:ilvl="2">
      <w:start w:val="1"/>
      <w:numFmt w:val="none"/>
      <w:lvlText w:val="-"/>
      <w:lvlJc w:val="center"/>
      <w:pPr>
        <w:ind w:left="1267" w:hanging="170"/>
      </w:pPr>
    </w:lvl>
    <w:lvl w:ilvl="3">
      <w:start w:val="1"/>
      <w:numFmt w:val="none"/>
      <w:lvlText w:val="-"/>
      <w:lvlJc w:val="center"/>
      <w:pPr>
        <w:ind w:left="1551" w:hanging="170"/>
      </w:pPr>
    </w:lvl>
    <w:lvl w:ilvl="4">
      <w:start w:val="1"/>
      <w:numFmt w:val="none"/>
      <w:lvlText w:val=""/>
      <w:lvlJc w:val="left"/>
      <w:pPr>
        <w:ind w:left="3600" w:hanging="360"/>
      </w:pPr>
    </w:lvl>
    <w:lvl w:ilvl="5">
      <w:start w:val="1"/>
      <w:numFmt w:val="none"/>
      <w:lvlText w:val=""/>
      <w:lvlJc w:val="right"/>
      <w:pPr>
        <w:ind w:left="4320" w:hanging="180"/>
      </w:pPr>
    </w:lvl>
    <w:lvl w:ilvl="6">
      <w:start w:val="1"/>
      <w:numFmt w:val="none"/>
      <w:lvlText w:val=""/>
      <w:lvlJc w:val="left"/>
      <w:pPr>
        <w:ind w:left="5040" w:hanging="360"/>
      </w:pPr>
    </w:lvl>
    <w:lvl w:ilvl="7">
      <w:start w:val="1"/>
      <w:numFmt w:val="none"/>
      <w:lvlText w:val=""/>
      <w:lvlJc w:val="left"/>
      <w:pPr>
        <w:ind w:left="5760" w:hanging="360"/>
      </w:pPr>
    </w:lvl>
    <w:lvl w:ilvl="8">
      <w:start w:val="1"/>
      <w:numFmt w:val="none"/>
      <w:lvlText w:val=""/>
      <w:lvlJc w:val="right"/>
      <w:pPr>
        <w:ind w:left="6480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1"/>
  </w:num>
  <w:num w:numId="6">
    <w:abstractNumId w:val="23"/>
  </w:num>
  <w:num w:numId="7">
    <w:abstractNumId w:val="24"/>
  </w:num>
  <w:num w:numId="8">
    <w:abstractNumId w:val="15"/>
  </w:num>
  <w:num w:numId="9">
    <w:abstractNumId w:val="27"/>
  </w:num>
  <w:num w:numId="10">
    <w:abstractNumId w:val="17"/>
  </w:num>
  <w:num w:numId="11">
    <w:abstractNumId w:val="3"/>
  </w:num>
  <w:num w:numId="12">
    <w:abstractNumId w:val="5"/>
  </w:num>
  <w:num w:numId="13">
    <w:abstractNumId w:val="8"/>
  </w:num>
  <w:num w:numId="14">
    <w:abstractNumId w:val="28"/>
  </w:num>
  <w:num w:numId="15">
    <w:abstractNumId w:val="7"/>
  </w:num>
  <w:num w:numId="16">
    <w:abstractNumId w:val="4"/>
  </w:num>
  <w:num w:numId="17">
    <w:abstractNumId w:val="25"/>
  </w:num>
  <w:num w:numId="18">
    <w:abstractNumId w:val="18"/>
  </w:num>
  <w:num w:numId="19">
    <w:abstractNumId w:val="14"/>
  </w:num>
  <w:num w:numId="20">
    <w:abstractNumId w:val="16"/>
  </w:num>
  <w:num w:numId="21">
    <w:abstractNumId w:val="13"/>
  </w:num>
  <w:num w:numId="22">
    <w:abstractNumId w:val="0"/>
  </w:num>
  <w:num w:numId="23">
    <w:abstractNumId w:val="26"/>
  </w:num>
  <w:num w:numId="24">
    <w:abstractNumId w:val="9"/>
  </w:num>
  <w:num w:numId="25">
    <w:abstractNumId w:val="2"/>
  </w:num>
  <w:num w:numId="26">
    <w:abstractNumId w:val="2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2F55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2F55"/>
    <w:rsid w:val="00275C59"/>
    <w:rsid w:val="00294863"/>
    <w:rsid w:val="003349F7"/>
    <w:rsid w:val="00337165"/>
    <w:rsid w:val="003974EB"/>
    <w:rsid w:val="003C6167"/>
    <w:rsid w:val="003F1749"/>
    <w:rsid w:val="00496551"/>
    <w:rsid w:val="004C4EC3"/>
    <w:rsid w:val="00512FD2"/>
    <w:rsid w:val="00523F87"/>
    <w:rsid w:val="00535BCE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00D4E"/>
    <w:rsid w:val="008254BB"/>
    <w:rsid w:val="00841B63"/>
    <w:rsid w:val="0086736E"/>
    <w:rsid w:val="00882BDA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51E2E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010CB4"/>
  <w15:chartTrackingRefBased/>
  <w15:docId w15:val="{8B1B3CC7-08EE-4519-B264-79412FF20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BCE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535B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character" w:styleId="Hipercze">
    <w:name w:val="Hyperlink"/>
    <w:uiPriority w:val="99"/>
    <w:unhideWhenUsed/>
    <w:rsid w:val="00535BCE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800D4E"/>
    <w:rPr>
      <w:lang w:val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49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tyk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1400</Words>
  <Characters>9830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2021-10-07T09:54:00Z</cp:lastPrinted>
  <dcterms:created xsi:type="dcterms:W3CDTF">2021-10-07T09:59:00Z</dcterms:created>
  <dcterms:modified xsi:type="dcterms:W3CDTF">2021-10-07T09:59:00Z</dcterms:modified>
</cp:coreProperties>
</file>