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AA0373" w14:textId="77777777" w:rsidR="00ED68FC" w:rsidRPr="00240E71" w:rsidRDefault="00462230" w:rsidP="00ED68FC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5E06D86F">
          <v:roundrect id="_x0000_s1026" style="position:absolute;left:0;text-align:left;margin-left:-25.5pt;margin-top:-13.15pt;width:162pt;height:1in;z-index:251659264" arcsize="10923f"/>
        </w:pict>
      </w:r>
      <w:r w:rsidR="00ED68FC">
        <w:rPr>
          <w:b w:val="0"/>
          <w:sz w:val="22"/>
          <w:szCs w:val="22"/>
        </w:rPr>
        <w:tab/>
      </w:r>
      <w:r w:rsidR="00ED68FC">
        <w:rPr>
          <w:b w:val="0"/>
          <w:sz w:val="22"/>
          <w:szCs w:val="22"/>
        </w:rPr>
        <w:tab/>
      </w:r>
      <w:r w:rsidR="00ED68FC">
        <w:rPr>
          <w:b w:val="0"/>
          <w:sz w:val="22"/>
          <w:szCs w:val="22"/>
        </w:rPr>
        <w:tab/>
      </w:r>
      <w:r w:rsidR="00ED68FC">
        <w:rPr>
          <w:b w:val="0"/>
          <w:sz w:val="22"/>
          <w:szCs w:val="22"/>
        </w:rPr>
        <w:tab/>
      </w:r>
      <w:r w:rsidR="00ED68FC">
        <w:rPr>
          <w:b w:val="0"/>
          <w:sz w:val="22"/>
          <w:szCs w:val="22"/>
        </w:rPr>
        <w:tab/>
      </w:r>
      <w:r w:rsidR="00ED68FC">
        <w:rPr>
          <w:b w:val="0"/>
          <w:sz w:val="22"/>
          <w:szCs w:val="22"/>
        </w:rPr>
        <w:tab/>
      </w:r>
      <w:r w:rsidR="00ED68FC">
        <w:rPr>
          <w:b w:val="0"/>
          <w:sz w:val="22"/>
          <w:szCs w:val="22"/>
        </w:rPr>
        <w:tab/>
      </w:r>
      <w:r w:rsidR="00ED68FC" w:rsidRPr="004C278E">
        <w:rPr>
          <w:rFonts w:ascii="Times New Roman" w:hAnsi="Times New Roman"/>
        </w:rPr>
        <w:t xml:space="preserve">Załącznik nr </w:t>
      </w:r>
      <w:r w:rsidR="00ED68FC">
        <w:rPr>
          <w:rFonts w:ascii="Times New Roman" w:hAnsi="Times New Roman"/>
        </w:rPr>
        <w:t>1</w:t>
      </w:r>
    </w:p>
    <w:p w14:paraId="6053268C" w14:textId="77777777" w:rsidR="00ED68FC" w:rsidRDefault="00ED68FC" w:rsidP="00ED68FC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0FAA58B" w14:textId="77777777" w:rsidR="00ED68FC" w:rsidRPr="0022732C" w:rsidRDefault="00ED68FC" w:rsidP="00ED68FC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5AADB9C9" w14:textId="77777777" w:rsidR="00ED68FC" w:rsidRDefault="00ED68FC" w:rsidP="00ED68FC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5BD2A43" w14:textId="77777777" w:rsidR="00ED68FC" w:rsidRPr="0022732C" w:rsidRDefault="00ED68FC" w:rsidP="00ED68F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550B28CD" w14:textId="77777777" w:rsidR="00ED68FC" w:rsidRPr="0022732C" w:rsidRDefault="00ED68FC" w:rsidP="00ED68F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28291FDC" w14:textId="77777777" w:rsidR="00ED68FC" w:rsidRPr="0022732C" w:rsidRDefault="00ED68FC" w:rsidP="00ED68F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4CB7F72A" w14:textId="77777777" w:rsidR="00ED68FC" w:rsidRPr="0022732C" w:rsidRDefault="00ED68FC" w:rsidP="00ED68F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4891E198" w14:textId="77777777" w:rsidR="00ED68FC" w:rsidRPr="0022732C" w:rsidRDefault="00ED68FC" w:rsidP="00ED68F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5320E7">
        <w:rPr>
          <w:sz w:val="22"/>
          <w:lang w:val="en-US"/>
        </w:rPr>
        <w:t>……………………………………………………………………………………………..</w:t>
      </w:r>
    </w:p>
    <w:p w14:paraId="1F886E2B" w14:textId="77777777" w:rsidR="00ED68FC" w:rsidRPr="0022732C" w:rsidRDefault="00ED68FC" w:rsidP="00ED68F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5320E7">
        <w:rPr>
          <w:sz w:val="22"/>
          <w:lang w:val="en-US"/>
        </w:rPr>
        <w:t>…………………………………………………………………………………………….</w:t>
      </w:r>
    </w:p>
    <w:p w14:paraId="4FF73B51" w14:textId="77777777" w:rsidR="00ED68FC" w:rsidRPr="0022732C" w:rsidRDefault="00ED68FC" w:rsidP="00ED68F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5AAB6824" w14:textId="77777777" w:rsidR="00ED68FC" w:rsidRPr="0022732C" w:rsidRDefault="00ED68FC" w:rsidP="00ED68F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7CC7257C" w14:textId="77777777" w:rsidR="00ED68FC" w:rsidRPr="0022732C" w:rsidRDefault="00ED68FC" w:rsidP="00ED68F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7EF60246" w14:textId="77777777" w:rsidR="00ED68FC" w:rsidRDefault="00ED68FC" w:rsidP="00ED68FC">
      <w:pPr>
        <w:spacing w:line="360" w:lineRule="auto"/>
      </w:pPr>
      <w:r>
        <w:t>Do: Nazwa i siedziba Zamawiającego:</w:t>
      </w:r>
    </w:p>
    <w:p w14:paraId="3EC23DED" w14:textId="77777777" w:rsidR="00ED68FC" w:rsidRPr="00C44BB7" w:rsidRDefault="00ED68FC" w:rsidP="00ED68FC">
      <w:pPr>
        <w:ind w:right="-110"/>
        <w:rPr>
          <w:b/>
        </w:rPr>
      </w:pPr>
      <w:r w:rsidRPr="00C44BB7">
        <w:rPr>
          <w:b/>
        </w:rPr>
        <w:t>Akademia Górniczo - Hutnicza</w:t>
      </w:r>
    </w:p>
    <w:p w14:paraId="3CCE88BC" w14:textId="77777777" w:rsidR="00ED68FC" w:rsidRPr="00C44BB7" w:rsidRDefault="00ED68FC" w:rsidP="00ED68FC">
      <w:pPr>
        <w:ind w:right="-110"/>
        <w:rPr>
          <w:b/>
        </w:rPr>
      </w:pPr>
      <w:r w:rsidRPr="00C44BB7">
        <w:rPr>
          <w:b/>
        </w:rPr>
        <w:t>im. Stanisława Staszica w Krakowie</w:t>
      </w:r>
    </w:p>
    <w:p w14:paraId="5A6073C1" w14:textId="77777777" w:rsidR="00ED68FC" w:rsidRDefault="00ED68FC" w:rsidP="00ED68FC">
      <w:pPr>
        <w:ind w:right="-110"/>
        <w:rPr>
          <w:b/>
        </w:rPr>
      </w:pPr>
      <w:r w:rsidRPr="00C44BB7">
        <w:rPr>
          <w:b/>
        </w:rPr>
        <w:t>Dział Zamówień Publicznych</w:t>
      </w:r>
      <w:r>
        <w:rPr>
          <w:b/>
        </w:rPr>
        <w:t xml:space="preserve">  </w:t>
      </w:r>
    </w:p>
    <w:p w14:paraId="41459CB0" w14:textId="77777777" w:rsidR="00ED68FC" w:rsidRDefault="00ED68FC" w:rsidP="00ED68FC">
      <w:pPr>
        <w:ind w:right="-110"/>
        <w:rPr>
          <w:b/>
        </w:rPr>
      </w:pPr>
      <w:r w:rsidRPr="00C44BB7">
        <w:rPr>
          <w:b/>
        </w:rPr>
        <w:t>Al. Mickiewicza</w:t>
      </w:r>
      <w:r>
        <w:rPr>
          <w:b/>
        </w:rPr>
        <w:t xml:space="preserve"> </w:t>
      </w:r>
      <w:r w:rsidRPr="00C44BB7">
        <w:rPr>
          <w:b/>
        </w:rPr>
        <w:t>30</w:t>
      </w:r>
      <w:r>
        <w:rPr>
          <w:b/>
        </w:rPr>
        <w:t xml:space="preserve"> </w:t>
      </w:r>
    </w:p>
    <w:p w14:paraId="2698E328" w14:textId="77777777" w:rsidR="00ED68FC" w:rsidRDefault="00ED68FC" w:rsidP="00ED68FC">
      <w:pPr>
        <w:rPr>
          <w:b/>
        </w:rPr>
      </w:pPr>
      <w:r w:rsidRPr="00C44BB7">
        <w:rPr>
          <w:b/>
        </w:rPr>
        <w:t>30-059</w:t>
      </w:r>
      <w:r>
        <w:rPr>
          <w:b/>
        </w:rPr>
        <w:t xml:space="preserve"> </w:t>
      </w:r>
      <w:r w:rsidRPr="00C44BB7">
        <w:rPr>
          <w:b/>
        </w:rPr>
        <w:t>Kraków</w:t>
      </w:r>
      <w:r>
        <w:rPr>
          <w:b/>
        </w:rPr>
        <w:t xml:space="preserve">,  </w:t>
      </w:r>
    </w:p>
    <w:p w14:paraId="524F397E" w14:textId="77777777" w:rsidR="00ED68FC" w:rsidRDefault="00ED68FC" w:rsidP="00ED68FC">
      <w:pPr>
        <w:ind w:firstLine="3969"/>
        <w:rPr>
          <w:b/>
        </w:rPr>
      </w:pPr>
    </w:p>
    <w:p w14:paraId="445D66F2" w14:textId="2C2ED15F" w:rsidR="00ED68FC" w:rsidRPr="0079720B" w:rsidRDefault="00ED68FC" w:rsidP="00ED68FC">
      <w:pPr>
        <w:widowControl w:val="0"/>
        <w:ind w:right="1"/>
        <w:jc w:val="both"/>
        <w:rPr>
          <w:sz w:val="22"/>
          <w:szCs w:val="22"/>
        </w:rPr>
      </w:pPr>
      <w:r w:rsidRPr="0079720B">
        <w:rPr>
          <w:sz w:val="22"/>
          <w:szCs w:val="22"/>
        </w:rPr>
        <w:t xml:space="preserve">Przystępując do postępowania o udzielenie zamówienia publicznego, którego przedmiotem jest </w:t>
      </w:r>
      <w:r w:rsidR="0079720B" w:rsidRPr="0079720B">
        <w:rPr>
          <w:b/>
          <w:sz w:val="22"/>
          <w:szCs w:val="22"/>
        </w:rPr>
        <w:t>Dostawa materiałów promocyjnych  i reklamowych z nadrukiem dla WILiGZ</w:t>
      </w:r>
      <w:r w:rsidRPr="0079720B">
        <w:rPr>
          <w:b/>
          <w:sz w:val="22"/>
          <w:szCs w:val="22"/>
        </w:rPr>
        <w:t>, nr sprawy: KC-zp.272-</w:t>
      </w:r>
      <w:r w:rsidR="0079720B" w:rsidRPr="0079720B">
        <w:rPr>
          <w:b/>
          <w:sz w:val="22"/>
          <w:szCs w:val="22"/>
        </w:rPr>
        <w:t>523</w:t>
      </w:r>
      <w:r w:rsidRPr="0079720B">
        <w:rPr>
          <w:b/>
          <w:sz w:val="22"/>
          <w:szCs w:val="22"/>
        </w:rPr>
        <w:t xml:space="preserve">/21 </w:t>
      </w:r>
      <w:r w:rsidRPr="0079720B">
        <w:rPr>
          <w:sz w:val="22"/>
          <w:szCs w:val="22"/>
        </w:rPr>
        <w:t>oferuję realizację przedmiotu zamówienia, zgodnie z zasadami określonymi w specyfikacji istotnych warunków zamówienia.</w:t>
      </w:r>
    </w:p>
    <w:tbl>
      <w:tblPr>
        <w:tblW w:w="10031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1"/>
        <w:gridCol w:w="2461"/>
        <w:gridCol w:w="1843"/>
        <w:gridCol w:w="567"/>
        <w:gridCol w:w="1276"/>
        <w:gridCol w:w="1134"/>
        <w:gridCol w:w="657"/>
        <w:gridCol w:w="1559"/>
        <w:gridCol w:w="13"/>
      </w:tblGrid>
      <w:tr w:rsidR="00ED68FC" w14:paraId="59EB9A01" w14:textId="77777777" w:rsidTr="00420C15">
        <w:trPr>
          <w:trHeight w:val="645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4E433964" w14:textId="77777777" w:rsidR="00ED68FC" w:rsidRDefault="00ED68FC" w:rsidP="00420C15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246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3FD8540" w14:textId="77777777" w:rsidR="00ED68FC" w:rsidRDefault="00ED68FC" w:rsidP="00420C1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materiału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FEDAC83" w14:textId="77777777" w:rsidR="00ED68FC" w:rsidRPr="00FD3F61" w:rsidRDefault="00ED68FC" w:rsidP="00420C15">
            <w:pPr>
              <w:jc w:val="center"/>
              <w:rPr>
                <w:b/>
                <w:color w:val="FF0000"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>Należy wpisać:</w:t>
            </w:r>
          </w:p>
          <w:p w14:paraId="4BFFE346" w14:textId="7535A7F0" w:rsidR="00ED68FC" w:rsidRDefault="00ED68FC" w:rsidP="00420C15">
            <w:pPr>
              <w:jc w:val="center"/>
              <w:rPr>
                <w:b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 xml:space="preserve">Producent / </w:t>
            </w:r>
            <w:r>
              <w:rPr>
                <w:b/>
                <w:color w:val="FF0000"/>
                <w:sz w:val="20"/>
              </w:rPr>
              <w:t>model</w:t>
            </w:r>
            <w:r w:rsidR="0079720B">
              <w:rPr>
                <w:b/>
                <w:color w:val="FF0000"/>
                <w:sz w:val="20"/>
              </w:rPr>
              <w:t>/wyrób własny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2BECB6C" w14:textId="77777777" w:rsidR="00ED68FC" w:rsidRDefault="00ED68FC" w:rsidP="00420C1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C8EC3A7" w14:textId="77777777" w:rsidR="00ED68FC" w:rsidRDefault="00ED68FC" w:rsidP="00420C1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Cena jednostkowa netto </w:t>
            </w:r>
            <w:r>
              <w:rPr>
                <w:sz w:val="20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BF4BA34" w14:textId="77777777" w:rsidR="00ED68FC" w:rsidRDefault="00ED68FC" w:rsidP="00420C1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</w:t>
            </w:r>
          </w:p>
          <w:p w14:paraId="2698433F" w14:textId="77777777" w:rsidR="00ED68FC" w:rsidRDefault="00ED68FC" w:rsidP="00420C15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[PLN]</w:t>
            </w:r>
          </w:p>
        </w:tc>
        <w:tc>
          <w:tcPr>
            <w:tcW w:w="65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A588029" w14:textId="77777777" w:rsidR="00ED68FC" w:rsidRDefault="00ED68FC" w:rsidP="00420C1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VAT</w:t>
            </w:r>
          </w:p>
          <w:p w14:paraId="7039682D" w14:textId="77777777" w:rsidR="00ED68FC" w:rsidRDefault="00ED68FC" w:rsidP="00420C15">
            <w:pPr>
              <w:jc w:val="center"/>
              <w:rPr>
                <w:sz w:val="20"/>
              </w:rPr>
            </w:pPr>
            <w:r>
              <w:rPr>
                <w:sz w:val="20"/>
              </w:rPr>
              <w:t>[%]</w:t>
            </w: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55E8AE5" w14:textId="77777777" w:rsidR="00ED68FC" w:rsidRDefault="00ED68FC" w:rsidP="00420C1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77035977" w14:textId="77777777" w:rsidR="00ED68FC" w:rsidRDefault="00ED68FC" w:rsidP="00420C15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568C281C" w14:textId="77777777" w:rsidR="00ED68FC" w:rsidRDefault="00ED68FC" w:rsidP="00420C15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ED68FC" w14:paraId="3418482D" w14:textId="77777777" w:rsidTr="00420C15">
        <w:trPr>
          <w:trHeight w:val="234"/>
        </w:trPr>
        <w:tc>
          <w:tcPr>
            <w:tcW w:w="521" w:type="dxa"/>
            <w:tcBorders>
              <w:left w:val="single" w:sz="12" w:space="0" w:color="auto"/>
              <w:bottom w:val="single" w:sz="12" w:space="0" w:color="auto"/>
            </w:tcBorders>
          </w:tcPr>
          <w:p w14:paraId="3E7FFE6B" w14:textId="77777777" w:rsidR="00ED68FC" w:rsidRDefault="00ED68FC" w:rsidP="00420C15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461" w:type="dxa"/>
            <w:tcBorders>
              <w:bottom w:val="single" w:sz="12" w:space="0" w:color="auto"/>
            </w:tcBorders>
          </w:tcPr>
          <w:p w14:paraId="4F50117B" w14:textId="77777777" w:rsidR="00ED68FC" w:rsidRDefault="00ED68FC" w:rsidP="00420C15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843" w:type="dxa"/>
            <w:tcBorders>
              <w:bottom w:val="single" w:sz="12" w:space="0" w:color="auto"/>
            </w:tcBorders>
          </w:tcPr>
          <w:p w14:paraId="4DBB87E1" w14:textId="77777777" w:rsidR="00ED68FC" w:rsidRDefault="00ED68FC" w:rsidP="00420C15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2E58A7AB" w14:textId="77777777" w:rsidR="00ED68FC" w:rsidRDefault="00ED68FC" w:rsidP="00420C15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276" w:type="dxa"/>
            <w:tcBorders>
              <w:bottom w:val="single" w:sz="12" w:space="0" w:color="auto"/>
            </w:tcBorders>
          </w:tcPr>
          <w:p w14:paraId="1A25184D" w14:textId="77777777" w:rsidR="00ED68FC" w:rsidRDefault="00ED68FC" w:rsidP="00420C15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1C21F8E6" w14:textId="77777777" w:rsidR="00ED68FC" w:rsidRDefault="00ED68FC" w:rsidP="00420C15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657" w:type="dxa"/>
            <w:tcBorders>
              <w:bottom w:val="single" w:sz="12" w:space="0" w:color="auto"/>
              <w:right w:val="single" w:sz="12" w:space="0" w:color="auto"/>
            </w:tcBorders>
          </w:tcPr>
          <w:p w14:paraId="5E564880" w14:textId="77777777" w:rsidR="00ED68FC" w:rsidRDefault="00ED68FC" w:rsidP="00420C15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F283223" w14:textId="77777777" w:rsidR="00ED68FC" w:rsidRDefault="00ED68FC" w:rsidP="00420C15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</w:t>
            </w:r>
          </w:p>
        </w:tc>
      </w:tr>
      <w:tr w:rsidR="00ED68FC" w:rsidRPr="00C44251" w14:paraId="441E748A" w14:textId="77777777" w:rsidTr="00420C15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2295A98F" w14:textId="77777777" w:rsidR="00ED68FC" w:rsidRPr="008F4E0A" w:rsidRDefault="00ED68FC" w:rsidP="00420C15">
            <w:pPr>
              <w:ind w:right="-71"/>
              <w:jc w:val="center"/>
              <w:rPr>
                <w:sz w:val="16"/>
                <w:szCs w:val="16"/>
              </w:rPr>
            </w:pPr>
          </w:p>
          <w:p w14:paraId="6296AA2A" w14:textId="77777777" w:rsidR="00ED68FC" w:rsidRPr="008F4E0A" w:rsidRDefault="00ED68FC" w:rsidP="00420C15">
            <w:pPr>
              <w:ind w:right="-71"/>
              <w:jc w:val="center"/>
              <w:rPr>
                <w:sz w:val="16"/>
                <w:szCs w:val="16"/>
              </w:rPr>
            </w:pPr>
            <w:r w:rsidRPr="008F4E0A">
              <w:rPr>
                <w:sz w:val="16"/>
                <w:szCs w:val="16"/>
              </w:rPr>
              <w:t>1</w:t>
            </w:r>
          </w:p>
        </w:tc>
        <w:tc>
          <w:tcPr>
            <w:tcW w:w="2461" w:type="dxa"/>
            <w:tcBorders>
              <w:top w:val="single" w:sz="12" w:space="0" w:color="auto"/>
            </w:tcBorders>
            <w:vAlign w:val="center"/>
          </w:tcPr>
          <w:p w14:paraId="490AF795" w14:textId="0E71F0B9" w:rsidR="00ED68FC" w:rsidRPr="00C902CC" w:rsidRDefault="0079720B" w:rsidP="00420C15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Plecak jutowy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14:paraId="44C8DF4D" w14:textId="77777777" w:rsidR="00ED68FC" w:rsidRPr="00855ACF" w:rsidRDefault="00ED68FC" w:rsidP="00420C15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14:paraId="692B7472" w14:textId="0C7E5443" w:rsidR="00ED68FC" w:rsidRPr="00C44251" w:rsidRDefault="0079720B" w:rsidP="00420C15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 szt.</w:t>
            </w:r>
          </w:p>
        </w:tc>
        <w:tc>
          <w:tcPr>
            <w:tcW w:w="1276" w:type="dxa"/>
            <w:tcBorders>
              <w:top w:val="single" w:sz="12" w:space="0" w:color="auto"/>
            </w:tcBorders>
          </w:tcPr>
          <w:p w14:paraId="431F33B2" w14:textId="77777777" w:rsidR="00ED68FC" w:rsidRPr="00C44251" w:rsidRDefault="00ED68FC" w:rsidP="00420C15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1F0F1E4A" w14:textId="77777777" w:rsidR="00ED68FC" w:rsidRPr="00C44251" w:rsidRDefault="00ED68FC" w:rsidP="00420C15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12" w:space="0" w:color="auto"/>
              <w:right w:val="single" w:sz="12" w:space="0" w:color="auto"/>
            </w:tcBorders>
          </w:tcPr>
          <w:p w14:paraId="2209C291" w14:textId="77777777" w:rsidR="00ED68FC" w:rsidRPr="00C44251" w:rsidRDefault="00ED68FC" w:rsidP="00420C15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6B7A0BAA" w14:textId="77777777" w:rsidR="00ED68FC" w:rsidRPr="00C44251" w:rsidRDefault="00ED68FC" w:rsidP="00420C15">
            <w:pPr>
              <w:ind w:right="425"/>
              <w:rPr>
                <w:sz w:val="16"/>
                <w:szCs w:val="16"/>
              </w:rPr>
            </w:pPr>
          </w:p>
        </w:tc>
      </w:tr>
      <w:tr w:rsidR="00ED68FC" w14:paraId="45426F05" w14:textId="77777777" w:rsidTr="00420C15">
        <w:trPr>
          <w:trHeight w:val="163"/>
        </w:trPr>
        <w:tc>
          <w:tcPr>
            <w:tcW w:w="521" w:type="dxa"/>
            <w:tcBorders>
              <w:left w:val="single" w:sz="12" w:space="0" w:color="auto"/>
            </w:tcBorders>
            <w:vAlign w:val="center"/>
          </w:tcPr>
          <w:p w14:paraId="5F69AEAB" w14:textId="77777777" w:rsidR="00ED68FC" w:rsidRPr="008F4E0A" w:rsidRDefault="00ED68FC" w:rsidP="00420C15">
            <w:pPr>
              <w:ind w:right="-71"/>
              <w:jc w:val="center"/>
              <w:rPr>
                <w:sz w:val="16"/>
                <w:szCs w:val="16"/>
              </w:rPr>
            </w:pPr>
            <w:r w:rsidRPr="008F4E0A">
              <w:rPr>
                <w:sz w:val="16"/>
                <w:szCs w:val="16"/>
              </w:rPr>
              <w:t>2</w:t>
            </w:r>
          </w:p>
        </w:tc>
        <w:tc>
          <w:tcPr>
            <w:tcW w:w="2461" w:type="dxa"/>
            <w:vAlign w:val="center"/>
          </w:tcPr>
          <w:p w14:paraId="745EBC78" w14:textId="57D5D853" w:rsidR="00ED68FC" w:rsidRPr="009E10BA" w:rsidRDefault="0079720B" w:rsidP="00420C15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Ekologiczny korkowy notatnik A5</w:t>
            </w:r>
          </w:p>
        </w:tc>
        <w:tc>
          <w:tcPr>
            <w:tcW w:w="1843" w:type="dxa"/>
          </w:tcPr>
          <w:p w14:paraId="71714C70" w14:textId="77777777" w:rsidR="00ED68FC" w:rsidRPr="00C44251" w:rsidRDefault="00ED68FC" w:rsidP="00420C15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228E66D7" w14:textId="6DED3CE2" w:rsidR="00ED68FC" w:rsidRDefault="0079720B" w:rsidP="00420C15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</w:t>
            </w:r>
            <w:r w:rsidR="00ED68FC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276" w:type="dxa"/>
          </w:tcPr>
          <w:p w14:paraId="4C0C0D36" w14:textId="77777777" w:rsidR="00ED68FC" w:rsidRDefault="00ED68FC" w:rsidP="00420C15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</w:tcPr>
          <w:p w14:paraId="0563B8EC" w14:textId="77777777" w:rsidR="00ED68FC" w:rsidRDefault="00ED68FC" w:rsidP="00420C15">
            <w:pPr>
              <w:ind w:right="425"/>
              <w:rPr>
                <w:sz w:val="22"/>
              </w:rPr>
            </w:pPr>
          </w:p>
        </w:tc>
        <w:tc>
          <w:tcPr>
            <w:tcW w:w="657" w:type="dxa"/>
            <w:tcBorders>
              <w:right w:val="single" w:sz="12" w:space="0" w:color="auto"/>
            </w:tcBorders>
          </w:tcPr>
          <w:p w14:paraId="5DB9E337" w14:textId="77777777" w:rsidR="00ED68FC" w:rsidRDefault="00ED68FC" w:rsidP="00420C15">
            <w:pPr>
              <w:ind w:right="425"/>
              <w:rPr>
                <w:sz w:val="22"/>
              </w:rPr>
            </w:pPr>
          </w:p>
        </w:tc>
        <w:tc>
          <w:tcPr>
            <w:tcW w:w="157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3F4E98A3" w14:textId="77777777" w:rsidR="00ED68FC" w:rsidRDefault="00ED68FC" w:rsidP="00420C15">
            <w:pPr>
              <w:ind w:right="425"/>
              <w:rPr>
                <w:sz w:val="22"/>
              </w:rPr>
            </w:pPr>
          </w:p>
        </w:tc>
      </w:tr>
      <w:tr w:rsidR="00ED68FC" w14:paraId="5F63C0C6" w14:textId="77777777" w:rsidTr="00420C15">
        <w:trPr>
          <w:trHeight w:val="163"/>
        </w:trPr>
        <w:tc>
          <w:tcPr>
            <w:tcW w:w="521" w:type="dxa"/>
            <w:tcBorders>
              <w:left w:val="single" w:sz="12" w:space="0" w:color="auto"/>
            </w:tcBorders>
            <w:vAlign w:val="center"/>
          </w:tcPr>
          <w:p w14:paraId="20A9E970" w14:textId="77777777" w:rsidR="00ED68FC" w:rsidRPr="008F4E0A" w:rsidRDefault="00ED68FC" w:rsidP="00420C15">
            <w:pPr>
              <w:ind w:right="-71"/>
              <w:jc w:val="center"/>
              <w:rPr>
                <w:sz w:val="16"/>
                <w:szCs w:val="16"/>
              </w:rPr>
            </w:pPr>
            <w:r w:rsidRPr="008F4E0A">
              <w:rPr>
                <w:sz w:val="16"/>
                <w:szCs w:val="16"/>
              </w:rPr>
              <w:t>3</w:t>
            </w:r>
          </w:p>
        </w:tc>
        <w:tc>
          <w:tcPr>
            <w:tcW w:w="2461" w:type="dxa"/>
            <w:vAlign w:val="center"/>
          </w:tcPr>
          <w:p w14:paraId="316D2044" w14:textId="48EB0AF8" w:rsidR="00ED68FC" w:rsidRPr="009E10BA" w:rsidRDefault="0079720B" w:rsidP="00420C15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Bidon</w:t>
            </w:r>
          </w:p>
        </w:tc>
        <w:tc>
          <w:tcPr>
            <w:tcW w:w="1843" w:type="dxa"/>
          </w:tcPr>
          <w:p w14:paraId="427B9B7B" w14:textId="77777777" w:rsidR="00ED68FC" w:rsidRPr="00C44251" w:rsidRDefault="00ED68FC" w:rsidP="00420C15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1B08A22A" w14:textId="5E65397D" w:rsidR="00ED68FC" w:rsidRDefault="0079720B" w:rsidP="00420C15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</w:t>
            </w:r>
            <w:r w:rsidR="00ED68FC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276" w:type="dxa"/>
          </w:tcPr>
          <w:p w14:paraId="3541EEFD" w14:textId="77777777" w:rsidR="00ED68FC" w:rsidRDefault="00ED68FC" w:rsidP="00420C15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</w:tcPr>
          <w:p w14:paraId="3D7A2F8F" w14:textId="77777777" w:rsidR="00ED68FC" w:rsidRDefault="00ED68FC" w:rsidP="00420C15">
            <w:pPr>
              <w:ind w:right="425"/>
              <w:rPr>
                <w:sz w:val="22"/>
              </w:rPr>
            </w:pPr>
          </w:p>
        </w:tc>
        <w:tc>
          <w:tcPr>
            <w:tcW w:w="657" w:type="dxa"/>
            <w:tcBorders>
              <w:right w:val="single" w:sz="12" w:space="0" w:color="auto"/>
            </w:tcBorders>
          </w:tcPr>
          <w:p w14:paraId="137F5E03" w14:textId="77777777" w:rsidR="00ED68FC" w:rsidRDefault="00ED68FC" w:rsidP="00420C15">
            <w:pPr>
              <w:ind w:right="425"/>
              <w:rPr>
                <w:sz w:val="22"/>
              </w:rPr>
            </w:pPr>
          </w:p>
        </w:tc>
        <w:tc>
          <w:tcPr>
            <w:tcW w:w="157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1846637F" w14:textId="77777777" w:rsidR="00ED68FC" w:rsidRDefault="00ED68FC" w:rsidP="00420C15">
            <w:pPr>
              <w:ind w:right="425"/>
              <w:rPr>
                <w:sz w:val="22"/>
              </w:rPr>
            </w:pPr>
          </w:p>
        </w:tc>
      </w:tr>
      <w:tr w:rsidR="00ED68FC" w14:paraId="049EB931" w14:textId="77777777" w:rsidTr="00420C15">
        <w:trPr>
          <w:trHeight w:val="163"/>
        </w:trPr>
        <w:tc>
          <w:tcPr>
            <w:tcW w:w="521" w:type="dxa"/>
            <w:tcBorders>
              <w:left w:val="single" w:sz="12" w:space="0" w:color="auto"/>
            </w:tcBorders>
            <w:vAlign w:val="center"/>
          </w:tcPr>
          <w:p w14:paraId="10E74A45" w14:textId="77777777" w:rsidR="00ED68FC" w:rsidRPr="008F4E0A" w:rsidRDefault="00ED68FC" w:rsidP="00420C15">
            <w:pPr>
              <w:ind w:right="-71"/>
              <w:jc w:val="center"/>
              <w:rPr>
                <w:sz w:val="16"/>
                <w:szCs w:val="16"/>
              </w:rPr>
            </w:pPr>
            <w:r w:rsidRPr="008F4E0A">
              <w:rPr>
                <w:sz w:val="16"/>
                <w:szCs w:val="16"/>
              </w:rPr>
              <w:t>4</w:t>
            </w:r>
          </w:p>
        </w:tc>
        <w:tc>
          <w:tcPr>
            <w:tcW w:w="2461" w:type="dxa"/>
            <w:vAlign w:val="center"/>
          </w:tcPr>
          <w:p w14:paraId="1418E07B" w14:textId="55303966" w:rsidR="00ED68FC" w:rsidRPr="009E10BA" w:rsidRDefault="0079720B" w:rsidP="00420C15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Brelok z podstawką</w:t>
            </w:r>
          </w:p>
        </w:tc>
        <w:tc>
          <w:tcPr>
            <w:tcW w:w="1843" w:type="dxa"/>
          </w:tcPr>
          <w:p w14:paraId="196896FE" w14:textId="77777777" w:rsidR="00ED68FC" w:rsidRPr="00C44251" w:rsidRDefault="00ED68FC" w:rsidP="00420C15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5C754C9D" w14:textId="587FE9AC" w:rsidR="00ED68FC" w:rsidRDefault="0079720B" w:rsidP="00420C15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  <w:r w:rsidR="00ED68FC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276" w:type="dxa"/>
          </w:tcPr>
          <w:p w14:paraId="1B0901AC" w14:textId="77777777" w:rsidR="00ED68FC" w:rsidRDefault="00ED68FC" w:rsidP="00420C15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</w:tcPr>
          <w:p w14:paraId="4391E6C5" w14:textId="77777777" w:rsidR="00ED68FC" w:rsidRDefault="00ED68FC" w:rsidP="00420C15">
            <w:pPr>
              <w:ind w:right="425"/>
              <w:rPr>
                <w:sz w:val="22"/>
              </w:rPr>
            </w:pPr>
          </w:p>
        </w:tc>
        <w:tc>
          <w:tcPr>
            <w:tcW w:w="657" w:type="dxa"/>
            <w:tcBorders>
              <w:right w:val="single" w:sz="12" w:space="0" w:color="auto"/>
            </w:tcBorders>
          </w:tcPr>
          <w:p w14:paraId="4F4EF1C0" w14:textId="77777777" w:rsidR="00ED68FC" w:rsidRDefault="00ED68FC" w:rsidP="00420C15">
            <w:pPr>
              <w:ind w:right="425"/>
              <w:rPr>
                <w:sz w:val="22"/>
              </w:rPr>
            </w:pPr>
          </w:p>
        </w:tc>
        <w:tc>
          <w:tcPr>
            <w:tcW w:w="157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229D38F4" w14:textId="77777777" w:rsidR="00ED68FC" w:rsidRDefault="00ED68FC" w:rsidP="00420C15">
            <w:pPr>
              <w:ind w:right="425"/>
              <w:rPr>
                <w:sz w:val="22"/>
              </w:rPr>
            </w:pPr>
          </w:p>
        </w:tc>
      </w:tr>
      <w:tr w:rsidR="00ED68FC" w14:paraId="75CF1F26" w14:textId="77777777" w:rsidTr="00420C15">
        <w:trPr>
          <w:trHeight w:val="163"/>
        </w:trPr>
        <w:tc>
          <w:tcPr>
            <w:tcW w:w="521" w:type="dxa"/>
            <w:tcBorders>
              <w:left w:val="single" w:sz="12" w:space="0" w:color="auto"/>
            </w:tcBorders>
            <w:vAlign w:val="center"/>
          </w:tcPr>
          <w:p w14:paraId="58334A64" w14:textId="77777777" w:rsidR="00ED68FC" w:rsidRPr="008F4E0A" w:rsidRDefault="00ED68FC" w:rsidP="00420C15">
            <w:pPr>
              <w:ind w:right="-71"/>
              <w:jc w:val="center"/>
              <w:rPr>
                <w:sz w:val="16"/>
                <w:szCs w:val="16"/>
              </w:rPr>
            </w:pPr>
            <w:r w:rsidRPr="008F4E0A">
              <w:rPr>
                <w:sz w:val="16"/>
                <w:szCs w:val="16"/>
              </w:rPr>
              <w:t>5</w:t>
            </w:r>
          </w:p>
        </w:tc>
        <w:tc>
          <w:tcPr>
            <w:tcW w:w="2461" w:type="dxa"/>
            <w:vAlign w:val="center"/>
          </w:tcPr>
          <w:p w14:paraId="42B9C402" w14:textId="724697EE" w:rsidR="00ED68FC" w:rsidRPr="00C902CC" w:rsidRDefault="0079720B" w:rsidP="00420C15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Pudełko na Lunch z pokrywką</w:t>
            </w:r>
          </w:p>
        </w:tc>
        <w:tc>
          <w:tcPr>
            <w:tcW w:w="1843" w:type="dxa"/>
          </w:tcPr>
          <w:p w14:paraId="6BA146DB" w14:textId="77777777" w:rsidR="00ED68FC" w:rsidRPr="00C44251" w:rsidRDefault="00ED68FC" w:rsidP="00420C15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2528405D" w14:textId="207AC2B9" w:rsidR="00ED68FC" w:rsidRPr="00C44251" w:rsidRDefault="00462230" w:rsidP="00420C15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</w:t>
            </w:r>
            <w:r w:rsidR="00ED68FC">
              <w:rPr>
                <w:sz w:val="16"/>
                <w:szCs w:val="16"/>
              </w:rPr>
              <w:t xml:space="preserve"> szt</w:t>
            </w:r>
            <w:r w:rsidR="00ED68FC" w:rsidRPr="00C44251">
              <w:rPr>
                <w:sz w:val="16"/>
                <w:szCs w:val="16"/>
              </w:rPr>
              <w:t>.</w:t>
            </w:r>
          </w:p>
        </w:tc>
        <w:tc>
          <w:tcPr>
            <w:tcW w:w="1276" w:type="dxa"/>
          </w:tcPr>
          <w:p w14:paraId="1439EC8E" w14:textId="77777777" w:rsidR="00ED68FC" w:rsidRDefault="00ED68FC" w:rsidP="00420C15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</w:tcPr>
          <w:p w14:paraId="0D34C2FB" w14:textId="77777777" w:rsidR="00ED68FC" w:rsidRDefault="00ED68FC" w:rsidP="00420C15">
            <w:pPr>
              <w:ind w:right="425"/>
              <w:rPr>
                <w:sz w:val="22"/>
              </w:rPr>
            </w:pPr>
          </w:p>
        </w:tc>
        <w:tc>
          <w:tcPr>
            <w:tcW w:w="657" w:type="dxa"/>
            <w:tcBorders>
              <w:right w:val="single" w:sz="12" w:space="0" w:color="auto"/>
            </w:tcBorders>
          </w:tcPr>
          <w:p w14:paraId="3C28BDEC" w14:textId="77777777" w:rsidR="00ED68FC" w:rsidRDefault="00ED68FC" w:rsidP="00420C15">
            <w:pPr>
              <w:ind w:right="425"/>
              <w:rPr>
                <w:sz w:val="22"/>
              </w:rPr>
            </w:pPr>
          </w:p>
        </w:tc>
        <w:tc>
          <w:tcPr>
            <w:tcW w:w="157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020ADD0E" w14:textId="77777777" w:rsidR="00ED68FC" w:rsidRDefault="00ED68FC" w:rsidP="00420C15">
            <w:pPr>
              <w:ind w:right="425"/>
              <w:rPr>
                <w:sz w:val="22"/>
              </w:rPr>
            </w:pPr>
          </w:p>
        </w:tc>
      </w:tr>
      <w:tr w:rsidR="00ED68FC" w14:paraId="1A1C0CD7" w14:textId="77777777" w:rsidTr="00420C15">
        <w:trPr>
          <w:gridAfter w:val="1"/>
          <w:wAfter w:w="13" w:type="dxa"/>
          <w:trHeight w:val="163"/>
        </w:trPr>
        <w:tc>
          <w:tcPr>
            <w:tcW w:w="8459" w:type="dxa"/>
            <w:gridSpan w:val="7"/>
            <w:tcBorders>
              <w:left w:val="single" w:sz="12" w:space="0" w:color="auto"/>
              <w:right w:val="single" w:sz="12" w:space="0" w:color="auto"/>
            </w:tcBorders>
          </w:tcPr>
          <w:p w14:paraId="6683ECA9" w14:textId="77777777" w:rsidR="00ED68FC" w:rsidRPr="00BF11F0" w:rsidRDefault="00ED68FC" w:rsidP="00420C15">
            <w:pPr>
              <w:ind w:right="425"/>
              <w:rPr>
                <w:b/>
                <w:sz w:val="22"/>
              </w:rPr>
            </w:pPr>
            <w:r w:rsidRPr="00BF11F0">
              <w:rPr>
                <w:b/>
                <w:sz w:val="22"/>
              </w:rPr>
              <w:t>Razem: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14:paraId="6E1AEDA7" w14:textId="77777777" w:rsidR="00ED68FC" w:rsidRDefault="00ED68FC" w:rsidP="00420C15">
            <w:pPr>
              <w:ind w:right="425"/>
              <w:rPr>
                <w:sz w:val="22"/>
              </w:rPr>
            </w:pPr>
          </w:p>
        </w:tc>
      </w:tr>
    </w:tbl>
    <w:p w14:paraId="4125609C" w14:textId="77777777" w:rsidR="00ED68FC" w:rsidRPr="00FB1B4F" w:rsidRDefault="00ED68FC" w:rsidP="00ED68FC">
      <w:pPr>
        <w:widowControl w:val="0"/>
        <w:ind w:right="1"/>
        <w:jc w:val="both"/>
        <w:rPr>
          <w:b/>
          <w:sz w:val="20"/>
        </w:rPr>
      </w:pPr>
    </w:p>
    <w:p w14:paraId="51F8059B" w14:textId="77777777" w:rsidR="00ED68FC" w:rsidRPr="0079720B" w:rsidRDefault="00ED68FC" w:rsidP="00ED68FC">
      <w:pPr>
        <w:widowControl w:val="0"/>
        <w:ind w:right="1"/>
        <w:jc w:val="both"/>
        <w:rPr>
          <w:sz w:val="22"/>
          <w:szCs w:val="22"/>
        </w:rPr>
      </w:pPr>
      <w:r w:rsidRPr="0079720B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32FBE958" w14:textId="77777777" w:rsidR="00ED68FC" w:rsidRPr="0079720B" w:rsidRDefault="00ED68FC" w:rsidP="00ED68FC">
      <w:pPr>
        <w:widowControl w:val="0"/>
        <w:ind w:right="1"/>
        <w:jc w:val="both"/>
        <w:rPr>
          <w:b/>
          <w:sz w:val="22"/>
          <w:szCs w:val="22"/>
        </w:rPr>
      </w:pPr>
    </w:p>
    <w:p w14:paraId="0533AD3D" w14:textId="77777777" w:rsidR="00ED68FC" w:rsidRPr="0079720B" w:rsidRDefault="00ED68FC" w:rsidP="00ED68FC">
      <w:pPr>
        <w:pStyle w:val="Tekstpodstawowy"/>
        <w:spacing w:line="240" w:lineRule="auto"/>
        <w:rPr>
          <w:sz w:val="22"/>
          <w:szCs w:val="22"/>
        </w:rPr>
      </w:pPr>
      <w:r w:rsidRPr="0079720B">
        <w:rPr>
          <w:sz w:val="22"/>
          <w:szCs w:val="22"/>
        </w:rPr>
        <w:t>Powyższa cena zawiera podatek VAT w wysokości 23 % tj.…………………….PLN</w:t>
      </w:r>
    </w:p>
    <w:p w14:paraId="2A89AF97" w14:textId="77777777" w:rsidR="00ED68FC" w:rsidRPr="0079720B" w:rsidRDefault="00ED68FC" w:rsidP="00ED68FC">
      <w:pPr>
        <w:widowControl w:val="0"/>
        <w:ind w:right="1"/>
        <w:jc w:val="both"/>
        <w:rPr>
          <w:b/>
          <w:sz w:val="22"/>
          <w:szCs w:val="22"/>
        </w:rPr>
      </w:pPr>
    </w:p>
    <w:p w14:paraId="7F21F0B2" w14:textId="77777777" w:rsidR="00ED68FC" w:rsidRPr="0079720B" w:rsidRDefault="00ED68FC" w:rsidP="00ED68FC">
      <w:pPr>
        <w:widowControl w:val="0"/>
        <w:ind w:right="1"/>
        <w:jc w:val="both"/>
        <w:rPr>
          <w:b/>
          <w:sz w:val="22"/>
          <w:szCs w:val="22"/>
        </w:rPr>
      </w:pPr>
      <w:r w:rsidRPr="0079720B">
        <w:rPr>
          <w:b/>
          <w:sz w:val="22"/>
          <w:szCs w:val="22"/>
        </w:rPr>
        <w:t xml:space="preserve">Termin realizacji umowy: </w:t>
      </w:r>
      <w:r w:rsidRPr="0079720B">
        <w:rPr>
          <w:sz w:val="22"/>
          <w:szCs w:val="22"/>
        </w:rPr>
        <w:t xml:space="preserve">……………………………………….… </w:t>
      </w:r>
      <w:r w:rsidRPr="0079720B">
        <w:rPr>
          <w:i/>
          <w:sz w:val="22"/>
          <w:szCs w:val="22"/>
          <w:highlight w:val="yellow"/>
        </w:rPr>
        <w:t>(kryterium oceny ofert)</w:t>
      </w:r>
    </w:p>
    <w:p w14:paraId="541BC962" w14:textId="77777777" w:rsidR="00ED68FC" w:rsidRPr="0079720B" w:rsidRDefault="00ED68FC" w:rsidP="00ED68FC">
      <w:pPr>
        <w:widowControl w:val="0"/>
        <w:ind w:right="1"/>
        <w:jc w:val="both"/>
        <w:rPr>
          <w:b/>
          <w:sz w:val="22"/>
          <w:szCs w:val="22"/>
        </w:rPr>
      </w:pPr>
    </w:p>
    <w:p w14:paraId="4704F11B" w14:textId="77777777" w:rsidR="00ED68FC" w:rsidRPr="0079720B" w:rsidRDefault="00ED68FC" w:rsidP="00ED68FC">
      <w:pPr>
        <w:tabs>
          <w:tab w:val="left" w:pos="426"/>
        </w:tabs>
        <w:jc w:val="both"/>
        <w:rPr>
          <w:b/>
          <w:sz w:val="20"/>
          <w:szCs w:val="20"/>
        </w:rPr>
      </w:pPr>
      <w:r w:rsidRPr="0079720B">
        <w:rPr>
          <w:sz w:val="20"/>
          <w:szCs w:val="20"/>
        </w:rPr>
        <w:t>Oświadczamy, że zgodnie z ustawą z dnia 6 marca 2018 r. Prawo przedsiębiorców, należymy do małych lub średnich przedsiębiorców:</w:t>
      </w:r>
      <w:r w:rsidRPr="0079720B">
        <w:rPr>
          <w:b/>
          <w:sz w:val="20"/>
          <w:szCs w:val="20"/>
        </w:rPr>
        <w:t xml:space="preserve"> TAK/NIE</w:t>
      </w:r>
    </w:p>
    <w:p w14:paraId="2D035A39" w14:textId="301D905C" w:rsidR="00ED68FC" w:rsidRDefault="00ED68FC" w:rsidP="0079720B">
      <w:pPr>
        <w:tabs>
          <w:tab w:val="left" w:pos="426"/>
        </w:tabs>
        <w:jc w:val="both"/>
        <w:rPr>
          <w:sz w:val="18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74A914AC" w14:textId="77777777" w:rsidR="00ED68FC" w:rsidRDefault="00ED68FC" w:rsidP="00ED68F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158AEDC4" w14:textId="77777777" w:rsidR="00ED68FC" w:rsidRPr="00730EFE" w:rsidRDefault="00ED68FC" w:rsidP="00ED68F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Pr="005320E7">
        <w:rPr>
          <w:color w:val="000000"/>
          <w:sz w:val="22"/>
          <w:szCs w:val="22"/>
          <w:lang w:eastAsia="ar-SA"/>
        </w:rPr>
        <w:t>30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14:paraId="0DD0459C" w14:textId="77777777" w:rsidR="00ED68FC" w:rsidRPr="001D671E" w:rsidRDefault="00ED68FC" w:rsidP="00ED68F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0A0B1724" w14:textId="77777777" w:rsidR="00ED68FC" w:rsidRDefault="00ED68FC" w:rsidP="00ED68F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6836CA9" w14:textId="77777777" w:rsidR="00ED68FC" w:rsidRDefault="00ED68FC" w:rsidP="00ED68F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AEC6C28" w14:textId="77777777" w:rsidR="00ED68FC" w:rsidRDefault="00ED68FC" w:rsidP="00ED68F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FE0F6D" w14:textId="77777777" w:rsidR="00ED68FC" w:rsidRPr="001D671E" w:rsidRDefault="00ED68FC" w:rsidP="00ED68F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D68FC" w:rsidRPr="00FE545C" w14:paraId="5EBF5521" w14:textId="77777777" w:rsidTr="00420C1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A29AB8" w14:textId="77777777" w:rsidR="00ED68FC" w:rsidRPr="00FE545C" w:rsidRDefault="00ED68FC" w:rsidP="00420C1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1661AE" w14:textId="77777777" w:rsidR="00ED68FC" w:rsidRPr="00FE545C" w:rsidRDefault="00ED68FC" w:rsidP="00420C1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61AE2C12" w14:textId="77777777" w:rsidR="00ED68FC" w:rsidRPr="00FE545C" w:rsidRDefault="00ED68FC" w:rsidP="00420C1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DDA2E6" w14:textId="77777777" w:rsidR="00ED68FC" w:rsidRPr="00FE545C" w:rsidRDefault="00ED68FC" w:rsidP="00420C1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ED68FC" w:rsidRPr="00FE545C" w14:paraId="67F6B76D" w14:textId="77777777" w:rsidTr="00420C1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31AB54" w14:textId="77777777" w:rsidR="00ED68FC" w:rsidRPr="00FE545C" w:rsidRDefault="00ED68FC" w:rsidP="00420C15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869547" w14:textId="77777777" w:rsidR="00ED68FC" w:rsidRPr="00FE545C" w:rsidRDefault="00ED68FC" w:rsidP="00420C1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197DAA" w14:textId="77777777" w:rsidR="00ED68FC" w:rsidRPr="00FE545C" w:rsidRDefault="00ED68FC" w:rsidP="00420C1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ED68FC" w:rsidRPr="00FE545C" w14:paraId="34EBCA26" w14:textId="77777777" w:rsidTr="00420C1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E7B42D" w14:textId="77777777" w:rsidR="00ED68FC" w:rsidRPr="00FE545C" w:rsidRDefault="00ED68FC" w:rsidP="00420C15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F80B8D" w14:textId="77777777" w:rsidR="00ED68FC" w:rsidRPr="00FE545C" w:rsidRDefault="00ED68FC" w:rsidP="00420C1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DFD499" w14:textId="77777777" w:rsidR="00ED68FC" w:rsidRPr="00FE545C" w:rsidRDefault="00ED68FC" w:rsidP="00420C1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54B6E21B" w14:textId="77777777" w:rsidR="00ED68FC" w:rsidRDefault="00ED68FC" w:rsidP="00ED68F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070CF889" w14:textId="77777777" w:rsidR="00ED68FC" w:rsidRPr="00D638CC" w:rsidRDefault="00ED68FC" w:rsidP="00ED68F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17A74144" w14:textId="77777777" w:rsidR="00ED68FC" w:rsidRPr="002F276A" w:rsidRDefault="00ED68FC" w:rsidP="00ED68F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067F889A" w14:textId="77777777" w:rsidR="00ED68FC" w:rsidRPr="002F276A" w:rsidRDefault="00ED68FC" w:rsidP="00ED68F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65A82694" w14:textId="77777777" w:rsidR="00ED68FC" w:rsidRPr="002F276A" w:rsidRDefault="00ED68FC" w:rsidP="00ED68F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EDCE32A" w14:textId="77777777" w:rsidR="00ED68FC" w:rsidRPr="002F276A" w:rsidRDefault="00ED68FC" w:rsidP="00ED68F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7B03B592" w14:textId="77777777" w:rsidR="00ED68FC" w:rsidRPr="002F276A" w:rsidRDefault="00ED68FC" w:rsidP="00ED68F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85990DB" w14:textId="77777777" w:rsidR="00ED68FC" w:rsidRDefault="00ED68FC" w:rsidP="00ED68F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(ych) dokumentu(ów)</w:t>
      </w:r>
    </w:p>
    <w:p w14:paraId="7F171445" w14:textId="77777777" w:rsidR="00ED68FC" w:rsidRDefault="00ED68FC" w:rsidP="00ED68F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3719ECB" w14:textId="77777777" w:rsidR="00ED68FC" w:rsidRDefault="00ED68FC" w:rsidP="00ED68F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28E591D0" w14:textId="77777777" w:rsidR="00ED68FC" w:rsidRDefault="00ED68FC" w:rsidP="00ED68F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A1797A8" w14:textId="77777777" w:rsidR="00ED68FC" w:rsidRDefault="00ED68FC" w:rsidP="00ED68F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621B942" w14:textId="77777777" w:rsidR="00ED68FC" w:rsidRDefault="00ED68FC" w:rsidP="00ED68F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6CCFFC8" w14:textId="77777777" w:rsidR="00ED68FC" w:rsidRDefault="00ED68FC" w:rsidP="00ED68F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17D5739" w14:textId="77777777" w:rsidR="00ED68FC" w:rsidRPr="000B45FE" w:rsidRDefault="00ED68FC" w:rsidP="00ED68F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0880F0E" w14:textId="77777777" w:rsidR="00ED68FC" w:rsidRDefault="00ED68FC" w:rsidP="00ED68F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0EB674C4" w14:textId="77777777" w:rsidR="00ED68FC" w:rsidRDefault="00ED68FC" w:rsidP="00ED68FC">
      <w:pPr>
        <w:jc w:val="both"/>
        <w:rPr>
          <w:sz w:val="22"/>
          <w:szCs w:val="22"/>
        </w:rPr>
      </w:pPr>
    </w:p>
    <w:p w14:paraId="08AA2D2B" w14:textId="77777777" w:rsidR="00ED68FC" w:rsidRDefault="00ED68FC" w:rsidP="00ED68FC">
      <w:pPr>
        <w:jc w:val="both"/>
        <w:rPr>
          <w:sz w:val="22"/>
          <w:szCs w:val="22"/>
        </w:rPr>
      </w:pPr>
    </w:p>
    <w:p w14:paraId="03937350" w14:textId="77777777" w:rsidR="00ED68FC" w:rsidRPr="00423B06" w:rsidRDefault="00ED68FC" w:rsidP="00ED68FC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4ABB6960" w14:textId="77777777" w:rsidR="00ED68FC" w:rsidRDefault="00ED68FC" w:rsidP="00ED68FC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12C67340" w14:textId="77777777" w:rsidR="00ED68FC" w:rsidRDefault="00ED68FC" w:rsidP="00ED68FC">
      <w:pPr>
        <w:jc w:val="right"/>
        <w:rPr>
          <w:sz w:val="20"/>
          <w:szCs w:val="20"/>
        </w:rPr>
      </w:pPr>
    </w:p>
    <w:p w14:paraId="62401CE3" w14:textId="77777777" w:rsidR="00ED68FC" w:rsidRPr="003065DF" w:rsidRDefault="00ED68FC" w:rsidP="00ED68FC"/>
    <w:p w14:paraId="50A12AF9" w14:textId="77777777" w:rsidR="00ED68FC" w:rsidRPr="007C7274" w:rsidRDefault="00ED68FC" w:rsidP="00ED68FC"/>
    <w:p w14:paraId="5D766B17" w14:textId="77777777" w:rsidR="00FE545C" w:rsidRPr="007026E7" w:rsidRDefault="00FE545C" w:rsidP="007026E7"/>
    <w:sectPr w:rsidR="00FE545C" w:rsidRPr="007026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225505" w14:textId="77777777" w:rsidR="00733978" w:rsidRDefault="00733978">
      <w:r>
        <w:separator/>
      </w:r>
    </w:p>
  </w:endnote>
  <w:endnote w:type="continuationSeparator" w:id="0">
    <w:p w14:paraId="0E1D32C7" w14:textId="77777777" w:rsidR="00733978" w:rsidRDefault="00733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118B81" w14:textId="77777777" w:rsidR="00700A10" w:rsidRDefault="00700A1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82CC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DA11E" w14:textId="77777777" w:rsidR="00700A10" w:rsidRDefault="00700A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B85B52" w14:textId="77777777" w:rsidR="00733978" w:rsidRDefault="00733978">
      <w:r>
        <w:separator/>
      </w:r>
    </w:p>
  </w:footnote>
  <w:footnote w:type="continuationSeparator" w:id="0">
    <w:p w14:paraId="11868F3B" w14:textId="77777777" w:rsidR="00733978" w:rsidRDefault="007339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9DF9D1" w14:textId="77777777" w:rsidR="00700A10" w:rsidRDefault="00700A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B25C33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FF903F" w14:textId="77777777" w:rsidR="00700A10" w:rsidRDefault="00700A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3978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62230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00A10"/>
    <w:rsid w:val="007026E7"/>
    <w:rsid w:val="00733978"/>
    <w:rsid w:val="007748F0"/>
    <w:rsid w:val="0079720B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D68FC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609CFAE"/>
  <w15:chartTrackingRefBased/>
  <w15:docId w15:val="{BA850413-46DC-4E10-94B5-2FE23E661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68F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501</Words>
  <Characters>4155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1899-12-31T23:00:00Z</cp:lastPrinted>
  <dcterms:created xsi:type="dcterms:W3CDTF">2021-10-07T07:59:00Z</dcterms:created>
  <dcterms:modified xsi:type="dcterms:W3CDTF">2021-10-07T09:53:00Z</dcterms:modified>
</cp:coreProperties>
</file>