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597723" w14:textId="2C29B82E" w:rsidR="001538E8" w:rsidRPr="001905D5" w:rsidRDefault="001538E8" w:rsidP="001538E8">
      <w:pPr>
        <w:spacing w:after="0" w:line="480" w:lineRule="auto"/>
        <w:rPr>
          <w:rFonts w:ascii="Verdana" w:hAnsi="Verdana"/>
          <w:b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Znak sprawy:</w:t>
      </w:r>
      <w:r w:rsidRPr="001905D5">
        <w:rPr>
          <w:rFonts w:ascii="Verdana" w:hAnsi="Verdana"/>
          <w:b/>
          <w:sz w:val="16"/>
          <w:szCs w:val="16"/>
        </w:rPr>
        <w:t xml:space="preserve"> KC-zp.272-</w:t>
      </w:r>
      <w:r>
        <w:rPr>
          <w:rFonts w:ascii="Verdana" w:hAnsi="Verdana"/>
          <w:b/>
          <w:sz w:val="16"/>
          <w:szCs w:val="16"/>
        </w:rPr>
        <w:t>523</w:t>
      </w:r>
      <w:r w:rsidRPr="001905D5">
        <w:rPr>
          <w:rFonts w:ascii="Verdana" w:hAnsi="Verdana"/>
          <w:b/>
          <w:sz w:val="16"/>
          <w:szCs w:val="16"/>
        </w:rPr>
        <w:t>/21</w:t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>Załącznik nr 2</w:t>
      </w:r>
    </w:p>
    <w:p w14:paraId="2D3C5162" w14:textId="77777777" w:rsidR="001538E8" w:rsidRPr="001905D5" w:rsidRDefault="001538E8" w:rsidP="001538E8">
      <w:pPr>
        <w:keepNext/>
        <w:spacing w:after="0" w:line="360" w:lineRule="auto"/>
        <w:ind w:left="4107" w:firstLine="141"/>
        <w:jc w:val="center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 w:rsidRPr="001905D5"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14:paraId="7E0AE401" w14:textId="77777777" w:rsidR="001538E8" w:rsidRPr="001905D5" w:rsidRDefault="001538E8" w:rsidP="001538E8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Akademia Górniczo-Hutnicza</w:t>
      </w:r>
    </w:p>
    <w:p w14:paraId="02D9FE8A" w14:textId="77777777" w:rsidR="001538E8" w:rsidRPr="001905D5" w:rsidRDefault="001538E8" w:rsidP="001538E8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im. St. Staszica w Krakowie</w:t>
      </w:r>
    </w:p>
    <w:p w14:paraId="0006B77F" w14:textId="77777777" w:rsidR="001538E8" w:rsidRPr="001905D5" w:rsidRDefault="001538E8" w:rsidP="001538E8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 xml:space="preserve">Al. Mickiewicza 30, </w:t>
      </w:r>
      <w:r w:rsidRPr="001905D5">
        <w:rPr>
          <w:rFonts w:ascii="Verdana" w:hAnsi="Verdana"/>
          <w:sz w:val="16"/>
          <w:szCs w:val="16"/>
        </w:rPr>
        <w:br/>
        <w:t>30-059 Kraków</w:t>
      </w:r>
    </w:p>
    <w:p w14:paraId="1CBA41EE" w14:textId="77777777" w:rsidR="001538E8" w:rsidRPr="001905D5" w:rsidRDefault="001538E8" w:rsidP="001538E8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</w:p>
    <w:p w14:paraId="30801A2D" w14:textId="77777777" w:rsidR="001538E8" w:rsidRPr="001905D5" w:rsidRDefault="001538E8" w:rsidP="001538E8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  <w:r w:rsidRPr="001905D5">
        <w:rPr>
          <w:rFonts w:ascii="Verdana" w:hAnsi="Verdana" w:cs="Arial"/>
          <w:b/>
          <w:sz w:val="16"/>
          <w:szCs w:val="16"/>
        </w:rPr>
        <w:t>Wykonawca:</w:t>
      </w:r>
    </w:p>
    <w:p w14:paraId="3D790D99" w14:textId="77777777" w:rsidR="001538E8" w:rsidRPr="001905D5" w:rsidRDefault="001538E8" w:rsidP="001538E8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…………………………………………………………………………</w:t>
      </w:r>
      <w:r>
        <w:rPr>
          <w:rFonts w:ascii="Verdana" w:hAnsi="Verdana" w:cs="Arial"/>
          <w:sz w:val="16"/>
          <w:szCs w:val="16"/>
        </w:rPr>
        <w:t>……………………………………….</w:t>
      </w:r>
      <w:r w:rsidRPr="001905D5">
        <w:rPr>
          <w:rFonts w:ascii="Verdana" w:hAnsi="Verdana" w:cs="Arial"/>
          <w:sz w:val="16"/>
          <w:szCs w:val="16"/>
        </w:rPr>
        <w:t>……</w:t>
      </w:r>
    </w:p>
    <w:p w14:paraId="680B6F39" w14:textId="77777777" w:rsidR="001538E8" w:rsidRPr="001905D5" w:rsidRDefault="001538E8" w:rsidP="001538E8">
      <w:pPr>
        <w:spacing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905D5">
        <w:rPr>
          <w:rFonts w:ascii="Verdana" w:hAnsi="Verdana" w:cs="Arial"/>
          <w:i/>
          <w:sz w:val="16"/>
          <w:szCs w:val="16"/>
        </w:rPr>
        <w:t>CEiDG</w:t>
      </w:r>
      <w:proofErr w:type="spellEnd"/>
      <w:r w:rsidRPr="001905D5">
        <w:rPr>
          <w:rFonts w:ascii="Verdana" w:hAnsi="Verdana" w:cs="Arial"/>
          <w:i/>
          <w:sz w:val="16"/>
          <w:szCs w:val="16"/>
        </w:rPr>
        <w:t>)</w:t>
      </w:r>
    </w:p>
    <w:p w14:paraId="19B6CE8D" w14:textId="77777777" w:rsidR="001538E8" w:rsidRPr="001905D5" w:rsidRDefault="001538E8" w:rsidP="001538E8">
      <w:pPr>
        <w:spacing w:after="0" w:line="254" w:lineRule="auto"/>
        <w:rPr>
          <w:rFonts w:ascii="Verdana" w:hAnsi="Verdana" w:cs="Arial"/>
          <w:sz w:val="16"/>
          <w:szCs w:val="16"/>
          <w:u w:val="single"/>
        </w:rPr>
      </w:pPr>
      <w:r w:rsidRPr="001905D5">
        <w:rPr>
          <w:rFonts w:ascii="Verdana" w:hAnsi="Verdana" w:cs="Arial"/>
          <w:sz w:val="16"/>
          <w:szCs w:val="16"/>
          <w:u w:val="single"/>
        </w:rPr>
        <w:t>reprezentowany przez:</w:t>
      </w:r>
    </w:p>
    <w:p w14:paraId="151EBFD5" w14:textId="77777777" w:rsidR="001538E8" w:rsidRPr="001905D5" w:rsidRDefault="001538E8" w:rsidP="001538E8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57B2023A" w14:textId="77777777" w:rsidR="001538E8" w:rsidRPr="001905D5" w:rsidRDefault="001538E8" w:rsidP="001538E8">
      <w:pPr>
        <w:spacing w:after="0"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14:paraId="630C5F95" w14:textId="77777777" w:rsidR="001538E8" w:rsidRDefault="001538E8" w:rsidP="001538E8">
      <w:pPr>
        <w:spacing w:line="254" w:lineRule="auto"/>
        <w:rPr>
          <w:rFonts w:ascii="Arial" w:hAnsi="Arial" w:cs="Arial"/>
        </w:rPr>
      </w:pPr>
    </w:p>
    <w:p w14:paraId="6CBBC246" w14:textId="77777777" w:rsidR="001538E8" w:rsidRPr="003A114E" w:rsidRDefault="001538E8" w:rsidP="001538E8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OŚWIADCZENIE WYKONAWCY</w:t>
      </w:r>
      <w:r>
        <w:rPr>
          <w:rFonts w:eastAsia="Times New Roman" w:cs="Calibri"/>
          <w:b/>
          <w:u w:val="single"/>
          <w:lang w:eastAsia="pl-PL"/>
        </w:rPr>
        <w:t>/PODMIOTU TRZECIEGO UDOSTEPNIAJĄCEGO ZASOBY</w:t>
      </w:r>
      <w:r>
        <w:rPr>
          <w:rStyle w:val="Odwoanieprzypisudolnego"/>
          <w:rFonts w:eastAsia="Times New Roman" w:cs="Calibri"/>
          <w:b/>
          <w:u w:val="single"/>
          <w:lang w:eastAsia="pl-PL"/>
        </w:rPr>
        <w:footnoteReference w:id="1"/>
      </w:r>
    </w:p>
    <w:p w14:paraId="7A18EDE3" w14:textId="77777777" w:rsidR="001538E8" w:rsidRPr="003A114E" w:rsidRDefault="001538E8" w:rsidP="001538E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296B246A" w14:textId="77777777" w:rsidR="001538E8" w:rsidRPr="003A114E" w:rsidRDefault="001538E8" w:rsidP="001538E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3A114E">
        <w:rPr>
          <w:rFonts w:eastAsia="Times New Roman" w:cs="Calibri"/>
          <w:b/>
          <w:lang w:eastAsia="pl-PL"/>
        </w:rPr>
        <w:t>Pzp</w:t>
      </w:r>
      <w:proofErr w:type="spellEnd"/>
      <w:r w:rsidRPr="003A114E">
        <w:rPr>
          <w:rFonts w:eastAsia="Times New Roman" w:cs="Calibri"/>
          <w:b/>
          <w:lang w:eastAsia="pl-PL"/>
        </w:rPr>
        <w:t>)</w:t>
      </w:r>
    </w:p>
    <w:p w14:paraId="0E60AF3B" w14:textId="77777777" w:rsidR="001538E8" w:rsidRPr="003A114E" w:rsidRDefault="001538E8" w:rsidP="001538E8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E2F312B" w14:textId="7525F7F4" w:rsidR="001538E8" w:rsidRDefault="001538E8" w:rsidP="001538E8">
      <w:pPr>
        <w:widowControl w:val="0"/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="0077105B" w:rsidRPr="0079720B">
        <w:rPr>
          <w:b/>
        </w:rPr>
        <w:t xml:space="preserve">Dostawa materiałów promocyjnych  i reklamowych z nadrukiem dla </w:t>
      </w:r>
      <w:proofErr w:type="spellStart"/>
      <w:r w:rsidR="0077105B" w:rsidRPr="0079720B">
        <w:rPr>
          <w:b/>
        </w:rPr>
        <w:t>WILiGZ</w:t>
      </w:r>
      <w:proofErr w:type="spellEnd"/>
      <w:r w:rsidRPr="00B23FD2">
        <w:rPr>
          <w:b/>
        </w:rPr>
        <w:t xml:space="preserve">, </w:t>
      </w:r>
      <w:r w:rsidRPr="00B23FD2">
        <w:rPr>
          <w:bCs/>
        </w:rPr>
        <w:t>nr sprawy:</w:t>
      </w:r>
      <w:r w:rsidRPr="00B23FD2">
        <w:rPr>
          <w:b/>
        </w:rPr>
        <w:t xml:space="preserve"> KC-zp.272-</w:t>
      </w:r>
      <w:r>
        <w:rPr>
          <w:b/>
        </w:rPr>
        <w:t>523</w:t>
      </w:r>
      <w:r w:rsidRPr="00B23FD2">
        <w:rPr>
          <w:b/>
        </w:rPr>
        <w:t>/21</w:t>
      </w:r>
      <w:r w:rsidRPr="00B23FD2">
        <w:rPr>
          <w:rFonts w:eastAsia="Times New Roman" w:cs="Calibri"/>
          <w:lang w:eastAsia="pl-PL"/>
        </w:rPr>
        <w:t>,</w:t>
      </w:r>
      <w:r w:rsidRPr="003A114E">
        <w:rPr>
          <w:rFonts w:eastAsia="Times New Roman" w:cs="Calibri"/>
          <w:i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lang w:eastAsia="pl-PL"/>
        </w:rPr>
        <w:t>Akademię Górniczo-Hutniczą w Krakowie</w:t>
      </w:r>
      <w:r w:rsidRPr="003A114E">
        <w:rPr>
          <w:rFonts w:eastAsia="Times New Roman" w:cs="Calibri"/>
          <w:lang w:eastAsia="pl-PL"/>
        </w:rPr>
        <w:t>,</w:t>
      </w:r>
      <w:r w:rsidRPr="003A114E">
        <w:rPr>
          <w:rFonts w:eastAsia="Times New Roman" w:cs="Calibri"/>
          <w:i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>oświadczam, co następuje:</w:t>
      </w:r>
    </w:p>
    <w:p w14:paraId="637E0414" w14:textId="77777777" w:rsidR="001538E8" w:rsidRPr="003A114E" w:rsidRDefault="001538E8" w:rsidP="001538E8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746F5BB6" w14:textId="77777777" w:rsidR="001538E8" w:rsidRPr="003A114E" w:rsidRDefault="001538E8" w:rsidP="001538E8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>Oświadczam, że nie podlegam wykluczeniu z postępowania na podstawie art. 108 ust. 1</w:t>
      </w:r>
      <w:r>
        <w:rPr>
          <w:rFonts w:eastAsia="Times New Roman" w:cs="Calibri"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14:paraId="6F1E5D42" w14:textId="77777777" w:rsidR="001538E8" w:rsidRDefault="001538E8" w:rsidP="001538E8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14:paraId="7AECAED3" w14:textId="77777777" w:rsidR="001538E8" w:rsidRPr="003A114E" w:rsidRDefault="001538E8" w:rsidP="001538E8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64FBCC9C" w14:textId="77777777" w:rsidR="001538E8" w:rsidRPr="001905D5" w:rsidRDefault="001538E8" w:rsidP="001538E8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1905D5">
        <w:rPr>
          <w:rFonts w:eastAsia="Times New Roman" w:cs="Calibri"/>
          <w:vertAlign w:val="superscript"/>
          <w:lang w:eastAsia="pl-PL"/>
        </w:rPr>
        <w:footnoteReference w:id="2"/>
      </w:r>
      <w:r w:rsidRPr="001905D5">
        <w:rPr>
          <w:rFonts w:eastAsia="Times New Roman" w:cs="Calibri"/>
          <w:lang w:eastAsia="pl-PL"/>
        </w:rPr>
        <w:t xml:space="preserve"> ustawy </w:t>
      </w:r>
      <w:proofErr w:type="spellStart"/>
      <w:r w:rsidRPr="001905D5">
        <w:rPr>
          <w:rFonts w:eastAsia="Times New Roman" w:cs="Calibri"/>
          <w:lang w:eastAsia="pl-PL"/>
        </w:rPr>
        <w:t>Pzp</w:t>
      </w:r>
      <w:proofErr w:type="spellEnd"/>
      <w:r w:rsidRPr="001905D5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1905D5">
        <w:rPr>
          <w:rFonts w:eastAsia="Times New Roman" w:cs="Calibri"/>
          <w:lang w:eastAsia="pl-PL"/>
        </w:rPr>
        <w:t>Pzp</w:t>
      </w:r>
      <w:proofErr w:type="spellEnd"/>
      <w:r w:rsidRPr="001905D5">
        <w:rPr>
          <w:rFonts w:eastAsia="Times New Roman" w:cs="Calibri"/>
          <w:lang w:eastAsia="pl-PL"/>
        </w:rPr>
        <w:t xml:space="preserve"> podjąłem następujące środki naprawcze</w:t>
      </w:r>
      <w:r w:rsidRPr="001905D5">
        <w:rPr>
          <w:rFonts w:eastAsia="Times New Roman" w:cs="Calibri"/>
          <w:vertAlign w:val="superscript"/>
          <w:lang w:eastAsia="pl-PL"/>
        </w:rPr>
        <w:footnoteReference w:id="3"/>
      </w:r>
      <w:r w:rsidRPr="001905D5">
        <w:rPr>
          <w:rFonts w:eastAsia="Times New Roman" w:cs="Calibri"/>
          <w:lang w:eastAsia="pl-PL"/>
        </w:rPr>
        <w:t>:</w:t>
      </w:r>
      <w:r w:rsidRPr="001905D5">
        <w:rPr>
          <w:rFonts w:eastAsia="Times New Roman" w:cs="Calibri"/>
          <w:vertAlign w:val="superscript"/>
          <w:lang w:eastAsia="pl-PL"/>
        </w:rPr>
        <w:t xml:space="preserve"> </w:t>
      </w:r>
    </w:p>
    <w:p w14:paraId="2AE57588" w14:textId="77777777" w:rsidR="001538E8" w:rsidRPr="001905D5" w:rsidRDefault="001538E8" w:rsidP="001538E8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1905D5">
        <w:rPr>
          <w:rFonts w:eastAsia="Times New Roman" w:cs="Calibri"/>
          <w:vertAlign w:val="superscript"/>
          <w:lang w:eastAsia="pl-PL"/>
        </w:rPr>
        <w:t xml:space="preserve"> </w:t>
      </w:r>
    </w:p>
    <w:p w14:paraId="3FDABBB9" w14:textId="77777777" w:rsidR="001538E8" w:rsidRPr="001905D5" w:rsidRDefault="001538E8" w:rsidP="001538E8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14:paraId="45606F77" w14:textId="77777777" w:rsidR="001538E8" w:rsidRPr="001905D5" w:rsidRDefault="001538E8" w:rsidP="001538E8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b/>
          <w:lang w:eastAsia="pl-PL"/>
        </w:rPr>
        <w:lastRenderedPageBreak/>
        <w:t>OŚWIADCZENIE DOTYCZĄCE PODANYCH INFORMACJI:</w:t>
      </w:r>
    </w:p>
    <w:p w14:paraId="1FA0F81B" w14:textId="77777777" w:rsidR="001538E8" w:rsidRDefault="001538E8" w:rsidP="001538E8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wszystkie informacje podane w powyższy</w:t>
      </w:r>
      <w:r>
        <w:rPr>
          <w:rFonts w:eastAsia="Times New Roman" w:cs="Calibri"/>
          <w:lang w:eastAsia="pl-PL"/>
        </w:rPr>
        <w:t>m</w:t>
      </w:r>
      <w:r w:rsidRPr="001905D5">
        <w:rPr>
          <w:rFonts w:eastAsia="Times New Roman" w:cs="Calibri"/>
          <w:lang w:eastAsia="pl-PL"/>
        </w:rPr>
        <w:t xml:space="preserve"> oświadczeni</w:t>
      </w:r>
      <w:r>
        <w:rPr>
          <w:rFonts w:eastAsia="Times New Roman" w:cs="Calibri"/>
          <w:lang w:eastAsia="pl-PL"/>
        </w:rPr>
        <w:t>u</w:t>
      </w:r>
      <w:r w:rsidRPr="001905D5">
        <w:rPr>
          <w:rFonts w:eastAsia="Times New Roman" w:cs="Calibri"/>
          <w:lang w:eastAsia="pl-PL"/>
        </w:rPr>
        <w:t xml:space="preserve"> są aktualne i zgodne </w:t>
      </w:r>
      <w:r w:rsidRPr="001905D5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D5AEF68" w14:textId="77777777" w:rsidR="001538E8" w:rsidRDefault="001538E8" w:rsidP="001538E8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249F738D" w14:textId="77777777" w:rsidR="001538E8" w:rsidRPr="001905D5" w:rsidRDefault="001538E8" w:rsidP="001538E8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1420AAFD" w14:textId="77777777" w:rsidR="001538E8" w:rsidRPr="00423B06" w:rsidRDefault="001538E8" w:rsidP="001538E8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444C5951" w14:textId="77777777" w:rsidR="001538E8" w:rsidRDefault="001538E8" w:rsidP="001538E8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400B551D" w14:textId="77777777" w:rsidR="001538E8" w:rsidRDefault="001538E8" w:rsidP="001538E8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0DCD0777" w14:textId="77777777" w:rsidR="001538E8" w:rsidRDefault="001538E8" w:rsidP="001538E8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0DA4101D" w14:textId="77777777" w:rsidR="001538E8" w:rsidRDefault="001538E8" w:rsidP="001538E8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6A0ADEA2" w14:textId="77777777" w:rsidR="001538E8" w:rsidRDefault="001538E8" w:rsidP="001538E8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3E0BCC3C" w14:textId="77777777" w:rsidR="001538E8" w:rsidRDefault="001538E8" w:rsidP="001538E8"/>
    <w:p w14:paraId="65A6FC67" w14:textId="77777777" w:rsidR="001538E8" w:rsidRPr="00172561" w:rsidRDefault="001538E8" w:rsidP="001538E8"/>
    <w:p w14:paraId="522DD6C1" w14:textId="77777777" w:rsidR="001538E8" w:rsidRPr="00D363BA" w:rsidRDefault="001538E8" w:rsidP="001538E8"/>
    <w:p w14:paraId="43949410" w14:textId="77777777" w:rsidR="001538E8" w:rsidRPr="00634AD0" w:rsidRDefault="001538E8" w:rsidP="001538E8"/>
    <w:p w14:paraId="3600FD82" w14:textId="77777777" w:rsidR="001538E8" w:rsidRPr="000A70CB" w:rsidRDefault="001538E8" w:rsidP="001538E8"/>
    <w:p w14:paraId="5F0A39F1" w14:textId="77777777" w:rsidR="001538E8" w:rsidRPr="00F217F6" w:rsidRDefault="001538E8" w:rsidP="001538E8"/>
    <w:p w14:paraId="35A466AB" w14:textId="77777777" w:rsidR="005103B9" w:rsidRPr="00106E36" w:rsidRDefault="005103B9" w:rsidP="00106E36"/>
    <w:sectPr w:rsidR="005103B9" w:rsidRPr="00106E36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856271" w14:textId="77777777" w:rsidR="008C372D" w:rsidRDefault="008C372D" w:rsidP="0038231F">
      <w:pPr>
        <w:spacing w:after="0" w:line="240" w:lineRule="auto"/>
      </w:pPr>
      <w:r>
        <w:separator/>
      </w:r>
    </w:p>
  </w:endnote>
  <w:endnote w:type="continuationSeparator" w:id="0">
    <w:p w14:paraId="2F2C68DE" w14:textId="77777777" w:rsidR="008C372D" w:rsidRDefault="008C372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40BB07" w14:textId="77777777" w:rsidR="002B45C3" w:rsidRDefault="002B45C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C928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DDCE77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011A9" w14:textId="77777777" w:rsidR="002B45C3" w:rsidRDefault="002B45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AC91C3" w14:textId="77777777" w:rsidR="008C372D" w:rsidRDefault="008C372D" w:rsidP="0038231F">
      <w:pPr>
        <w:spacing w:after="0" w:line="240" w:lineRule="auto"/>
      </w:pPr>
      <w:r>
        <w:separator/>
      </w:r>
    </w:p>
  </w:footnote>
  <w:footnote w:type="continuationSeparator" w:id="0">
    <w:p w14:paraId="273ECC8A" w14:textId="77777777" w:rsidR="008C372D" w:rsidRDefault="008C372D" w:rsidP="0038231F">
      <w:pPr>
        <w:spacing w:after="0" w:line="240" w:lineRule="auto"/>
      </w:pPr>
      <w:r>
        <w:continuationSeparator/>
      </w:r>
    </w:p>
  </w:footnote>
  <w:footnote w:id="1">
    <w:p w14:paraId="265DCAF6" w14:textId="77777777" w:rsidR="001538E8" w:rsidRDefault="001538E8" w:rsidP="001538E8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7740153B" w14:textId="77777777" w:rsidR="001538E8" w:rsidRPr="0024624C" w:rsidRDefault="001538E8" w:rsidP="001538E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3">
    <w:p w14:paraId="707B7EC7" w14:textId="77777777" w:rsidR="001538E8" w:rsidRPr="008D4C56" w:rsidRDefault="001538E8" w:rsidP="001538E8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ECD43" w14:textId="77777777" w:rsidR="002B45C3" w:rsidRDefault="002B45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BD55E" w14:textId="77777777" w:rsidR="002B45C3" w:rsidRDefault="002B45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694B8" w14:textId="77777777" w:rsidR="002B45C3" w:rsidRDefault="002B45C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372D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06E36"/>
    <w:rsid w:val="001538E8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B45C3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7105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372D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8690FC"/>
  <w15:chartTrackingRefBased/>
  <w15:docId w15:val="{D0FDDD88-F173-4D52-97B5-1CDFA97C1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38E8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272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2021-10-07T08:02:00Z</cp:lastPrinted>
  <dcterms:created xsi:type="dcterms:W3CDTF">2021-10-07T08:01:00Z</dcterms:created>
  <dcterms:modified xsi:type="dcterms:W3CDTF">2021-10-07T08:03:00Z</dcterms:modified>
</cp:coreProperties>
</file>