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6904F1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B0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6BA294DE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A77DA" w:rsidRPr="00FA77DA">
        <w:rPr>
          <w:b/>
        </w:rPr>
        <w:t xml:space="preserve">Usługa zorganizowania i przeprowadzenia szkolenia z zakresu </w:t>
      </w:r>
      <w:proofErr w:type="spellStart"/>
      <w:r w:rsidR="00FA77DA" w:rsidRPr="00FA77DA">
        <w:rPr>
          <w:b/>
        </w:rPr>
        <w:t>Deep</w:t>
      </w:r>
      <w:proofErr w:type="spellEnd"/>
      <w:r w:rsidR="00FA77DA" w:rsidRPr="00FA77DA">
        <w:rPr>
          <w:b/>
        </w:rPr>
        <w:t xml:space="preserve"> Learning with Tensor </w:t>
      </w:r>
      <w:proofErr w:type="spellStart"/>
      <w:r w:rsidR="00FA77DA" w:rsidRPr="00FA77DA">
        <w:rPr>
          <w:b/>
        </w:rPr>
        <w:t>Flow</w:t>
      </w:r>
      <w:proofErr w:type="spellEnd"/>
      <w:r w:rsidR="00FA77DA" w:rsidRPr="00FA77DA">
        <w:rPr>
          <w:b/>
        </w:rPr>
        <w:t xml:space="preserve"> 2.0 dla max. 120 studentów AGH - </w:t>
      </w:r>
      <w:proofErr w:type="spellStart"/>
      <w:r w:rsidR="00FA77DA" w:rsidRPr="00FA77DA">
        <w:rPr>
          <w:b/>
        </w:rPr>
        <w:t>WEAIiIB</w:t>
      </w:r>
      <w:proofErr w:type="spellEnd"/>
      <w:r w:rsidR="00FA77DA" w:rsidRPr="00FA77DA">
        <w:rPr>
          <w:b/>
        </w:rPr>
        <w:t xml:space="preserve"> - KC-zp.272-525/21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2C485F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78819C33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FA77DA">
        <w:trPr>
          <w:trHeight w:val="2636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2FE7F609" w14:textId="128DF5E5" w:rsidR="00FA77DA" w:rsidRDefault="00FA77DA" w:rsidP="00FA77DA">
            <w:pPr>
              <w:numPr>
                <w:ilvl w:val="2"/>
                <w:numId w:val="4"/>
              </w:numPr>
              <w:suppressAutoHyphens/>
              <w:autoSpaceDN w:val="0"/>
              <w:jc w:val="both"/>
              <w:textAlignment w:val="baseline"/>
            </w:pPr>
            <w:r>
              <w:t>Posiada wykształcenie wyższe z dziedziny …………………………………….</w:t>
            </w:r>
          </w:p>
          <w:p w14:paraId="26AC0548" w14:textId="2126376A" w:rsidR="00FA77DA" w:rsidRDefault="00FA77DA" w:rsidP="00FA77DA">
            <w:pPr>
              <w:numPr>
                <w:ilvl w:val="2"/>
                <w:numId w:val="4"/>
              </w:numPr>
              <w:suppressAutoHyphens/>
              <w:autoSpaceDN w:val="0"/>
              <w:jc w:val="both"/>
              <w:textAlignment w:val="baseline"/>
            </w:pPr>
            <w:r>
              <w:t>Posiada …………….</w:t>
            </w:r>
            <w:r w:rsidRPr="00F945DD">
              <w:t xml:space="preserve"> godzin doświadczenia w prowadzeniu szkoleń z </w:t>
            </w:r>
            <w:proofErr w:type="spellStart"/>
            <w:r w:rsidRPr="00F945DD">
              <w:t>machine</w:t>
            </w:r>
            <w:proofErr w:type="spellEnd"/>
            <w:r w:rsidRPr="00F945DD">
              <w:t xml:space="preserve"> learning w </w:t>
            </w:r>
            <w:proofErr w:type="spellStart"/>
            <w:r>
              <w:t>P</w:t>
            </w:r>
            <w:r w:rsidRPr="00F945DD">
              <w:t>ythonie</w:t>
            </w:r>
            <w:proofErr w:type="spellEnd"/>
            <w:r>
              <w:t xml:space="preserve"> </w:t>
            </w:r>
          </w:p>
          <w:p w14:paraId="37F4DA06" w14:textId="654582D0" w:rsidR="00F11693" w:rsidRPr="00431178" w:rsidRDefault="00FA77DA" w:rsidP="00FA77DA">
            <w:pPr>
              <w:numPr>
                <w:ilvl w:val="2"/>
                <w:numId w:val="4"/>
              </w:numPr>
              <w:suppressAutoHyphens/>
              <w:autoSpaceDN w:val="0"/>
              <w:jc w:val="both"/>
              <w:textAlignment w:val="baseline"/>
            </w:pPr>
            <w:r>
              <w:t xml:space="preserve">Posiada doświadczenie w prowadzeniu projektów </w:t>
            </w:r>
            <w:proofErr w:type="spellStart"/>
            <w:r>
              <w:t>machine</w:t>
            </w:r>
            <w:proofErr w:type="spellEnd"/>
            <w:r>
              <w:t xml:space="preserve"> </w:t>
            </w:r>
            <w:proofErr w:type="spellStart"/>
            <w:r>
              <w:t>learnig</w:t>
            </w:r>
            <w:proofErr w:type="spellEnd"/>
            <w:r>
              <w:t xml:space="preserve"> – tj. przeprowadził/a …………………… projekty</w:t>
            </w:r>
            <w:r w:rsidR="00421753">
              <w:t>/ów</w:t>
            </w:r>
            <w:bookmarkStart w:id="0" w:name="_GoBack"/>
            <w:bookmarkEnd w:id="0"/>
            <w:r>
              <w:t xml:space="preserve"> z użyciem </w:t>
            </w:r>
            <w:proofErr w:type="spellStart"/>
            <w:r>
              <w:t>tensorflow</w:t>
            </w:r>
            <w:proofErr w:type="spellEnd"/>
          </w:p>
        </w:tc>
        <w:tc>
          <w:tcPr>
            <w:tcW w:w="2343" w:type="dxa"/>
          </w:tcPr>
          <w:p w14:paraId="583C306C" w14:textId="77777777" w:rsidR="00B678F3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4C2A8DF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C7C0C8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1795E4ED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5792DB" w14:textId="5686D141" w:rsidR="00987E4B" w:rsidRPr="00D00E95" w:rsidRDefault="00987E4B" w:rsidP="00D00E95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 xml:space="preserve">soby posiadają wskazane wykształcenie i doświadczenie. </w:t>
      </w:r>
    </w:p>
    <w:p w14:paraId="5F910435" w14:textId="7E75DFE4" w:rsidR="00987E4B" w:rsidRDefault="00E4768B" w:rsidP="00E4768B">
      <w:pPr>
        <w:spacing w:line="259" w:lineRule="auto"/>
        <w:jc w:val="center"/>
        <w:rPr>
          <w:sz w:val="16"/>
          <w:szCs w:val="16"/>
        </w:rPr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>lektronicznym</w:t>
      </w:r>
      <w:r w:rsidR="00F11693">
        <w:rPr>
          <w:bCs/>
          <w:i/>
          <w:iCs/>
          <w:color w:val="FF0000"/>
          <w:lang w:eastAsia="en-US"/>
        </w:rPr>
        <w:t>.</w:t>
      </w: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18FB4" w14:textId="77777777" w:rsidR="002D6BB0" w:rsidRDefault="002D6BB0">
      <w:r>
        <w:separator/>
      </w:r>
    </w:p>
  </w:endnote>
  <w:endnote w:type="continuationSeparator" w:id="0">
    <w:p w14:paraId="13E9847C" w14:textId="77777777" w:rsidR="002D6BB0" w:rsidRDefault="002D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C0107" w14:textId="77777777" w:rsidR="002D6BB0" w:rsidRDefault="002D6BB0">
      <w:r>
        <w:separator/>
      </w:r>
    </w:p>
  </w:footnote>
  <w:footnote w:type="continuationSeparator" w:id="0">
    <w:p w14:paraId="53BB06D5" w14:textId="77777777" w:rsidR="002D6BB0" w:rsidRDefault="002D6BB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73338"/>
    <w:multiLevelType w:val="hybridMultilevel"/>
    <w:tmpl w:val="F83E2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1666D"/>
    <w:multiLevelType w:val="hybridMultilevel"/>
    <w:tmpl w:val="D06C6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F9A2816"/>
    <w:multiLevelType w:val="hybridMultilevel"/>
    <w:tmpl w:val="B46C491A"/>
    <w:lvl w:ilvl="0" w:tplc="175804B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numFmt w:val="decimal"/>
        <w:pStyle w:val="Nagwek1"/>
        <w:lvlText w:val=""/>
        <w:lvlJc w:val="left"/>
      </w:lvl>
    </w:lvlOverride>
    <w:lvlOverride w:ilvl="1">
      <w:lvl w:ilvl="1">
        <w:start w:val="1"/>
        <w:numFmt w:val="decimal"/>
        <w:pStyle w:val="Nagwek2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532E0"/>
    <w:rsid w:val="000D647A"/>
    <w:rsid w:val="0013142F"/>
    <w:rsid w:val="00157F2B"/>
    <w:rsid w:val="001D0F1F"/>
    <w:rsid w:val="002053DE"/>
    <w:rsid w:val="002328A0"/>
    <w:rsid w:val="00263CEB"/>
    <w:rsid w:val="0027627E"/>
    <w:rsid w:val="002A7F51"/>
    <w:rsid w:val="002C485F"/>
    <w:rsid w:val="002C75A3"/>
    <w:rsid w:val="002D4311"/>
    <w:rsid w:val="002D6BB0"/>
    <w:rsid w:val="00421753"/>
    <w:rsid w:val="00464933"/>
    <w:rsid w:val="0047573B"/>
    <w:rsid w:val="004F22F3"/>
    <w:rsid w:val="00517D50"/>
    <w:rsid w:val="00520B06"/>
    <w:rsid w:val="00527F15"/>
    <w:rsid w:val="0056690C"/>
    <w:rsid w:val="005C7DC7"/>
    <w:rsid w:val="005F6749"/>
    <w:rsid w:val="006828A2"/>
    <w:rsid w:val="00786C56"/>
    <w:rsid w:val="007A7FF0"/>
    <w:rsid w:val="007F6736"/>
    <w:rsid w:val="0080509E"/>
    <w:rsid w:val="008539D0"/>
    <w:rsid w:val="008B32BE"/>
    <w:rsid w:val="008E4A55"/>
    <w:rsid w:val="008E66F9"/>
    <w:rsid w:val="00917391"/>
    <w:rsid w:val="009616AA"/>
    <w:rsid w:val="00987E4B"/>
    <w:rsid w:val="009E4F5D"/>
    <w:rsid w:val="009E5191"/>
    <w:rsid w:val="009F61B4"/>
    <w:rsid w:val="00A2150B"/>
    <w:rsid w:val="00A844AF"/>
    <w:rsid w:val="00B33027"/>
    <w:rsid w:val="00B678F3"/>
    <w:rsid w:val="00B72E23"/>
    <w:rsid w:val="00BC58AD"/>
    <w:rsid w:val="00C303B2"/>
    <w:rsid w:val="00C92A61"/>
    <w:rsid w:val="00CB7B0E"/>
    <w:rsid w:val="00CF6409"/>
    <w:rsid w:val="00D00E95"/>
    <w:rsid w:val="00D93916"/>
    <w:rsid w:val="00E4768B"/>
    <w:rsid w:val="00E83491"/>
    <w:rsid w:val="00F04CB8"/>
    <w:rsid w:val="00F11693"/>
    <w:rsid w:val="00F1179A"/>
    <w:rsid w:val="00F21267"/>
    <w:rsid w:val="00F55B12"/>
    <w:rsid w:val="00FA31F0"/>
    <w:rsid w:val="00FA77DA"/>
    <w:rsid w:val="00FD4D14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paragraph" w:styleId="Nagwek1">
    <w:name w:val="heading 1"/>
    <w:basedOn w:val="Normalny"/>
    <w:next w:val="Nagwek2"/>
    <w:link w:val="Nagwek1Znak"/>
    <w:autoRedefine/>
    <w:qFormat/>
    <w:rsid w:val="00FA77DA"/>
    <w:pPr>
      <w:numPr>
        <w:numId w:val="4"/>
      </w:numPr>
      <w:suppressAutoHyphens/>
      <w:autoSpaceDN w:val="0"/>
      <w:spacing w:before="200" w:after="60"/>
      <w:ind w:left="426" w:hanging="426"/>
      <w:jc w:val="both"/>
      <w:textAlignment w:val="baseline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FA77DA"/>
    <w:pPr>
      <w:numPr>
        <w:ilvl w:val="1"/>
        <w:numId w:val="4"/>
      </w:num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C75A3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C75A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75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5A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5A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5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6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768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FA77DA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FA77DA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FA77DA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5</cp:revision>
  <cp:lastPrinted>2021-06-29T07:52:00Z</cp:lastPrinted>
  <dcterms:created xsi:type="dcterms:W3CDTF">2021-09-28T12:09:00Z</dcterms:created>
  <dcterms:modified xsi:type="dcterms:W3CDTF">2021-10-05T10:14:00Z</dcterms:modified>
</cp:coreProperties>
</file>