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C7348" w14:textId="77777777" w:rsidR="008D2AB8" w:rsidRPr="00240E71" w:rsidRDefault="00187BB9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8E3CAA7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52F530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390B3B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14A751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7A49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E6A0BC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553A50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4EE79B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BC07DE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97C52">
        <w:rPr>
          <w:sz w:val="22"/>
          <w:lang w:val="en-US"/>
        </w:rPr>
        <w:t>……………………………………………………………………………………………..</w:t>
      </w:r>
    </w:p>
    <w:p w14:paraId="12ABF77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97C52">
        <w:rPr>
          <w:sz w:val="22"/>
          <w:lang w:val="en-US"/>
        </w:rPr>
        <w:t>…………………………………………………………………………………………….</w:t>
      </w:r>
    </w:p>
    <w:p w14:paraId="6A42630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FDEF87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7EEA1A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8BD6FBF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674BCA4" w14:textId="77777777" w:rsidR="00FE297A" w:rsidRPr="00FE297A" w:rsidRDefault="00FE297A" w:rsidP="008D2AB8">
      <w:pPr>
        <w:ind w:right="-110"/>
        <w:rPr>
          <w:b/>
        </w:rPr>
      </w:pPr>
      <w:r w:rsidRPr="00FE297A">
        <w:rPr>
          <w:b/>
        </w:rPr>
        <w:t>Akademia Górniczo - Hutnicza</w:t>
      </w:r>
    </w:p>
    <w:p w14:paraId="3775B9A5" w14:textId="77777777" w:rsidR="00FE297A" w:rsidRPr="00FE297A" w:rsidRDefault="00FE297A" w:rsidP="008D2AB8">
      <w:pPr>
        <w:ind w:right="-110"/>
        <w:rPr>
          <w:b/>
        </w:rPr>
      </w:pPr>
      <w:r w:rsidRPr="00FE297A">
        <w:rPr>
          <w:b/>
        </w:rPr>
        <w:t>im. Stanisława Staszica w Krakowie</w:t>
      </w:r>
    </w:p>
    <w:p w14:paraId="3A5FAF28" w14:textId="77777777" w:rsidR="008D2AB8" w:rsidRDefault="00FE297A" w:rsidP="008D2AB8">
      <w:pPr>
        <w:ind w:right="-110"/>
        <w:rPr>
          <w:b/>
        </w:rPr>
      </w:pPr>
      <w:r w:rsidRPr="00FE297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56B634C" w14:textId="047135D1" w:rsidR="008D2AB8" w:rsidRDefault="00FE297A" w:rsidP="00B97C52">
      <w:pPr>
        <w:ind w:right="-110"/>
        <w:rPr>
          <w:b/>
        </w:rPr>
      </w:pPr>
      <w:r w:rsidRPr="00FE297A">
        <w:rPr>
          <w:b/>
        </w:rPr>
        <w:t>Al. Mickiewicza</w:t>
      </w:r>
      <w:r w:rsidR="008D2AB8">
        <w:rPr>
          <w:b/>
        </w:rPr>
        <w:t xml:space="preserve"> </w:t>
      </w:r>
      <w:r w:rsidRPr="00FE297A">
        <w:rPr>
          <w:b/>
        </w:rPr>
        <w:t>30</w:t>
      </w:r>
      <w:r w:rsidR="00B97C52">
        <w:rPr>
          <w:b/>
        </w:rPr>
        <w:t xml:space="preserve">, </w:t>
      </w:r>
      <w:r w:rsidRPr="00FE297A">
        <w:rPr>
          <w:b/>
        </w:rPr>
        <w:t>30-059</w:t>
      </w:r>
      <w:r w:rsidR="008D2AB8">
        <w:rPr>
          <w:b/>
        </w:rPr>
        <w:t xml:space="preserve"> </w:t>
      </w:r>
      <w:r w:rsidRPr="00FE297A">
        <w:rPr>
          <w:b/>
        </w:rPr>
        <w:t>Kraków</w:t>
      </w:r>
      <w:r w:rsidR="008D2AB8">
        <w:rPr>
          <w:b/>
        </w:rPr>
        <w:t xml:space="preserve">,  </w:t>
      </w:r>
    </w:p>
    <w:p w14:paraId="43CD4229" w14:textId="77777777" w:rsidR="008D2AB8" w:rsidRDefault="008D2AB8" w:rsidP="008D2AB8">
      <w:pPr>
        <w:ind w:firstLine="3969"/>
        <w:rPr>
          <w:b/>
        </w:rPr>
      </w:pPr>
    </w:p>
    <w:p w14:paraId="346FF9C9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E297A" w:rsidRPr="00FE297A">
        <w:rPr>
          <w:b/>
        </w:rPr>
        <w:t>Zakup i dostawa elektrycznego sprzętu gospodarstwa domowego dla DWAG - KC-zp.272-548/21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46CE5428" w14:textId="77777777" w:rsidR="008D2AB8" w:rsidRDefault="008D2AB8" w:rsidP="008D2AB8">
      <w:pPr>
        <w:tabs>
          <w:tab w:val="right" w:pos="9000"/>
        </w:tabs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3"/>
        <w:gridCol w:w="1894"/>
        <w:gridCol w:w="1988"/>
        <w:gridCol w:w="960"/>
        <w:gridCol w:w="849"/>
        <w:gridCol w:w="993"/>
        <w:gridCol w:w="1663"/>
      </w:tblGrid>
      <w:tr w:rsidR="00B97C52" w14:paraId="409F2AEA" w14:textId="77777777" w:rsidTr="00B97C52">
        <w:trPr>
          <w:trHeight w:val="645"/>
        </w:trPr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034C14" w14:textId="77777777" w:rsidR="00B97C52" w:rsidRDefault="00B97C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Numer zadania</w:t>
            </w:r>
          </w:p>
        </w:tc>
        <w:tc>
          <w:tcPr>
            <w:tcW w:w="10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8739A8" w14:textId="77777777" w:rsidR="00B97C52" w:rsidRDefault="00B97C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56BBD6B2" w14:textId="77777777" w:rsidR="00B97C52" w:rsidRDefault="00B97C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283D62" w14:textId="77777777" w:rsidR="00B97C52" w:rsidRDefault="00B97C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45C7C6D2" w14:textId="77777777" w:rsidR="00B97C52" w:rsidRDefault="00B97C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</w:tc>
        <w:tc>
          <w:tcPr>
            <w:tcW w:w="5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2347A0" w14:textId="77777777" w:rsidR="00B97C52" w:rsidRDefault="00B97C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7F76BB" w14:textId="77777777" w:rsidR="00B97C52" w:rsidRDefault="00B97C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netto</w:t>
            </w:r>
          </w:p>
        </w:tc>
        <w:tc>
          <w:tcPr>
            <w:tcW w:w="53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FAA0DB" w14:textId="77777777" w:rsidR="00B97C52" w:rsidRDefault="00B97C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podatku VAT</w:t>
            </w:r>
          </w:p>
        </w:tc>
        <w:tc>
          <w:tcPr>
            <w:tcW w:w="90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F99886" w14:textId="77777777" w:rsidR="00B97C52" w:rsidRDefault="00B97C5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B5D118B" w14:textId="77777777" w:rsidR="00B97C52" w:rsidRDefault="00B97C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0C76B234" w14:textId="77777777" w:rsidR="00B97C52" w:rsidRDefault="00B97C5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B97C52" w14:paraId="5DCE6CC7" w14:textId="77777777" w:rsidTr="00B97C52">
        <w:trPr>
          <w:trHeight w:val="234"/>
        </w:trPr>
        <w:tc>
          <w:tcPr>
            <w:tcW w:w="4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E2B6D" w14:textId="77777777" w:rsidR="00B97C52" w:rsidRDefault="00B97C5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6F1C55" w14:textId="77777777" w:rsidR="00B97C52" w:rsidRDefault="00B97C5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9EAFFC" w14:textId="77777777" w:rsidR="00B97C52" w:rsidRDefault="00B97C5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D23ED8" w14:textId="77777777" w:rsidR="00B97C52" w:rsidRDefault="00B97C5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5C1DEAE" w14:textId="77777777" w:rsidR="00B97C52" w:rsidRDefault="00B97C52">
            <w:pPr>
              <w:jc w:val="center"/>
              <w:rPr>
                <w:b/>
                <w:sz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887693" w14:textId="77777777" w:rsidR="00B97C52" w:rsidRDefault="00B97C52">
            <w:pPr>
              <w:jc w:val="center"/>
              <w:rPr>
                <w:b/>
                <w:sz w:val="22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39DC8B" w14:textId="77777777" w:rsidR="00B97C52" w:rsidRDefault="00B97C5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</w:tr>
      <w:tr w:rsidR="00B97C52" w14:paraId="32213EF7" w14:textId="77777777" w:rsidTr="00B97C52">
        <w:trPr>
          <w:trHeight w:val="163"/>
        </w:trPr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2FF58C" w14:textId="77777777" w:rsidR="00B97C52" w:rsidRDefault="00B97C52">
            <w:pPr>
              <w:ind w:right="425"/>
              <w:rPr>
                <w:sz w:val="22"/>
              </w:rPr>
            </w:pPr>
          </w:p>
          <w:p w14:paraId="71EBD1E0" w14:textId="2DD29F9D" w:rsidR="00B97C52" w:rsidRDefault="00B97C52">
            <w:pPr>
              <w:ind w:right="425"/>
              <w:rPr>
                <w:sz w:val="22"/>
              </w:rPr>
            </w:pPr>
          </w:p>
        </w:tc>
        <w:tc>
          <w:tcPr>
            <w:tcW w:w="102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2CC6" w14:textId="77777777" w:rsidR="00B97C52" w:rsidRDefault="00B97C52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3D7DA596" w14:textId="66115CC4" w:rsidR="00B97C52" w:rsidRDefault="00B97C52">
            <w:pPr>
              <w:rPr>
                <w:sz w:val="18"/>
                <w:szCs w:val="18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Lodówka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3680" w14:textId="77777777" w:rsidR="00B97C52" w:rsidRDefault="00B97C52">
            <w:pPr>
              <w:ind w:right="425"/>
              <w:rPr>
                <w:sz w:val="22"/>
              </w:rPr>
            </w:pPr>
          </w:p>
        </w:tc>
        <w:tc>
          <w:tcPr>
            <w:tcW w:w="5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7928" w14:textId="77777777" w:rsidR="00B97C52" w:rsidRDefault="00B97C52">
            <w:pPr>
              <w:ind w:right="425"/>
              <w:rPr>
                <w:sz w:val="18"/>
                <w:szCs w:val="18"/>
              </w:rPr>
            </w:pPr>
          </w:p>
          <w:p w14:paraId="5F25D742" w14:textId="5998C3F0" w:rsidR="00B97C52" w:rsidRDefault="00B97C52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F61D" w14:textId="77777777" w:rsidR="00B97C52" w:rsidRDefault="00B97C52">
            <w:pPr>
              <w:ind w:right="425"/>
              <w:rPr>
                <w:sz w:val="22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8908" w14:textId="77777777" w:rsidR="00B97C52" w:rsidRDefault="00B97C52">
            <w:pPr>
              <w:ind w:right="425"/>
              <w:rPr>
                <w:sz w:val="22"/>
              </w:rPr>
            </w:pPr>
          </w:p>
        </w:tc>
        <w:tc>
          <w:tcPr>
            <w:tcW w:w="9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D139" w14:textId="77777777" w:rsidR="00B97C52" w:rsidRDefault="00B97C52">
            <w:pPr>
              <w:ind w:right="425"/>
              <w:rPr>
                <w:sz w:val="22"/>
              </w:rPr>
            </w:pPr>
          </w:p>
        </w:tc>
      </w:tr>
      <w:tr w:rsidR="00B97C52" w14:paraId="3C27835C" w14:textId="77777777" w:rsidTr="00B97C52">
        <w:trPr>
          <w:trHeight w:val="163"/>
        </w:trPr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79599B" w14:textId="77777777" w:rsidR="00B97C52" w:rsidRDefault="00B97C52">
            <w:pPr>
              <w:ind w:right="425"/>
              <w:rPr>
                <w:sz w:val="22"/>
              </w:rPr>
            </w:pPr>
          </w:p>
        </w:tc>
        <w:tc>
          <w:tcPr>
            <w:tcW w:w="102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72E5" w14:textId="77777777" w:rsidR="00B97C52" w:rsidRDefault="00B97C52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54FA787B" w14:textId="5D366402" w:rsidR="00B97C52" w:rsidRDefault="00B97C52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Mikrofalówka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F6DA" w14:textId="77777777" w:rsidR="00B97C52" w:rsidRDefault="00B97C52">
            <w:pPr>
              <w:ind w:right="425"/>
              <w:rPr>
                <w:sz w:val="22"/>
              </w:rPr>
            </w:pPr>
          </w:p>
        </w:tc>
        <w:tc>
          <w:tcPr>
            <w:tcW w:w="5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DFD0" w14:textId="77777777" w:rsidR="00B97C52" w:rsidRDefault="00B97C52">
            <w:pPr>
              <w:ind w:right="425"/>
              <w:rPr>
                <w:sz w:val="18"/>
                <w:szCs w:val="18"/>
              </w:rPr>
            </w:pPr>
          </w:p>
          <w:p w14:paraId="10850781" w14:textId="58494500" w:rsidR="00B97C52" w:rsidRDefault="00B97C52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AAA4" w14:textId="77777777" w:rsidR="00B97C52" w:rsidRDefault="00B97C52">
            <w:pPr>
              <w:ind w:right="425"/>
              <w:rPr>
                <w:sz w:val="22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3A0F" w14:textId="77777777" w:rsidR="00B97C52" w:rsidRDefault="00B97C52">
            <w:pPr>
              <w:ind w:right="425"/>
              <w:rPr>
                <w:sz w:val="22"/>
              </w:rPr>
            </w:pPr>
          </w:p>
        </w:tc>
        <w:tc>
          <w:tcPr>
            <w:tcW w:w="9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1B2E" w14:textId="77777777" w:rsidR="00B97C52" w:rsidRDefault="00B97C52">
            <w:pPr>
              <w:ind w:right="425"/>
              <w:rPr>
                <w:sz w:val="22"/>
              </w:rPr>
            </w:pPr>
          </w:p>
        </w:tc>
      </w:tr>
      <w:tr w:rsidR="00B97C52" w14:paraId="5D9BC1FE" w14:textId="77777777" w:rsidTr="00B97C52">
        <w:trPr>
          <w:trHeight w:val="163"/>
        </w:trPr>
        <w:tc>
          <w:tcPr>
            <w:tcW w:w="4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2E73D7B" w14:textId="77777777" w:rsidR="00B97C52" w:rsidRDefault="00B97C52">
            <w:pPr>
              <w:ind w:right="425"/>
              <w:rPr>
                <w:sz w:val="22"/>
              </w:rPr>
            </w:pPr>
          </w:p>
          <w:p w14:paraId="0C2E8874" w14:textId="77777777" w:rsidR="00B97C52" w:rsidRDefault="00B97C52">
            <w:pPr>
              <w:ind w:right="425"/>
              <w:rPr>
                <w:sz w:val="22"/>
              </w:rPr>
            </w:pPr>
          </w:p>
          <w:p w14:paraId="70358BC6" w14:textId="77777777" w:rsidR="00B97C52" w:rsidRDefault="00B97C52">
            <w:pPr>
              <w:ind w:right="425"/>
              <w:rPr>
                <w:sz w:val="22"/>
              </w:rPr>
            </w:pPr>
          </w:p>
        </w:tc>
        <w:tc>
          <w:tcPr>
            <w:tcW w:w="10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F035E1" w14:textId="77777777" w:rsidR="00B97C52" w:rsidRDefault="00B97C52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674FD952" w14:textId="32560741" w:rsidR="00B97C52" w:rsidRDefault="00B97C52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Zmywarka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50FDCB" w14:textId="77777777" w:rsidR="00B97C52" w:rsidRDefault="00B97C52">
            <w:pPr>
              <w:ind w:right="425"/>
              <w:rPr>
                <w:sz w:val="22"/>
              </w:rPr>
            </w:pPr>
          </w:p>
        </w:tc>
        <w:tc>
          <w:tcPr>
            <w:tcW w:w="5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725613D" w14:textId="77777777" w:rsidR="00B97C52" w:rsidRDefault="00B97C52">
            <w:pPr>
              <w:ind w:right="425"/>
              <w:rPr>
                <w:sz w:val="18"/>
                <w:szCs w:val="18"/>
              </w:rPr>
            </w:pPr>
          </w:p>
          <w:p w14:paraId="60102AD0" w14:textId="76A731B1" w:rsidR="00B97C52" w:rsidRDefault="00B97C52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475C9B" w14:textId="77777777" w:rsidR="00B97C52" w:rsidRDefault="00B97C52">
            <w:pPr>
              <w:ind w:right="425"/>
              <w:rPr>
                <w:sz w:val="22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7B8877E" w14:textId="77777777" w:rsidR="00B97C52" w:rsidRDefault="00B97C52">
            <w:pPr>
              <w:ind w:right="425"/>
              <w:rPr>
                <w:sz w:val="22"/>
              </w:rPr>
            </w:pPr>
          </w:p>
        </w:tc>
        <w:tc>
          <w:tcPr>
            <w:tcW w:w="90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D32B6CE" w14:textId="77777777" w:rsidR="00B97C52" w:rsidRDefault="00B97C52">
            <w:pPr>
              <w:ind w:right="425"/>
              <w:rPr>
                <w:sz w:val="22"/>
              </w:rPr>
            </w:pPr>
          </w:p>
        </w:tc>
      </w:tr>
      <w:tr w:rsidR="00B97C52" w14:paraId="7A07D2F3" w14:textId="77777777" w:rsidTr="00B97C52">
        <w:trPr>
          <w:trHeight w:val="163"/>
        </w:trPr>
        <w:tc>
          <w:tcPr>
            <w:tcW w:w="3097" w:type="pct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1FE920" w14:textId="084DFA44" w:rsidR="00B97C52" w:rsidRPr="00B97C52" w:rsidRDefault="00B97C52" w:rsidP="00B97C52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B97C52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5062" w14:textId="77777777" w:rsidR="00B97C52" w:rsidRDefault="00B97C52">
            <w:pPr>
              <w:ind w:right="425"/>
              <w:rPr>
                <w:sz w:val="22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AD13" w14:textId="77777777" w:rsidR="00B97C52" w:rsidRDefault="00B97C52">
            <w:pPr>
              <w:ind w:right="425"/>
              <w:rPr>
                <w:sz w:val="22"/>
              </w:rPr>
            </w:pPr>
          </w:p>
        </w:tc>
        <w:tc>
          <w:tcPr>
            <w:tcW w:w="9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73D8" w14:textId="77777777" w:rsidR="00B97C52" w:rsidRDefault="00B97C52">
            <w:pPr>
              <w:ind w:right="425"/>
              <w:rPr>
                <w:sz w:val="22"/>
              </w:rPr>
            </w:pPr>
          </w:p>
        </w:tc>
      </w:tr>
    </w:tbl>
    <w:p w14:paraId="0B6F6E10" w14:textId="77777777" w:rsidR="00B97C52" w:rsidRDefault="00B97C52" w:rsidP="00B97C52">
      <w:pPr>
        <w:jc w:val="both"/>
        <w:rPr>
          <w:b/>
          <w:sz w:val="22"/>
          <w:szCs w:val="22"/>
        </w:rPr>
      </w:pPr>
    </w:p>
    <w:p w14:paraId="6E0F4BA0" w14:textId="30DC1B9D" w:rsidR="00B97C52" w:rsidRDefault="00B97C52" w:rsidP="00B97C52">
      <w:pPr>
        <w:jc w:val="both"/>
        <w:rPr>
          <w:sz w:val="20"/>
          <w:szCs w:val="20"/>
        </w:rPr>
      </w:pPr>
      <w:r>
        <w:rPr>
          <w:b/>
          <w:sz w:val="22"/>
          <w:szCs w:val="22"/>
        </w:rPr>
        <w:t>Termin realizacji umowy: ………………..</w:t>
      </w:r>
      <w:r w:rsidR="00187BB9">
        <w:rPr>
          <w:b/>
          <w:sz w:val="22"/>
          <w:szCs w:val="22"/>
        </w:rPr>
        <w:t xml:space="preserve">dni roboczych </w:t>
      </w:r>
      <w:r>
        <w:rPr>
          <w:b/>
          <w:sz w:val="22"/>
          <w:szCs w:val="22"/>
        </w:rPr>
        <w:t xml:space="preserve"> </w:t>
      </w:r>
      <w:r w:rsidRPr="00B97C52">
        <w:rPr>
          <w:b/>
          <w:color w:val="FF0000"/>
          <w:sz w:val="22"/>
          <w:szCs w:val="22"/>
        </w:rPr>
        <w:t>(kryterium oceny ofert)</w:t>
      </w:r>
      <w:r w:rsidRPr="00B97C52">
        <w:rPr>
          <w:color w:val="FF0000"/>
          <w:sz w:val="22"/>
          <w:szCs w:val="22"/>
        </w:rPr>
        <w:t>.</w:t>
      </w:r>
    </w:p>
    <w:p w14:paraId="00F9F928" w14:textId="77777777" w:rsidR="00B97C52" w:rsidRDefault="00B97C52" w:rsidP="00B97C5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BD51A3B" w14:textId="4CDE2338" w:rsidR="00B97C52" w:rsidRDefault="00B97C52" w:rsidP="00B97C5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Okres udzielonej gwarancji wynosi: miesięcy </w:t>
      </w:r>
      <w:r>
        <w:rPr>
          <w:b/>
          <w:color w:val="FF0000"/>
          <w:sz w:val="22"/>
          <w:szCs w:val="22"/>
        </w:rPr>
        <w:t>(kryterium oceny ofert)</w:t>
      </w:r>
    </w:p>
    <w:p w14:paraId="652D4D19" w14:textId="77777777" w:rsidR="00B97C52" w:rsidRDefault="00B97C52" w:rsidP="00B97C52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5F39D8A" w14:textId="77777777" w:rsidR="00B97C52" w:rsidRDefault="00B97C52" w:rsidP="00B97C52">
      <w:pPr>
        <w:rPr>
          <w:b/>
          <w:sz w:val="22"/>
          <w:szCs w:val="20"/>
          <w:u w:val="single"/>
        </w:rPr>
      </w:pPr>
    </w:p>
    <w:p w14:paraId="3DEF685C" w14:textId="77777777" w:rsidR="00B97C52" w:rsidRDefault="00B97C52" w:rsidP="00B97C52">
      <w:pPr>
        <w:rPr>
          <w:b/>
          <w:sz w:val="22"/>
          <w:szCs w:val="20"/>
          <w:u w:val="single"/>
        </w:rPr>
      </w:pPr>
      <w:r>
        <w:rPr>
          <w:b/>
          <w:sz w:val="22"/>
          <w:szCs w:val="20"/>
          <w:u w:val="single"/>
        </w:rPr>
        <w:lastRenderedPageBreak/>
        <w:t>Jednocześnie oświadczamy, że:</w:t>
      </w:r>
    </w:p>
    <w:p w14:paraId="2483783A" w14:textId="77777777" w:rsidR="00B97C52" w:rsidRDefault="00B97C52" w:rsidP="00B97C5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2A804A3" w14:textId="77777777" w:rsidR="00B97C52" w:rsidRDefault="00B97C52" w:rsidP="00B97C5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0"/>
        </w:rPr>
        <w:t xml:space="preserve"> i nie wnosimy do nich żadnych zastrzeżeń.</w:t>
      </w:r>
    </w:p>
    <w:p w14:paraId="62C6CA90" w14:textId="77777777" w:rsidR="00B97C52" w:rsidRDefault="00B97C52" w:rsidP="00B97C52">
      <w:pPr>
        <w:numPr>
          <w:ilvl w:val="0"/>
          <w:numId w:val="1"/>
        </w:numPr>
        <w:rPr>
          <w:sz w:val="22"/>
          <w:szCs w:val="20"/>
        </w:rPr>
      </w:pPr>
      <w:r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F55DEFC" w14:textId="77777777" w:rsidR="00B97C52" w:rsidRDefault="00B97C52" w:rsidP="00B97C52">
      <w:pPr>
        <w:ind w:left="360"/>
        <w:jc w:val="both"/>
        <w:rPr>
          <w:i/>
          <w:sz w:val="22"/>
          <w:szCs w:val="20"/>
        </w:rPr>
      </w:pPr>
      <w:r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58603C" w14:textId="77777777" w:rsidR="00B97C52" w:rsidRDefault="00B97C52" w:rsidP="00B97C52">
      <w:pPr>
        <w:ind w:left="360"/>
        <w:jc w:val="both"/>
        <w:rPr>
          <w:i/>
          <w:sz w:val="22"/>
          <w:szCs w:val="20"/>
        </w:rPr>
      </w:pPr>
      <w:r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70ACDA" w14:textId="77777777" w:rsidR="00B97C52" w:rsidRDefault="00B97C52" w:rsidP="00B97C52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97C52" w14:paraId="27D60862" w14:textId="77777777" w:rsidTr="00B97C5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A3CC82" w14:textId="77777777" w:rsidR="00B97C52" w:rsidRDefault="00B97C52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98298" w14:textId="77777777" w:rsidR="00B97C52" w:rsidRDefault="00B97C52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Opis części zamówienia, którą wykonawca </w:t>
            </w:r>
          </w:p>
          <w:p w14:paraId="25440C96" w14:textId="77777777" w:rsidR="00B97C52" w:rsidRDefault="00B97C52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A3AAA3" w14:textId="77777777" w:rsidR="00B97C52" w:rsidRDefault="00B97C52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Nazwa podwykonawcy</w:t>
            </w:r>
            <w:r>
              <w:rPr>
                <w:sz w:val="22"/>
                <w:szCs w:val="20"/>
              </w:rPr>
              <w:br/>
              <w:t>(o ile jest znana)</w:t>
            </w:r>
          </w:p>
        </w:tc>
      </w:tr>
      <w:tr w:rsidR="00B97C52" w14:paraId="00CEC2D0" w14:textId="77777777" w:rsidTr="00B97C5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C50EC" w14:textId="77777777" w:rsidR="00B97C52" w:rsidRDefault="00B97C5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945DA" w14:textId="77777777" w:rsidR="00B97C52" w:rsidRDefault="00B97C5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9870C" w14:textId="77777777" w:rsidR="00B97C52" w:rsidRDefault="00B97C5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B97C52" w14:paraId="119D6E50" w14:textId="77777777" w:rsidTr="00B97C5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444CF" w14:textId="77777777" w:rsidR="00B97C52" w:rsidRDefault="00B97C5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08938" w14:textId="77777777" w:rsidR="00B97C52" w:rsidRDefault="00B97C5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D34BF" w14:textId="77777777" w:rsidR="00B97C52" w:rsidRDefault="00B97C5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5F9DAE41" w14:textId="77777777" w:rsidR="00B97C52" w:rsidRDefault="00B97C52" w:rsidP="00B97C52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Upoważnionymi do reprezentowania naszej firmy są następujące osoby:</w:t>
      </w:r>
    </w:p>
    <w:p w14:paraId="3F32E07C" w14:textId="77777777" w:rsidR="00B97C52" w:rsidRDefault="00B97C52" w:rsidP="00B97C52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>
        <w:rPr>
          <w:b/>
          <w:bCs/>
          <w:kern w:val="32"/>
          <w:sz w:val="22"/>
          <w:szCs w:val="20"/>
        </w:rPr>
        <w:tab/>
        <w:t>Imię i Nazwisko</w:t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</w:p>
    <w:p w14:paraId="1DDACBF7" w14:textId="77777777" w:rsidR="00B97C52" w:rsidRDefault="00B97C52" w:rsidP="00B97C5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..............................................................................................................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</w:t>
      </w:r>
    </w:p>
    <w:p w14:paraId="6DCF912E" w14:textId="77777777" w:rsidR="00B97C52" w:rsidRDefault="00B97C52" w:rsidP="00B97C5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4F01725E" w14:textId="77777777" w:rsidR="00B97C52" w:rsidRDefault="00B97C52" w:rsidP="00B97C5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..............................................................................................................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</w:t>
      </w:r>
    </w:p>
    <w:p w14:paraId="058D6648" w14:textId="77777777" w:rsidR="00B97C52" w:rsidRDefault="00B97C52" w:rsidP="00B97C52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upoważnienie dla powyżej wskazanych osób wynika z następującego (</w:t>
      </w:r>
      <w:proofErr w:type="spellStart"/>
      <w:r>
        <w:rPr>
          <w:sz w:val="22"/>
          <w:szCs w:val="20"/>
        </w:rPr>
        <w:t>ych</w:t>
      </w:r>
      <w:proofErr w:type="spellEnd"/>
      <w:r>
        <w:rPr>
          <w:sz w:val="22"/>
          <w:szCs w:val="20"/>
        </w:rPr>
        <w:t>) dokumentu(ów)</w:t>
      </w:r>
    </w:p>
    <w:p w14:paraId="1C997B60" w14:textId="77777777" w:rsidR="00B97C52" w:rsidRDefault="00B97C52" w:rsidP="00B97C52">
      <w:pPr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471ED396" w14:textId="77777777" w:rsidR="00B97C52" w:rsidRDefault="00B97C52" w:rsidP="00B97C52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załącznikami do niniejszej oferty są:</w:t>
      </w:r>
    </w:p>
    <w:p w14:paraId="04A806CD" w14:textId="77777777" w:rsidR="00B97C52" w:rsidRDefault="00B97C52" w:rsidP="00B97C52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………………………………………………………………………………………….</w:t>
      </w:r>
    </w:p>
    <w:p w14:paraId="3D1989C4" w14:textId="77777777" w:rsidR="00B97C52" w:rsidRDefault="00B97C52" w:rsidP="00B97C52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……………………………………………..……………………………………………</w:t>
      </w:r>
    </w:p>
    <w:p w14:paraId="17C6ECE3" w14:textId="77777777" w:rsidR="00B97C52" w:rsidRDefault="00B97C52" w:rsidP="00B97C52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457A7B49" w14:textId="77777777" w:rsidR="00B97C52" w:rsidRDefault="00B97C52" w:rsidP="00B97C52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………………………………………………………………………………………….</w:t>
      </w:r>
    </w:p>
    <w:p w14:paraId="06D8698D" w14:textId="77777777" w:rsidR="00B97C52" w:rsidRDefault="00B97C52" w:rsidP="00B97C52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……………………………………………..……………………………………………</w:t>
      </w:r>
    </w:p>
    <w:p w14:paraId="37560B62" w14:textId="77777777" w:rsidR="00B97C52" w:rsidRDefault="00B97C52" w:rsidP="00B97C52">
      <w:pPr>
        <w:jc w:val="both"/>
        <w:rPr>
          <w:sz w:val="22"/>
          <w:szCs w:val="20"/>
        </w:rPr>
      </w:pPr>
    </w:p>
    <w:p w14:paraId="7AFF7B2D" w14:textId="77777777" w:rsidR="00B97C52" w:rsidRDefault="00B97C52" w:rsidP="00B97C52">
      <w:pPr>
        <w:jc w:val="right"/>
        <w:rPr>
          <w:sz w:val="22"/>
          <w:szCs w:val="20"/>
        </w:rPr>
      </w:pPr>
    </w:p>
    <w:p w14:paraId="36255F9D" w14:textId="77777777" w:rsidR="00B97C52" w:rsidRDefault="00B97C52" w:rsidP="00B97C5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</w:p>
    <w:p w14:paraId="52D1E406" w14:textId="77777777" w:rsidR="00B97C52" w:rsidRDefault="00B97C52" w:rsidP="00B97C5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46864F61" w14:textId="77777777" w:rsidR="00B97C52" w:rsidRDefault="00B97C52" w:rsidP="00B97C52"/>
    <w:p w14:paraId="1975D7C8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A9016" w14:textId="77777777" w:rsidR="00C15CC6" w:rsidRDefault="00C15CC6">
      <w:r>
        <w:separator/>
      </w:r>
    </w:p>
  </w:endnote>
  <w:endnote w:type="continuationSeparator" w:id="0">
    <w:p w14:paraId="39F3C095" w14:textId="77777777" w:rsidR="00C15CC6" w:rsidRDefault="00C15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B3869" w14:textId="77777777" w:rsidR="00FE297A" w:rsidRDefault="00FE29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512B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A0581" w14:textId="77777777" w:rsidR="00FE297A" w:rsidRDefault="00FE29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24EF2" w14:textId="77777777" w:rsidR="00C15CC6" w:rsidRDefault="00C15CC6">
      <w:r>
        <w:separator/>
      </w:r>
    </w:p>
  </w:footnote>
  <w:footnote w:type="continuationSeparator" w:id="0">
    <w:p w14:paraId="5A3B68CB" w14:textId="77777777" w:rsidR="00C15CC6" w:rsidRDefault="00C15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34A9F" w14:textId="77777777" w:rsidR="00FE297A" w:rsidRDefault="00FE29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DAF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ECA92" w14:textId="77777777" w:rsidR="00FE297A" w:rsidRDefault="00FE29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5CC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7BB9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97C52"/>
    <w:rsid w:val="00C15CC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297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F6DC830"/>
  <w15:chartTrackingRefBased/>
  <w15:docId w15:val="{6730CC74-B9A6-487E-A179-E548B0370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8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462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2021-10-01T13:20:00Z</cp:lastPrinted>
  <dcterms:created xsi:type="dcterms:W3CDTF">2021-10-01T13:20:00Z</dcterms:created>
  <dcterms:modified xsi:type="dcterms:W3CDTF">2021-10-01T13:20:00Z</dcterms:modified>
</cp:coreProperties>
</file>