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141997F" w:rsidR="000B6508" w:rsidRPr="00F20350" w:rsidRDefault="000B6508" w:rsidP="00F20350">
      <w:pPr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20350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F20350"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dostawę materiałów promocyjnych  dot. Programu ERSAMUS + mobilność edukacyjna z krajami partnerskimi- KC-zp.272-446/21</w:t>
      </w:r>
      <w:r w:rsidRPr="00F20350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 w:rsidRPr="00F2035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F2035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F20350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F20350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>ustawy Pzp.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>10 ustawy Pzp</w:t>
      </w:r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…………. ustawy Pzp</w:t>
      </w:r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5B56" w14:textId="77777777" w:rsidR="00CC7BCC" w:rsidRDefault="00CC7BCC" w:rsidP="0038231F">
      <w:pPr>
        <w:spacing w:after="0" w:line="240" w:lineRule="auto"/>
      </w:pPr>
      <w:r>
        <w:separator/>
      </w:r>
    </w:p>
  </w:endnote>
  <w:endnote w:type="continuationSeparator" w:id="0">
    <w:p w14:paraId="024F4812" w14:textId="77777777" w:rsidR="00CC7BCC" w:rsidRDefault="00CC7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0C57" w14:textId="77777777" w:rsidR="00CC7BCC" w:rsidRDefault="00CC7BCC" w:rsidP="0038231F">
      <w:pPr>
        <w:spacing w:after="0" w:line="240" w:lineRule="auto"/>
      </w:pPr>
      <w:r>
        <w:separator/>
      </w:r>
    </w:p>
  </w:footnote>
  <w:footnote w:type="continuationSeparator" w:id="0">
    <w:p w14:paraId="05B88FED" w14:textId="77777777" w:rsidR="00CC7BCC" w:rsidRDefault="00CC7BC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>10 ustawy Pzp.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89B1" w14:textId="62979562" w:rsidR="00FE4C6D" w:rsidRPr="00FE4C6D" w:rsidRDefault="00FE4C6D" w:rsidP="00FE4C6D">
    <w:pPr>
      <w:tabs>
        <w:tab w:val="center" w:pos="4536"/>
        <w:tab w:val="right" w:pos="9072"/>
      </w:tabs>
      <w:spacing w:line="240" w:lineRule="auto"/>
      <w:ind w:hanging="2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4E1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0F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A68BF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C7BCC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1EF"/>
    <w:rsid w:val="00EB7CDE"/>
    <w:rsid w:val="00EE1FBF"/>
    <w:rsid w:val="00EF74CA"/>
    <w:rsid w:val="00EF7C10"/>
    <w:rsid w:val="00F04280"/>
    <w:rsid w:val="00F20350"/>
    <w:rsid w:val="00F365F2"/>
    <w:rsid w:val="00F43919"/>
    <w:rsid w:val="00F66810"/>
    <w:rsid w:val="00F8042D"/>
    <w:rsid w:val="00FC0317"/>
    <w:rsid w:val="00FE4C6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3</cp:revision>
  <cp:lastPrinted>2021-07-27T08:51:00Z</cp:lastPrinted>
  <dcterms:created xsi:type="dcterms:W3CDTF">2021-09-30T08:00:00Z</dcterms:created>
  <dcterms:modified xsi:type="dcterms:W3CDTF">2021-09-30T09:18:00Z</dcterms:modified>
</cp:coreProperties>
</file>