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07C7E" w14:textId="063FFC14" w:rsidR="00E01258" w:rsidRPr="006013E2" w:rsidRDefault="00E01258" w:rsidP="00E01258">
      <w:pPr>
        <w:jc w:val="right"/>
        <w:rPr>
          <w:b/>
          <w:sz w:val="24"/>
          <w:szCs w:val="24"/>
          <w:lang w:val="pl-PL"/>
        </w:rPr>
      </w:pPr>
      <w:r w:rsidRPr="006013E2">
        <w:rPr>
          <w:b/>
          <w:sz w:val="24"/>
          <w:szCs w:val="24"/>
          <w:lang w:val="pl-PL"/>
        </w:rPr>
        <w:t>Załącznik nr 3</w:t>
      </w:r>
      <w:r w:rsidR="001856AF">
        <w:rPr>
          <w:b/>
          <w:sz w:val="24"/>
          <w:szCs w:val="24"/>
          <w:lang w:val="pl-PL"/>
        </w:rPr>
        <w:t>a</w:t>
      </w:r>
    </w:p>
    <w:p w14:paraId="3FB4CC42" w14:textId="77777777" w:rsidR="00E01258" w:rsidRPr="006013E2" w:rsidRDefault="00E01258" w:rsidP="00E01258">
      <w:pPr>
        <w:jc w:val="both"/>
        <w:rPr>
          <w:b/>
          <w:sz w:val="24"/>
          <w:szCs w:val="24"/>
          <w:lang w:val="pl-PL"/>
        </w:rPr>
      </w:pPr>
    </w:p>
    <w:p w14:paraId="01C5067F" w14:textId="77777777" w:rsidR="00FC7F60" w:rsidRDefault="00FC7F60" w:rsidP="00FC7F60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14:paraId="7E96EDA8" w14:textId="77777777" w:rsidR="00FC7F60" w:rsidRDefault="00FC7F60" w:rsidP="00FC7F60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7F8A363C" w14:textId="77777777" w:rsidR="00E01258" w:rsidRPr="006013E2" w:rsidRDefault="00E01258" w:rsidP="00E01258">
      <w:pPr>
        <w:jc w:val="both"/>
        <w:rPr>
          <w:b/>
          <w:sz w:val="24"/>
          <w:szCs w:val="24"/>
          <w:lang w:val="pl-PL"/>
        </w:rPr>
      </w:pPr>
    </w:p>
    <w:p w14:paraId="744F99C0" w14:textId="3CF5512F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Zawarta w Krakowie w wyniku przeprowadzonego postępowania o zamówienie publiczne w trybie </w:t>
      </w:r>
      <w:r w:rsidR="00FC7F60">
        <w:rPr>
          <w:rFonts w:ascii="Times New Roman" w:hAnsi="Times New Roman"/>
          <w:szCs w:val="24"/>
        </w:rPr>
        <w:t>podstawowym</w:t>
      </w:r>
      <w:r w:rsidRPr="006013E2">
        <w:rPr>
          <w:rFonts w:ascii="Times New Roman" w:hAnsi="Times New Roman"/>
          <w:szCs w:val="24"/>
        </w:rPr>
        <w:t xml:space="preserve"> pomiędzy:</w:t>
      </w:r>
    </w:p>
    <w:p w14:paraId="2CCA41A1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6013E2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.............................................................................................................</w:t>
      </w:r>
    </w:p>
    <w:p w14:paraId="66448019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reprezentowana przez:</w:t>
      </w:r>
    </w:p>
    <w:p w14:paraId="6CF32B47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47D027B9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2.Kwestora / Z-</w:t>
      </w:r>
      <w:proofErr w:type="spellStart"/>
      <w:r w:rsidRPr="006013E2">
        <w:rPr>
          <w:rFonts w:ascii="Times New Roman" w:hAnsi="Times New Roman"/>
          <w:szCs w:val="24"/>
        </w:rPr>
        <w:t>cę</w:t>
      </w:r>
      <w:proofErr w:type="spellEnd"/>
      <w:r w:rsidRPr="006013E2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</w:t>
      </w:r>
    </w:p>
    <w:p w14:paraId="1790B176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zwaną dalej KUPUJĄCYM</w:t>
      </w:r>
    </w:p>
    <w:p w14:paraId="24F4B9C3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a </w:t>
      </w:r>
    </w:p>
    <w:p w14:paraId="5B8722AA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6A49AFC4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27E8F481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6013E2">
        <w:rPr>
          <w:rFonts w:ascii="Times New Roman" w:hAnsi="Times New Roman"/>
          <w:i/>
          <w:szCs w:val="24"/>
        </w:rPr>
        <w:t xml:space="preserve">(nazwa i siedziba przedsiębiorcy oraz jego adres). </w:t>
      </w:r>
    </w:p>
    <w:p w14:paraId="2EF8CDD5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reprezentowanym przez:</w:t>
      </w:r>
    </w:p>
    <w:p w14:paraId="19FD3D79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232BFD50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69A19BEF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zwanym dalej SPRZEDAWCĄ</w:t>
      </w:r>
    </w:p>
    <w:p w14:paraId="77E810AA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1CD438BB" w14:textId="77777777"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 1</w:t>
      </w:r>
    </w:p>
    <w:p w14:paraId="149111DD" w14:textId="7248EC2C" w:rsidR="00E01258" w:rsidRPr="002C17F6" w:rsidRDefault="00E01258" w:rsidP="002C17F6">
      <w:pPr>
        <w:pStyle w:val="Akapitzlist"/>
        <w:numPr>
          <w:ilvl w:val="0"/>
          <w:numId w:val="6"/>
        </w:numPr>
        <w:jc w:val="both"/>
        <w:rPr>
          <w:b/>
          <w:sz w:val="28"/>
          <w:szCs w:val="28"/>
          <w:lang w:val="pl-PL"/>
        </w:rPr>
      </w:pPr>
      <w:r w:rsidRPr="002C17F6">
        <w:rPr>
          <w:sz w:val="24"/>
          <w:szCs w:val="24"/>
          <w:lang w:val="pl-PL"/>
        </w:rPr>
        <w:t xml:space="preserve">Przedmiotem niniejszej umowy jest </w:t>
      </w:r>
      <w:r w:rsidR="002C17F6" w:rsidRPr="002C17F6">
        <w:rPr>
          <w:b/>
          <w:bCs/>
          <w:sz w:val="24"/>
          <w:szCs w:val="24"/>
          <w:lang w:val="pl-PL"/>
        </w:rPr>
        <w:t>dostaw</w:t>
      </w:r>
      <w:r w:rsidR="002C17F6">
        <w:rPr>
          <w:b/>
          <w:bCs/>
          <w:sz w:val="24"/>
          <w:szCs w:val="24"/>
          <w:lang w:val="pl-PL"/>
        </w:rPr>
        <w:t>a</w:t>
      </w:r>
      <w:r w:rsidR="002C17F6" w:rsidRPr="002C17F6">
        <w:rPr>
          <w:b/>
          <w:bCs/>
          <w:sz w:val="24"/>
          <w:szCs w:val="24"/>
          <w:lang w:val="pl-PL"/>
        </w:rPr>
        <w:t xml:space="preserve"> materiałów promocyjnych  dot. Programu ERSAMUS + mobilność edukacyjna z krajami partnerskimi- KC-zp.272-446/2</w:t>
      </w:r>
      <w:r w:rsidR="002C17F6" w:rsidRPr="002C17F6">
        <w:rPr>
          <w:b/>
          <w:bCs/>
          <w:sz w:val="24"/>
          <w:szCs w:val="24"/>
          <w:lang w:val="pl-PL"/>
        </w:rPr>
        <w:t>1</w:t>
      </w:r>
      <w:r w:rsidR="002C17F6">
        <w:rPr>
          <w:b/>
          <w:bCs/>
          <w:sz w:val="28"/>
          <w:szCs w:val="28"/>
          <w:lang w:val="pl-PL"/>
        </w:rPr>
        <w:t>.</w:t>
      </w:r>
    </w:p>
    <w:p w14:paraId="1C66FA0B" w14:textId="77777777" w:rsidR="00E01258" w:rsidRPr="00ED1631" w:rsidRDefault="00E01258" w:rsidP="00E01258">
      <w:pPr>
        <w:pStyle w:val="Tekstpodstawowy"/>
        <w:numPr>
          <w:ilvl w:val="0"/>
          <w:numId w:val="6"/>
        </w:numPr>
        <w:spacing w:line="240" w:lineRule="auto"/>
        <w:ind w:right="-47"/>
        <w:jc w:val="both"/>
        <w:rPr>
          <w:rFonts w:ascii="Times New Roman" w:hAnsi="Times New Roman"/>
          <w:bCs/>
          <w:szCs w:val="24"/>
        </w:rPr>
      </w:pPr>
      <w:r w:rsidRPr="00ED1631">
        <w:rPr>
          <w:rFonts w:ascii="Times New Roman" w:hAnsi="Times New Roman"/>
          <w:szCs w:val="24"/>
        </w:rPr>
        <w:t>Szczegółowa specyfikacja przedmiotu zamówienia jest określona w załączniku nr 1, który stanowi integralną część niniejszej umowy.</w:t>
      </w:r>
    </w:p>
    <w:p w14:paraId="359338A9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6BF17BDD" w14:textId="77777777"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 2</w:t>
      </w:r>
    </w:p>
    <w:p w14:paraId="2A29D0A3" w14:textId="77777777" w:rsidR="00E01258" w:rsidRPr="00E01258" w:rsidRDefault="00E01258" w:rsidP="00E01258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i/>
          <w:szCs w:val="24"/>
        </w:rPr>
      </w:pPr>
      <w:r w:rsidRPr="00E01258">
        <w:rPr>
          <w:rFonts w:ascii="Times New Roman" w:hAnsi="Times New Roman"/>
          <w:szCs w:val="24"/>
        </w:rPr>
        <w:t xml:space="preserve">Sprzedawca zobowiązuje się dostarczyć przedmiot zamówienia, o którym mowa w § 1 </w:t>
      </w:r>
      <w:r w:rsidRPr="00E01258">
        <w:rPr>
          <w:rFonts w:ascii="Times New Roman" w:hAnsi="Times New Roman"/>
          <w:b/>
          <w:szCs w:val="24"/>
        </w:rPr>
        <w:t xml:space="preserve">w terminie  do …….. od daty podpisania umowy, </w:t>
      </w:r>
      <w:r w:rsidRPr="00E01258">
        <w:rPr>
          <w:rFonts w:ascii="Times New Roman" w:hAnsi="Times New Roman"/>
          <w:szCs w:val="24"/>
        </w:rPr>
        <w:t>do siedziby Kupującego.</w:t>
      </w:r>
    </w:p>
    <w:p w14:paraId="2135C0BA" w14:textId="77777777" w:rsidR="00E01258" w:rsidRPr="00E01258" w:rsidRDefault="00E01258" w:rsidP="00E01258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Wydanie przedmiotu umowy Kupującemu winno nastąpić w miejscu wskazanym w par. 2 ust. 1 w godzinach uzgodnionych z Kupującym.</w:t>
      </w:r>
    </w:p>
    <w:p w14:paraId="262F6C4C" w14:textId="77777777" w:rsidR="00E01258" w:rsidRPr="00E01258" w:rsidRDefault="00E01258" w:rsidP="00E01258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 xml:space="preserve">Termin wykonania przedmiotu umowy uznaje się za dotrzymany jeżeli przed jego upływem Sprzedawca dostarczy towar na miejsce przeznaczenia w stanie zupełnym.  </w:t>
      </w:r>
    </w:p>
    <w:p w14:paraId="045A7974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1DF20274" w14:textId="77777777"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6013E2">
        <w:rPr>
          <w:rFonts w:ascii="Times New Roman" w:hAnsi="Times New Roman"/>
          <w:szCs w:val="24"/>
        </w:rPr>
        <w:t>§ 3</w:t>
      </w:r>
    </w:p>
    <w:p w14:paraId="6854CF2A" w14:textId="3EE4EF82" w:rsidR="00E01258" w:rsidRPr="00E01258" w:rsidRDefault="00E01258" w:rsidP="00E0125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E01258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E01258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  <w:r w:rsidR="00516814">
        <w:rPr>
          <w:rFonts w:ascii="Times New Roman" w:hAnsi="Times New Roman"/>
          <w:i/>
          <w:szCs w:val="24"/>
        </w:rPr>
        <w:t>.</w:t>
      </w:r>
    </w:p>
    <w:p w14:paraId="189C72D9" w14:textId="6FC52584" w:rsidR="00E01258" w:rsidRPr="00E01258" w:rsidRDefault="00E01258" w:rsidP="00E0125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E01258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  <w:r w:rsidR="00516814">
        <w:rPr>
          <w:rFonts w:ascii="Times New Roman" w:hAnsi="Times New Roman"/>
          <w:i/>
          <w:szCs w:val="24"/>
        </w:rPr>
        <w:t>.</w:t>
      </w:r>
    </w:p>
    <w:p w14:paraId="44EEBA96" w14:textId="793D2A3E" w:rsidR="00E01258" w:rsidRPr="00E01258" w:rsidRDefault="00E01258" w:rsidP="00E0125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E01258">
        <w:rPr>
          <w:rFonts w:ascii="Times New Roman" w:hAnsi="Times New Roman"/>
          <w:szCs w:val="24"/>
        </w:rPr>
        <w:t>Cena brutto za przedmiot umowy szczegółowo określony w § 1 wynosi……………………(</w:t>
      </w:r>
      <w:r w:rsidRPr="00E01258">
        <w:rPr>
          <w:rFonts w:ascii="Times New Roman" w:hAnsi="Times New Roman"/>
          <w:i/>
          <w:szCs w:val="24"/>
        </w:rPr>
        <w:t>słownie:…………………………………………………………)</w:t>
      </w:r>
      <w:r w:rsidR="00516814">
        <w:rPr>
          <w:rFonts w:ascii="Times New Roman" w:hAnsi="Times New Roman"/>
          <w:i/>
          <w:szCs w:val="24"/>
        </w:rPr>
        <w:t>.</w:t>
      </w:r>
    </w:p>
    <w:p w14:paraId="1578D879" w14:textId="77777777" w:rsidR="00E01258" w:rsidRPr="004E5D6E" w:rsidRDefault="00E01258" w:rsidP="00E0125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E01258">
        <w:rPr>
          <w:rFonts w:ascii="Times New Roman" w:hAnsi="Times New Roman"/>
          <w:szCs w:val="24"/>
        </w:rPr>
        <w:t>Cena obejmuje całkowitą należność jaką Kupujący zobowiązany jest zapłacić za przedmiot zamówienia, i jego dostarczenie do miejsca przeznaczenia. Cena obejmuje w  szczególności koszty i opłaty związane z dostarczeniem, opłaty za transport i ubezpieczenie, załadunek, wyładunek, magazynowanie.</w:t>
      </w:r>
    </w:p>
    <w:p w14:paraId="5815547A" w14:textId="77777777" w:rsidR="004E5D6E" w:rsidRDefault="004E5D6E" w:rsidP="004E5D6E">
      <w:pPr>
        <w:pStyle w:val="Tekstpodstawowy"/>
        <w:spacing w:line="240" w:lineRule="auto"/>
        <w:ind w:left="340" w:right="-47"/>
        <w:jc w:val="both"/>
        <w:rPr>
          <w:rFonts w:ascii="Times New Roman" w:hAnsi="Times New Roman"/>
          <w:i/>
          <w:szCs w:val="24"/>
        </w:rPr>
      </w:pPr>
    </w:p>
    <w:p w14:paraId="400D90FB" w14:textId="77777777" w:rsidR="008876EF" w:rsidRDefault="008876EF" w:rsidP="004E5D6E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4556A0D7" w14:textId="25FEEE6D" w:rsidR="00E01258" w:rsidRPr="006013E2" w:rsidRDefault="004E5D6E" w:rsidP="004E5D6E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lastRenderedPageBreak/>
        <w:t>§ 4</w:t>
      </w:r>
    </w:p>
    <w:p w14:paraId="27652DC0" w14:textId="77777777" w:rsidR="004E5D6E" w:rsidRPr="004E5D6E" w:rsidRDefault="004E5D6E" w:rsidP="004E5D6E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E5D6E">
        <w:rPr>
          <w:rFonts w:ascii="Times New Roman" w:hAnsi="Times New Roman"/>
          <w:szCs w:val="24"/>
        </w:rPr>
        <w:t>Sprzedawca oświadcza, że jest uprawniony oraz posiada niezbędne kwalifikacje do pełnej realizacji przedmiotu zamówienia.</w:t>
      </w:r>
    </w:p>
    <w:p w14:paraId="6F98E9D3" w14:textId="77777777" w:rsidR="004E5D6E" w:rsidRPr="004E5D6E" w:rsidRDefault="004E5D6E" w:rsidP="004E5D6E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E5D6E">
        <w:rPr>
          <w:rFonts w:ascii="Times New Roman" w:hAnsi="Times New Roman"/>
          <w:szCs w:val="24"/>
        </w:rPr>
        <w:t xml:space="preserve">Sprzedawca oświadcza, że przedmiot Umowy, o którym mowa w § 1 zostanie wykonany na najwyższym profesjonalnym poziomie, zgodnie ze wszystkimi obowiązującymi przepisami prawa, zasadami sztuki i zgodnie z interesami Kupującego. </w:t>
      </w:r>
    </w:p>
    <w:p w14:paraId="584F4401" w14:textId="77777777" w:rsidR="004E5D6E" w:rsidRDefault="004E5D6E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73F0BA0B" w14:textId="77777777"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bookmarkStart w:id="0" w:name="_Hlk51149144"/>
      <w:r w:rsidRPr="006013E2">
        <w:rPr>
          <w:rFonts w:ascii="Times New Roman" w:hAnsi="Times New Roman"/>
          <w:szCs w:val="24"/>
        </w:rPr>
        <w:t xml:space="preserve">§ </w:t>
      </w:r>
      <w:r w:rsidR="004E5D6E">
        <w:rPr>
          <w:rFonts w:ascii="Times New Roman" w:hAnsi="Times New Roman"/>
          <w:szCs w:val="24"/>
        </w:rPr>
        <w:t>5</w:t>
      </w:r>
    </w:p>
    <w:bookmarkEnd w:id="0"/>
    <w:p w14:paraId="751E3679" w14:textId="77777777" w:rsidR="00E01258" w:rsidRPr="006013E2" w:rsidRDefault="00E01258" w:rsidP="00E0125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Należność, o której mowa w § 3 zostanie uregulowana przez Kupującego w terminie do 21 dni od dnia otrzymania faktury wystawionej przez Sprzedawcę po dokonaniu odbioru przedmiotu umowy potwierdzonego </w:t>
      </w:r>
      <w:r>
        <w:rPr>
          <w:rFonts w:ascii="Times New Roman" w:hAnsi="Times New Roman"/>
          <w:szCs w:val="24"/>
        </w:rPr>
        <w:t>protokołem zdawczo – odbiorczym.</w:t>
      </w:r>
    </w:p>
    <w:p w14:paraId="231CB12D" w14:textId="77777777" w:rsidR="00E01258" w:rsidRPr="006013E2" w:rsidRDefault="00E01258" w:rsidP="00E0125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</w:t>
      </w:r>
    </w:p>
    <w:p w14:paraId="1EC5D082" w14:textId="77777777" w:rsidR="00E01258" w:rsidRPr="006013E2" w:rsidRDefault="00E01258" w:rsidP="00E0125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25DCD7CE" w14:textId="77777777" w:rsidR="00E01258" w:rsidRPr="006013E2" w:rsidRDefault="00E01258" w:rsidP="00E0125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244FC5BE" w14:textId="77777777" w:rsidR="00E01258" w:rsidRPr="006013E2" w:rsidRDefault="00E01258" w:rsidP="00E01258">
      <w:pPr>
        <w:pStyle w:val="Tekstpodstawowy"/>
        <w:spacing w:line="240" w:lineRule="auto"/>
        <w:ind w:left="340" w:right="-47"/>
        <w:jc w:val="both"/>
        <w:rPr>
          <w:rFonts w:ascii="Times New Roman" w:hAnsi="Times New Roman"/>
          <w:szCs w:val="24"/>
        </w:rPr>
      </w:pPr>
    </w:p>
    <w:p w14:paraId="37232D96" w14:textId="77777777" w:rsidR="008876EF" w:rsidRDefault="008876EF" w:rsidP="008876EF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14:paraId="5B98919B" w14:textId="77777777" w:rsidR="008876EF" w:rsidRDefault="008876EF" w:rsidP="008876EF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14:paraId="0716D768" w14:textId="77777777" w:rsidR="008876EF" w:rsidRDefault="008876EF" w:rsidP="008876EF">
      <w:pPr>
        <w:pStyle w:val="Tekstpodstawowy"/>
        <w:ind w:left="284" w:right="-47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12525A12" w14:textId="77777777" w:rsidR="008876EF" w:rsidRDefault="008876EF" w:rsidP="008876EF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7C561B3C" w14:textId="77777777" w:rsidR="008876EF" w:rsidRDefault="008876EF" w:rsidP="008876EF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§ 7</w:t>
      </w:r>
    </w:p>
    <w:p w14:paraId="0E5FBD91" w14:textId="77777777" w:rsidR="008876EF" w:rsidRDefault="008876EF" w:rsidP="008876EF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14:paraId="09F82564" w14:textId="77777777" w:rsidR="008876EF" w:rsidRDefault="008876EF" w:rsidP="008876EF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Sprzedawca zapłaci Kupującemu kary umowne:</w:t>
      </w:r>
    </w:p>
    <w:p w14:paraId="0FBF2C45" w14:textId="77777777" w:rsidR="008876EF" w:rsidRDefault="008876EF" w:rsidP="008876EF">
      <w:pPr>
        <w:pStyle w:val="Tekstpodstawowy"/>
        <w:numPr>
          <w:ilvl w:val="1"/>
          <w:numId w:val="33"/>
        </w:numPr>
        <w:tabs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 zwłokę w wykonaniu przedmiotu umowy w wysokości 0,2% ceny netto określonej w §  3 pkt. 1  za każdy dzień zwłoki;</w:t>
      </w:r>
    </w:p>
    <w:p w14:paraId="34121CB9" w14:textId="77777777" w:rsidR="008876EF" w:rsidRDefault="008876EF" w:rsidP="008876EF">
      <w:pPr>
        <w:pStyle w:val="Tekstpodstawowy"/>
        <w:numPr>
          <w:ilvl w:val="1"/>
          <w:numId w:val="33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 zwłokę w usunięciu wad stwierdzonych przy odbiorze lub w okresie rękojmi, gwarancji w wysokości 0,2%</w:t>
      </w:r>
      <w:r>
        <w:rPr>
          <w:rFonts w:ascii="Times New Roman" w:hAnsi="Times New Roman"/>
          <w:i/>
          <w:szCs w:val="24"/>
        </w:rPr>
        <w:t xml:space="preserve"> </w:t>
      </w:r>
      <w:r>
        <w:rPr>
          <w:rFonts w:ascii="Times New Roman" w:hAnsi="Times New Roman"/>
          <w:szCs w:val="24"/>
        </w:rPr>
        <w:t>ceny netto określonej w § 3 pkt.1 za każdy dzień zwłoki liczony od dnia  wyznaczonego na usunięcie wad;</w:t>
      </w:r>
    </w:p>
    <w:p w14:paraId="35E4ADE3" w14:textId="77777777" w:rsidR="008876EF" w:rsidRDefault="008876EF" w:rsidP="008876EF">
      <w:pPr>
        <w:pStyle w:val="Tekstpodstawowy"/>
        <w:numPr>
          <w:ilvl w:val="1"/>
          <w:numId w:val="33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20EFBEA6" w14:textId="77777777" w:rsidR="008876EF" w:rsidRDefault="008876EF" w:rsidP="008876EF">
      <w:pPr>
        <w:pStyle w:val="Tekstpodstawowy"/>
        <w:numPr>
          <w:ilvl w:val="1"/>
          <w:numId w:val="33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2871B056" w14:textId="77777777" w:rsidR="008876EF" w:rsidRDefault="008876EF" w:rsidP="008876EF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Kupujący zapłaci Sprzedawcy karę umową:</w:t>
      </w:r>
    </w:p>
    <w:p w14:paraId="2C869867" w14:textId="77777777" w:rsidR="008876EF" w:rsidRDefault="008876EF" w:rsidP="008876EF">
      <w:pPr>
        <w:pStyle w:val="Tekstpodstawowy"/>
        <w:numPr>
          <w:ilvl w:val="0"/>
          <w:numId w:val="34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429173FF" w14:textId="77777777" w:rsidR="008876EF" w:rsidRDefault="008876EF" w:rsidP="008876EF">
      <w:pPr>
        <w:pStyle w:val="Tekstpodstawowy"/>
        <w:numPr>
          <w:ilvl w:val="0"/>
          <w:numId w:val="34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z tytułu odstąpienia od umowy w części przez którąkolwiek ze stron z przyczyn występujących po stronie Kupującego, w wysokości 10% wartości netto części przedmiotu umowy, której dotyczy odstąpienie</w:t>
      </w:r>
    </w:p>
    <w:p w14:paraId="611BC98A" w14:textId="77777777" w:rsidR="008876EF" w:rsidRDefault="008876EF" w:rsidP="008876EF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 ust. 1 umowy.</w:t>
      </w:r>
    </w:p>
    <w:p w14:paraId="020F8D0D" w14:textId="77777777" w:rsidR="008876EF" w:rsidRDefault="008876EF" w:rsidP="008876EF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  <w:r>
        <w:rPr>
          <w:rFonts w:ascii="Times New Roman" w:hAnsi="Times New Roman"/>
          <w:sz w:val="22"/>
          <w:szCs w:val="22"/>
        </w:rPr>
        <w:t xml:space="preserve"> </w:t>
      </w:r>
    </w:p>
    <w:p w14:paraId="29A2DE00" w14:textId="77777777" w:rsidR="008876EF" w:rsidRDefault="008876EF" w:rsidP="008876EF">
      <w:pPr>
        <w:pStyle w:val="Tekstpodstawowy"/>
        <w:ind w:right="-47"/>
        <w:rPr>
          <w:rFonts w:ascii="Times New Roman" w:hAnsi="Times New Roman"/>
          <w:sz w:val="22"/>
          <w:szCs w:val="22"/>
        </w:rPr>
      </w:pPr>
    </w:p>
    <w:p w14:paraId="682B7B45" w14:textId="77777777" w:rsidR="008876EF" w:rsidRDefault="008876EF" w:rsidP="008876EF">
      <w:pPr>
        <w:pStyle w:val="Tekstpodstawowy"/>
        <w:spacing w:line="240" w:lineRule="auto"/>
        <w:ind w:right="-47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§ 8</w:t>
      </w:r>
    </w:p>
    <w:p w14:paraId="6724EBAB" w14:textId="77777777" w:rsidR="008876EF" w:rsidRDefault="008876EF" w:rsidP="008876EF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425D92DD" w14:textId="77777777" w:rsidR="008876EF" w:rsidRDefault="008876EF" w:rsidP="008876EF">
      <w:pPr>
        <w:pStyle w:val="Tekstpodstawowy"/>
        <w:spacing w:line="240" w:lineRule="auto"/>
        <w:ind w:right="-47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§ 9</w:t>
      </w:r>
    </w:p>
    <w:p w14:paraId="1AD80AF8" w14:textId="77777777" w:rsidR="008876EF" w:rsidRDefault="008876EF" w:rsidP="008876EF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Wszelkie zmiany Umowy wymagają zgody obu Stron i zachowania formy pisemnej </w:t>
      </w:r>
      <w:r>
        <w:rPr>
          <w:sz w:val="24"/>
          <w:szCs w:val="24"/>
          <w:lang w:val="pl-PL"/>
        </w:rPr>
        <w:br/>
        <w:t>pod rygorem nieważności.</w:t>
      </w:r>
    </w:p>
    <w:p w14:paraId="6D298809" w14:textId="77777777" w:rsidR="008876EF" w:rsidRDefault="008876EF" w:rsidP="008876EF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>
        <w:rPr>
          <w:i/>
          <w:sz w:val="24"/>
          <w:szCs w:val="24"/>
          <w:lang w:val="pl-PL"/>
        </w:rPr>
        <w:t xml:space="preserve">  </w:t>
      </w:r>
    </w:p>
    <w:p w14:paraId="6D54A718" w14:textId="77777777" w:rsidR="008876EF" w:rsidRDefault="008876EF" w:rsidP="008876EF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>
        <w:rPr>
          <w:sz w:val="24"/>
          <w:szCs w:val="24"/>
          <w:lang w:val="pl-PL"/>
        </w:rPr>
        <w:br/>
        <w:t xml:space="preserve">w następującym zakresie: </w:t>
      </w:r>
    </w:p>
    <w:p w14:paraId="639B3E3A" w14:textId="77ADF774" w:rsidR="008876EF" w:rsidRDefault="008876EF" w:rsidP="008876EF">
      <w:pPr>
        <w:numPr>
          <w:ilvl w:val="1"/>
          <w:numId w:val="36"/>
        </w:numPr>
        <w:ind w:left="709" w:hanging="425"/>
        <w:jc w:val="both"/>
        <w:rPr>
          <w:sz w:val="24"/>
          <w:szCs w:val="24"/>
          <w:lang w:val="pl-PL"/>
        </w:rPr>
      </w:pPr>
      <w:r>
        <w:rPr>
          <w:b/>
          <w:kern w:val="2"/>
          <w:sz w:val="24"/>
          <w:szCs w:val="24"/>
          <w:lang w:val="pl-PL"/>
        </w:rPr>
        <w:t>jakości lub innych</w:t>
      </w:r>
      <w:r>
        <w:rPr>
          <w:kern w:val="2"/>
          <w:sz w:val="24"/>
          <w:szCs w:val="24"/>
          <w:lang w:val="pl-PL"/>
        </w:rPr>
        <w:t xml:space="preserve"> </w:t>
      </w:r>
      <w:r>
        <w:rPr>
          <w:b/>
          <w:kern w:val="2"/>
          <w:sz w:val="24"/>
          <w:szCs w:val="24"/>
          <w:lang w:val="pl-PL"/>
        </w:rPr>
        <w:t xml:space="preserve">parametrów </w:t>
      </w:r>
      <w:r w:rsidR="00B72ECD">
        <w:rPr>
          <w:b/>
          <w:kern w:val="2"/>
          <w:sz w:val="24"/>
          <w:szCs w:val="24"/>
          <w:lang w:val="pl-PL"/>
        </w:rPr>
        <w:t xml:space="preserve">materiałów promocyjnych </w:t>
      </w:r>
      <w:r>
        <w:rPr>
          <w:b/>
          <w:kern w:val="2"/>
          <w:sz w:val="24"/>
          <w:szCs w:val="24"/>
          <w:lang w:val="pl-PL"/>
        </w:rPr>
        <w:t>zaoferowanych w ofercie</w:t>
      </w:r>
      <w:r>
        <w:rPr>
          <w:kern w:val="2"/>
          <w:sz w:val="24"/>
          <w:szCs w:val="24"/>
          <w:lang w:val="pl-PL"/>
        </w:rPr>
        <w:t>, przy czym zmiana taka może być spowodowana:</w:t>
      </w:r>
    </w:p>
    <w:p w14:paraId="55AF104F" w14:textId="0461FC34" w:rsidR="008876EF" w:rsidRDefault="008876EF" w:rsidP="008876EF">
      <w:pPr>
        <w:numPr>
          <w:ilvl w:val="0"/>
          <w:numId w:val="37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>
        <w:rPr>
          <w:kern w:val="2"/>
          <w:sz w:val="24"/>
          <w:szCs w:val="24"/>
          <w:lang w:val="pl-PL"/>
        </w:rPr>
        <w:t xml:space="preserve">niedostępnością na rynku </w:t>
      </w:r>
      <w:r w:rsidR="00B72ECD">
        <w:rPr>
          <w:kern w:val="2"/>
          <w:sz w:val="24"/>
          <w:szCs w:val="24"/>
          <w:lang w:val="pl-PL"/>
        </w:rPr>
        <w:t>materiałów</w:t>
      </w:r>
      <w:r>
        <w:rPr>
          <w:kern w:val="2"/>
          <w:sz w:val="24"/>
          <w:szCs w:val="24"/>
          <w:lang w:val="pl-PL"/>
        </w:rPr>
        <w:t xml:space="preserve"> wskazanych w ofercie wynikającą z zaprzestania produkcji lub wycofaniem </w:t>
      </w:r>
      <w:r w:rsidR="00B72ECD">
        <w:rPr>
          <w:kern w:val="2"/>
          <w:sz w:val="24"/>
          <w:szCs w:val="24"/>
          <w:lang w:val="pl-PL"/>
        </w:rPr>
        <w:t xml:space="preserve">ich </w:t>
      </w:r>
      <w:r>
        <w:rPr>
          <w:kern w:val="2"/>
          <w:sz w:val="24"/>
          <w:szCs w:val="24"/>
          <w:lang w:val="pl-PL"/>
        </w:rPr>
        <w:t>z rynku;</w:t>
      </w:r>
    </w:p>
    <w:p w14:paraId="146889B1" w14:textId="4E1A04E2" w:rsidR="008876EF" w:rsidRDefault="008876EF" w:rsidP="008876EF">
      <w:pPr>
        <w:numPr>
          <w:ilvl w:val="0"/>
          <w:numId w:val="38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>
        <w:rPr>
          <w:kern w:val="2"/>
          <w:sz w:val="24"/>
          <w:szCs w:val="24"/>
          <w:lang w:val="pl-PL"/>
        </w:rPr>
        <w:t xml:space="preserve">pojawieniem się na rynku </w:t>
      </w:r>
      <w:r w:rsidR="00B72ECD">
        <w:rPr>
          <w:kern w:val="2"/>
          <w:sz w:val="24"/>
          <w:szCs w:val="24"/>
          <w:lang w:val="pl-PL"/>
        </w:rPr>
        <w:t xml:space="preserve">materiałów </w:t>
      </w:r>
      <w:r>
        <w:rPr>
          <w:kern w:val="2"/>
          <w:sz w:val="24"/>
          <w:szCs w:val="24"/>
          <w:lang w:val="pl-PL"/>
        </w:rPr>
        <w:t>o lepszych parametrach niż wskazane w ofercie</w:t>
      </w:r>
    </w:p>
    <w:p w14:paraId="09771688" w14:textId="77777777" w:rsidR="008876EF" w:rsidRDefault="008876EF" w:rsidP="008876EF">
      <w:pPr>
        <w:numPr>
          <w:ilvl w:val="1"/>
          <w:numId w:val="36"/>
        </w:numPr>
        <w:suppressAutoHyphens/>
        <w:ind w:left="709" w:hanging="426"/>
        <w:jc w:val="both"/>
        <w:rPr>
          <w:kern w:val="2"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 xml:space="preserve">zmiany wysokości wynagrodzenia w przypadku zmiany stawki podatku </w:t>
      </w:r>
      <w:r>
        <w:rPr>
          <w:b/>
          <w:bCs/>
          <w:sz w:val="24"/>
          <w:szCs w:val="24"/>
          <w:lang w:val="pl-PL"/>
        </w:rPr>
        <w:br/>
        <w:t>od towarów i usług</w:t>
      </w:r>
      <w:r>
        <w:rPr>
          <w:sz w:val="24"/>
          <w:szCs w:val="24"/>
          <w:lang w:val="pl-PL"/>
        </w:rPr>
        <w:t xml:space="preserve">, zmiana wysokości wynagrodzenia należnego Wykonawcy w przypadku zaistnienia przesłanki, będzie odnosić się wyłącznie do części przedmiotu Umowy zrealizowanej zgodnie z terminami ustalonymi Umową, po dniu wejścia </w:t>
      </w:r>
      <w:r>
        <w:rPr>
          <w:sz w:val="24"/>
          <w:szCs w:val="24"/>
          <w:lang w:val="pl-PL"/>
        </w:rPr>
        <w:br/>
        <w:t>w życie przepisów zmieniających stawkę podatku od towarów i usług oraz wyłącznie do części przedmiotu Umowy, do której zastosowanie znajdzie zmiana stawki podatku od towarów i usług.</w:t>
      </w:r>
    </w:p>
    <w:p w14:paraId="38A820F8" w14:textId="77777777" w:rsidR="008876EF" w:rsidRDefault="008876EF" w:rsidP="008876EF">
      <w:pPr>
        <w:numPr>
          <w:ilvl w:val="0"/>
          <w:numId w:val="35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>
        <w:rPr>
          <w:kern w:val="2"/>
          <w:sz w:val="24"/>
          <w:szCs w:val="24"/>
          <w:lang w:val="pl-PL"/>
        </w:rPr>
        <w:t>W przypadku zmiany, o której mowa w ust. 3 pkt. d), wartość wynagrodzenia netto nie zmieni się, a wartość wynagrodzenia brutto zostanie wyliczona na podstawie nowych przepisów</w:t>
      </w:r>
    </w:p>
    <w:p w14:paraId="2505A176" w14:textId="77777777" w:rsidR="008876EF" w:rsidRDefault="008876EF" w:rsidP="008876EF">
      <w:pPr>
        <w:numPr>
          <w:ilvl w:val="0"/>
          <w:numId w:val="35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>
        <w:rPr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640FFDC3" w14:textId="77777777" w:rsidR="008876EF" w:rsidRDefault="008876EF" w:rsidP="008876EF">
      <w:pPr>
        <w:pStyle w:val="Tekstpodstawowy"/>
        <w:spacing w:line="240" w:lineRule="auto"/>
        <w:ind w:right="-47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§10</w:t>
      </w:r>
    </w:p>
    <w:p w14:paraId="54871022" w14:textId="77777777" w:rsidR="008876EF" w:rsidRDefault="008876EF" w:rsidP="008876EF">
      <w:pPr>
        <w:numPr>
          <w:ilvl w:val="3"/>
          <w:numId w:val="39"/>
        </w:numPr>
        <w:ind w:left="284" w:hanging="284"/>
        <w:contextualSpacing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Wykonawca może posługiwać się podwykonawcami, przy czym za ich działanie ponosi odpowiedzialność, na zasadach określonych Umową, jak za działanie własne.                               </w:t>
      </w:r>
    </w:p>
    <w:p w14:paraId="5C82D093" w14:textId="77777777" w:rsidR="008876EF" w:rsidRDefault="008876EF" w:rsidP="008876EF">
      <w:pPr>
        <w:jc w:val="center"/>
        <w:rPr>
          <w:b/>
          <w:sz w:val="24"/>
          <w:szCs w:val="24"/>
          <w:lang w:val="pl-PL"/>
        </w:rPr>
      </w:pPr>
    </w:p>
    <w:p w14:paraId="21888AA5" w14:textId="77777777" w:rsidR="008876EF" w:rsidRDefault="008876EF" w:rsidP="008876EF">
      <w:pPr>
        <w:jc w:val="center"/>
        <w:rPr>
          <w:bCs/>
          <w:sz w:val="24"/>
          <w:szCs w:val="24"/>
          <w:lang w:val="pl-PL"/>
        </w:rPr>
      </w:pPr>
      <w:r>
        <w:rPr>
          <w:bCs/>
          <w:sz w:val="24"/>
          <w:szCs w:val="24"/>
          <w:lang w:val="pl-PL"/>
        </w:rPr>
        <w:t>§11</w:t>
      </w:r>
    </w:p>
    <w:p w14:paraId="0E3B9D5B" w14:textId="77777777" w:rsidR="008876EF" w:rsidRDefault="008876EF" w:rsidP="008876EF">
      <w:pPr>
        <w:pStyle w:val="Tekstpodstawowy"/>
        <w:numPr>
          <w:ilvl w:val="0"/>
          <w:numId w:val="40"/>
        </w:numPr>
        <w:tabs>
          <w:tab w:val="num" w:pos="0"/>
          <w:tab w:val="left" w:pos="284"/>
        </w:tabs>
        <w:suppressAutoHyphens/>
        <w:ind w:left="714" w:hanging="357"/>
        <w:jc w:val="both"/>
      </w:pPr>
      <w:r>
        <w:rPr>
          <w:rFonts w:ascii="Times New Roman" w:hAnsi="Times New Roman"/>
          <w:szCs w:val="24"/>
        </w:rPr>
        <w:t>Właściwym dla rozpoznania sporów wynikłych na tle realizacji niniejszej umowy jest sąd właściwy dla siedziby Kupującego.</w:t>
      </w:r>
    </w:p>
    <w:p w14:paraId="2010757E" w14:textId="77777777" w:rsidR="008876EF" w:rsidRDefault="008876EF" w:rsidP="008876EF">
      <w:pPr>
        <w:pStyle w:val="Tekstpodstawowy"/>
        <w:numPr>
          <w:ilvl w:val="0"/>
          <w:numId w:val="40"/>
        </w:numPr>
        <w:tabs>
          <w:tab w:val="num" w:pos="0"/>
          <w:tab w:val="left" w:pos="284"/>
        </w:tabs>
        <w:suppressAutoHyphens/>
        <w:ind w:left="714" w:hanging="357"/>
        <w:jc w:val="both"/>
      </w:pPr>
      <w:r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14:paraId="3278168D" w14:textId="77777777" w:rsidR="008876EF" w:rsidRDefault="008876EF" w:rsidP="008876EF">
      <w:pPr>
        <w:pStyle w:val="Tekstpodstawowy"/>
        <w:numPr>
          <w:ilvl w:val="0"/>
          <w:numId w:val="40"/>
        </w:numPr>
        <w:tabs>
          <w:tab w:val="num" w:pos="0"/>
          <w:tab w:val="left" w:pos="284"/>
        </w:tabs>
        <w:suppressAutoHyphens/>
        <w:ind w:left="714" w:hanging="357"/>
        <w:jc w:val="both"/>
      </w:pPr>
      <w:r>
        <w:rPr>
          <w:rFonts w:ascii="Times New Roman" w:hAnsi="Times New Roman"/>
          <w:szCs w:val="24"/>
        </w:rPr>
        <w:t>Wszelkie załączniki stanowią integralną część niniejszej umowy.</w:t>
      </w:r>
    </w:p>
    <w:p w14:paraId="4405E668" w14:textId="5FB64FD3" w:rsidR="008876EF" w:rsidRPr="00D73C45" w:rsidRDefault="008876EF" w:rsidP="008876EF">
      <w:pPr>
        <w:pStyle w:val="Tekstpodstawowy"/>
        <w:numPr>
          <w:ilvl w:val="0"/>
          <w:numId w:val="40"/>
        </w:numPr>
        <w:tabs>
          <w:tab w:val="num" w:pos="0"/>
          <w:tab w:val="left" w:pos="284"/>
        </w:tabs>
        <w:suppressAutoHyphens/>
        <w:ind w:left="714" w:hanging="357"/>
        <w:jc w:val="both"/>
      </w:pPr>
      <w:r>
        <w:rPr>
          <w:rFonts w:ascii="Times New Roman" w:hAnsi="Times New Roman"/>
          <w:szCs w:val="24"/>
        </w:rPr>
        <w:lastRenderedPageBreak/>
        <w:t>Umowę sporządzono w dwóch jednobrzmiących egzemplarzach, po jednym dla każdej ze Stron.</w:t>
      </w:r>
    </w:p>
    <w:p w14:paraId="70213335" w14:textId="77777777" w:rsidR="00D73C45" w:rsidRDefault="00D73C45" w:rsidP="00D73C45">
      <w:pPr>
        <w:pStyle w:val="Tekstpodstawowy"/>
        <w:tabs>
          <w:tab w:val="left" w:pos="284"/>
        </w:tabs>
        <w:suppressAutoHyphens/>
        <w:ind w:left="714"/>
        <w:jc w:val="both"/>
      </w:pPr>
    </w:p>
    <w:p w14:paraId="3164ECB0" w14:textId="77777777" w:rsidR="008876EF" w:rsidRDefault="008876EF" w:rsidP="008876EF">
      <w:pPr>
        <w:pStyle w:val="Tekstpodstawowy2"/>
        <w:spacing w:line="240" w:lineRule="auto"/>
        <w:ind w:right="-47"/>
      </w:pPr>
    </w:p>
    <w:p w14:paraId="07D8EBAA" w14:textId="77777777" w:rsidR="008876EF" w:rsidRDefault="008876EF" w:rsidP="008876EF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Za Sprzedawcę                                                                                   Za Kupującego</w:t>
      </w:r>
    </w:p>
    <w:p w14:paraId="27D5966D" w14:textId="77777777" w:rsidR="008876EF" w:rsidRDefault="008876EF" w:rsidP="008876EF">
      <w:pPr>
        <w:rPr>
          <w:lang w:val="pl-PL"/>
        </w:rPr>
      </w:pPr>
    </w:p>
    <w:p w14:paraId="47F899E1" w14:textId="77777777" w:rsidR="008876EF" w:rsidRDefault="008876EF" w:rsidP="008876EF">
      <w:pPr>
        <w:pStyle w:val="Zwykytekst"/>
        <w:rPr>
          <w:lang w:val="pl-PL"/>
        </w:rPr>
      </w:pPr>
    </w:p>
    <w:p w14:paraId="2734351D" w14:textId="77777777" w:rsidR="008876EF" w:rsidRDefault="008876EF" w:rsidP="008876EF">
      <w:pPr>
        <w:pStyle w:val="Zwykytekst"/>
        <w:rPr>
          <w:lang w:val="pl-PL"/>
        </w:rPr>
      </w:pPr>
    </w:p>
    <w:p w14:paraId="18E6745A" w14:textId="77777777" w:rsidR="008876EF" w:rsidRDefault="008876EF" w:rsidP="008876EF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5C0A59DD" w14:textId="77777777" w:rsidR="008876EF" w:rsidRDefault="008876EF" w:rsidP="008876EF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142663D5" w14:textId="77777777" w:rsidR="008876EF" w:rsidRDefault="008876EF" w:rsidP="008876EF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1FD08F1D" w14:textId="77777777" w:rsidR="008876EF" w:rsidRDefault="008876EF" w:rsidP="008876EF">
      <w:pPr>
        <w:pStyle w:val="Zwykytekst"/>
        <w:rPr>
          <w:sz w:val="16"/>
          <w:szCs w:val="16"/>
          <w:lang w:val="pl-PL"/>
        </w:rPr>
      </w:pPr>
    </w:p>
    <w:p w14:paraId="46518F5C" w14:textId="77777777" w:rsidR="008876EF" w:rsidRDefault="008876EF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03172475" w14:textId="77777777" w:rsidR="008876EF" w:rsidRDefault="008876EF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5297CBDF" w14:textId="77777777" w:rsidR="008876EF" w:rsidRDefault="008876EF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3A019E45" w14:textId="77777777" w:rsidR="008876EF" w:rsidRDefault="008876EF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7BBB991D" w14:textId="77777777" w:rsidR="00496551" w:rsidRPr="00496551" w:rsidRDefault="00496551" w:rsidP="00E01258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8B165" w14:textId="77777777" w:rsidR="0061126D" w:rsidRDefault="0061126D">
      <w:r>
        <w:separator/>
      </w:r>
    </w:p>
  </w:endnote>
  <w:endnote w:type="continuationSeparator" w:id="0">
    <w:p w14:paraId="4D8A3AAA" w14:textId="77777777" w:rsidR="0061126D" w:rsidRDefault="00611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FD503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787FF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0CC79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9C46C" w14:textId="77777777" w:rsidR="0061126D" w:rsidRDefault="0061126D">
      <w:r>
        <w:separator/>
      </w:r>
    </w:p>
  </w:footnote>
  <w:footnote w:type="continuationSeparator" w:id="0">
    <w:p w14:paraId="551A5D4A" w14:textId="77777777" w:rsidR="0061126D" w:rsidRDefault="00611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45A1B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7EC62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CE82A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4F52576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46044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D6C5D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F68B3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0A27E9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2750BE9"/>
    <w:multiLevelType w:val="hybridMultilevel"/>
    <w:tmpl w:val="00B80F2A"/>
    <w:lvl w:ilvl="0" w:tplc="3F04FA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C184F5D"/>
    <w:multiLevelType w:val="hybridMultilevel"/>
    <w:tmpl w:val="AB7E7B0A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D4041A8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7"/>
  </w:num>
  <w:num w:numId="5">
    <w:abstractNumId w:val="23"/>
  </w:num>
  <w:num w:numId="6">
    <w:abstractNumId w:val="25"/>
  </w:num>
  <w:num w:numId="7">
    <w:abstractNumId w:val="27"/>
  </w:num>
  <w:num w:numId="8">
    <w:abstractNumId w:val="16"/>
  </w:num>
  <w:num w:numId="9">
    <w:abstractNumId w:val="30"/>
  </w:num>
  <w:num w:numId="10">
    <w:abstractNumId w:val="18"/>
  </w:num>
  <w:num w:numId="11">
    <w:abstractNumId w:val="3"/>
  </w:num>
  <w:num w:numId="12">
    <w:abstractNumId w:val="6"/>
  </w:num>
  <w:num w:numId="13">
    <w:abstractNumId w:val="9"/>
  </w:num>
  <w:num w:numId="14">
    <w:abstractNumId w:val="31"/>
  </w:num>
  <w:num w:numId="15">
    <w:abstractNumId w:val="8"/>
  </w:num>
  <w:num w:numId="16">
    <w:abstractNumId w:val="5"/>
  </w:num>
  <w:num w:numId="17">
    <w:abstractNumId w:val="28"/>
  </w:num>
  <w:num w:numId="18">
    <w:abstractNumId w:val="19"/>
  </w:num>
  <w:num w:numId="19">
    <w:abstractNumId w:val="15"/>
  </w:num>
  <w:num w:numId="20">
    <w:abstractNumId w:val="17"/>
  </w:num>
  <w:num w:numId="21">
    <w:abstractNumId w:val="14"/>
  </w:num>
  <w:num w:numId="22">
    <w:abstractNumId w:val="0"/>
  </w:num>
  <w:num w:numId="23">
    <w:abstractNumId w:val="29"/>
  </w:num>
  <w:num w:numId="24">
    <w:abstractNumId w:val="10"/>
  </w:num>
  <w:num w:numId="25">
    <w:abstractNumId w:val="2"/>
  </w:num>
  <w:num w:numId="26">
    <w:abstractNumId w:val="24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</w:num>
  <w:num w:numId="38">
    <w:abstractNumId w:val="21"/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C5B"/>
    <w:rsid w:val="000033EA"/>
    <w:rsid w:val="0002467C"/>
    <w:rsid w:val="00040A7A"/>
    <w:rsid w:val="00060915"/>
    <w:rsid w:val="000936CA"/>
    <w:rsid w:val="00097182"/>
    <w:rsid w:val="000B1A00"/>
    <w:rsid w:val="000C0F66"/>
    <w:rsid w:val="001764D4"/>
    <w:rsid w:val="001856AF"/>
    <w:rsid w:val="001F341B"/>
    <w:rsid w:val="002430FD"/>
    <w:rsid w:val="00267340"/>
    <w:rsid w:val="00275C59"/>
    <w:rsid w:val="002C17F6"/>
    <w:rsid w:val="00337165"/>
    <w:rsid w:val="0039654B"/>
    <w:rsid w:val="003974EB"/>
    <w:rsid w:val="003C6167"/>
    <w:rsid w:val="003F1749"/>
    <w:rsid w:val="003F5C98"/>
    <w:rsid w:val="00496551"/>
    <w:rsid w:val="004C4EC3"/>
    <w:rsid w:val="004E5D6E"/>
    <w:rsid w:val="00512FD2"/>
    <w:rsid w:val="00516814"/>
    <w:rsid w:val="00523F87"/>
    <w:rsid w:val="00593CEB"/>
    <w:rsid w:val="005C6D38"/>
    <w:rsid w:val="005D2104"/>
    <w:rsid w:val="0061126D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876EF"/>
    <w:rsid w:val="008D3AF3"/>
    <w:rsid w:val="008E0730"/>
    <w:rsid w:val="0092337E"/>
    <w:rsid w:val="0092730E"/>
    <w:rsid w:val="00951CD8"/>
    <w:rsid w:val="009561DA"/>
    <w:rsid w:val="00966C5B"/>
    <w:rsid w:val="0098432D"/>
    <w:rsid w:val="00997B0E"/>
    <w:rsid w:val="009A694A"/>
    <w:rsid w:val="009A7064"/>
    <w:rsid w:val="009F0EAB"/>
    <w:rsid w:val="009F7ECA"/>
    <w:rsid w:val="00A57131"/>
    <w:rsid w:val="00A601F8"/>
    <w:rsid w:val="00A70EA7"/>
    <w:rsid w:val="00AA7F39"/>
    <w:rsid w:val="00AF7449"/>
    <w:rsid w:val="00B72ECD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73C45"/>
    <w:rsid w:val="00D90ED3"/>
    <w:rsid w:val="00D9696A"/>
    <w:rsid w:val="00D97E9A"/>
    <w:rsid w:val="00DD0EDB"/>
    <w:rsid w:val="00DE2464"/>
    <w:rsid w:val="00E01258"/>
    <w:rsid w:val="00E13592"/>
    <w:rsid w:val="00E256BD"/>
    <w:rsid w:val="00E27575"/>
    <w:rsid w:val="00E3118F"/>
    <w:rsid w:val="00E3334C"/>
    <w:rsid w:val="00E41EFD"/>
    <w:rsid w:val="00E4751B"/>
    <w:rsid w:val="00E874DC"/>
    <w:rsid w:val="00ED1631"/>
    <w:rsid w:val="00ED7A5A"/>
    <w:rsid w:val="00EE6740"/>
    <w:rsid w:val="00EF0390"/>
    <w:rsid w:val="00F4080A"/>
    <w:rsid w:val="00F735E6"/>
    <w:rsid w:val="00FB4F4A"/>
    <w:rsid w:val="00FC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F0D41E"/>
  <w15:docId w15:val="{CA16951A-E628-45ED-9D9D-6656A7646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1258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E01258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E01258"/>
  </w:style>
  <w:style w:type="paragraph" w:styleId="Akapitzlist">
    <w:name w:val="List Paragraph"/>
    <w:basedOn w:val="Normalny"/>
    <w:uiPriority w:val="34"/>
    <w:qFormat/>
    <w:rsid w:val="002C1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9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1118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cp:lastModifiedBy>Patrycja Droździel</cp:lastModifiedBy>
  <cp:revision>3</cp:revision>
  <cp:lastPrinted>2021-09-03T10:50:00Z</cp:lastPrinted>
  <dcterms:created xsi:type="dcterms:W3CDTF">2021-09-30T08:00:00Z</dcterms:created>
  <dcterms:modified xsi:type="dcterms:W3CDTF">2021-09-30T09:19:00Z</dcterms:modified>
</cp:coreProperties>
</file>