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NAZWA WYKONAWCY:……………………………………………………………………..</w:t>
      </w:r>
    </w:p>
    <w:p w14:paraId="5D1325DB" w14:textId="1D07EAE5" w:rsidR="00404400" w:rsidRPr="00565B37" w:rsidRDefault="00404400" w:rsidP="0040440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65B3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2A03161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ADRES:…………………………………………………………………………………………</w:t>
      </w:r>
    </w:p>
    <w:p w14:paraId="16932285" w14:textId="63849F92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259FF859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>TEL.</w:t>
      </w:r>
      <w:r w:rsidRPr="00565B37">
        <w:rPr>
          <w:sz w:val="22"/>
          <w:szCs w:val="22"/>
        </w:rPr>
        <w:t>……………………………………………………………………………………………..</w:t>
      </w:r>
    </w:p>
    <w:p w14:paraId="0507325F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 xml:space="preserve">FAX </w:t>
      </w:r>
      <w:r w:rsidRPr="00565B37">
        <w:rPr>
          <w:sz w:val="22"/>
          <w:szCs w:val="22"/>
        </w:rPr>
        <w:t>…………………………………………………………………………………………….</w:t>
      </w:r>
    </w:p>
    <w:p w14:paraId="0024174B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  <w:lang w:val="de-DE"/>
        </w:rPr>
        <w:t xml:space="preserve">NIP…………………………………. </w:t>
      </w:r>
      <w:r w:rsidRPr="00565B37">
        <w:rPr>
          <w:sz w:val="22"/>
          <w:szCs w:val="22"/>
        </w:rPr>
        <w:t>REGON:………………………………………………...</w:t>
      </w:r>
    </w:p>
    <w:p w14:paraId="6C38D974" w14:textId="77777777" w:rsidR="00404400" w:rsidRPr="00565B37" w:rsidRDefault="00404400" w:rsidP="0040440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565B37">
        <w:rPr>
          <w:sz w:val="22"/>
          <w:szCs w:val="22"/>
        </w:rPr>
        <w:t>BANK/ NR KONTA ……………………………………………………………………………</w:t>
      </w:r>
    </w:p>
    <w:p w14:paraId="5BFB2C9D" w14:textId="77777777" w:rsidR="00404400" w:rsidRPr="00565B37" w:rsidRDefault="00404400" w:rsidP="0040440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EB6544" w14:textId="77777777" w:rsidR="00404400" w:rsidRPr="00565B37" w:rsidRDefault="00404400" w:rsidP="00404400">
      <w:pPr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Do: Nazwa i siedziba Zamawiającego:</w:t>
      </w:r>
    </w:p>
    <w:p w14:paraId="5A98C090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>Akademia Górniczo - Hutnicza</w:t>
      </w:r>
    </w:p>
    <w:p w14:paraId="31202C81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>im. Stanisława Staszica w Krakowie</w:t>
      </w:r>
    </w:p>
    <w:p w14:paraId="3A5822B0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565B37" w:rsidRDefault="00404400" w:rsidP="00404400">
      <w:pPr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30-059 Kraków,  </w:t>
      </w:r>
    </w:p>
    <w:p w14:paraId="06C3932C" w14:textId="5A0465E0" w:rsidR="00404400" w:rsidRPr="00CD4659" w:rsidRDefault="00404400" w:rsidP="00CD4659">
      <w:pPr>
        <w:jc w:val="both"/>
        <w:rPr>
          <w:b/>
          <w:sz w:val="22"/>
          <w:szCs w:val="22"/>
        </w:rPr>
      </w:pPr>
      <w:r w:rsidRPr="00CD4659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CD4659">
        <w:rPr>
          <w:sz w:val="22"/>
          <w:szCs w:val="22"/>
        </w:rPr>
        <w:t>:</w:t>
      </w:r>
      <w:r w:rsidRPr="00CD4659">
        <w:rPr>
          <w:b/>
          <w:bCs/>
          <w:sz w:val="22"/>
          <w:szCs w:val="22"/>
        </w:rPr>
        <w:t xml:space="preserve"> </w:t>
      </w:r>
      <w:bookmarkEnd w:id="0"/>
      <w:r w:rsidR="00CD4659" w:rsidRPr="00CD4659">
        <w:rPr>
          <w:b/>
          <w:bCs/>
          <w:sz w:val="22"/>
          <w:szCs w:val="22"/>
        </w:rPr>
        <w:t>dostawę materiałów promocyjnych  dot. Programu ERSAMUS + mobilność edukacyjna z krajami partnerskimi- KC-zp.272-446/21</w:t>
      </w:r>
      <w:r w:rsidR="003A24EB" w:rsidRPr="00CD4659">
        <w:rPr>
          <w:b/>
          <w:bCs/>
          <w:sz w:val="22"/>
          <w:szCs w:val="22"/>
        </w:rPr>
        <w:t xml:space="preserve">, </w:t>
      </w:r>
      <w:r w:rsidRPr="00CD4659">
        <w:rPr>
          <w:sz w:val="22"/>
          <w:szCs w:val="22"/>
        </w:rPr>
        <w:t>oferuję realizację przedmiotu zamówienia, zgodnie z zasadami określonymi w specyfikacji warunków zamówienia.</w:t>
      </w:r>
    </w:p>
    <w:p w14:paraId="29B871DC" w14:textId="55F0A6BD" w:rsidR="00163BA1" w:rsidRPr="00565B37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287CEE" w:rsidRPr="00565B37" w14:paraId="2692F76B" w14:textId="77777777" w:rsidTr="008E40A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565B37" w:rsidRDefault="00287CEE" w:rsidP="00155409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565B37" w:rsidRDefault="00287CEE" w:rsidP="00155409">
            <w:pPr>
              <w:jc w:val="center"/>
              <w:rPr>
                <w:b/>
                <w:sz w:val="22"/>
                <w:szCs w:val="22"/>
              </w:rPr>
            </w:pPr>
            <w:r w:rsidRPr="00565B37">
              <w:rPr>
                <w:b/>
                <w:sz w:val="22"/>
                <w:szCs w:val="22"/>
              </w:rPr>
              <w:t>Nazwa elementu</w:t>
            </w:r>
          </w:p>
          <w:p w14:paraId="07D535A7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sz w:val="22"/>
                <w:szCs w:val="22"/>
              </w:rPr>
              <w:t>(lub usługi)</w:t>
            </w:r>
          </w:p>
          <w:p w14:paraId="197803FD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565B37" w:rsidRDefault="00287CEE" w:rsidP="00155409">
            <w:pPr>
              <w:jc w:val="center"/>
              <w:rPr>
                <w:b/>
                <w:sz w:val="22"/>
                <w:szCs w:val="22"/>
              </w:rPr>
            </w:pPr>
            <w:r w:rsidRPr="00565B37">
              <w:rPr>
                <w:b/>
                <w:sz w:val="22"/>
                <w:szCs w:val="22"/>
              </w:rPr>
              <w:t>Producent/</w:t>
            </w:r>
            <w:r w:rsidR="008E40A1" w:rsidRPr="00565B37">
              <w:rPr>
                <w:b/>
                <w:sz w:val="22"/>
                <w:szCs w:val="22"/>
              </w:rPr>
              <w:t>wyrób własny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Ilość</w:t>
            </w:r>
          </w:p>
          <w:p w14:paraId="52660340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565B37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Wartość netto</w:t>
            </w:r>
          </w:p>
          <w:p w14:paraId="56623115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VAT</w:t>
            </w:r>
          </w:p>
          <w:p w14:paraId="3415DAD7" w14:textId="77777777" w:rsidR="00287CEE" w:rsidRPr="00565B37" w:rsidRDefault="00287CEE" w:rsidP="00155409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[%]</w:t>
            </w:r>
          </w:p>
          <w:p w14:paraId="45792DD7" w14:textId="77777777" w:rsidR="00287CEE" w:rsidRPr="00565B37" w:rsidRDefault="00287CEE" w:rsidP="00155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19E8A23" w14:textId="77777777" w:rsidR="00287CEE" w:rsidRPr="00565B37" w:rsidRDefault="00287CEE" w:rsidP="00155409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[PLN]</w:t>
            </w:r>
          </w:p>
          <w:p w14:paraId="7A263382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 xml:space="preserve"> (z doliczonym </w:t>
            </w:r>
            <w:r w:rsidRPr="00565B37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87CEE" w:rsidRPr="00565B37" w14:paraId="1784EAD0" w14:textId="77777777" w:rsidTr="008E40A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565B3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87CEE" w:rsidRPr="00565B37" w14:paraId="40259A2C" w14:textId="77777777" w:rsidTr="00C10B72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565B37" w:rsidRDefault="00287CEE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42368803" w:rsidR="00287CEE" w:rsidRPr="00565B37" w:rsidRDefault="00BE26C8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Notatnik duży w miękkiej okładce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565B37" w:rsidRDefault="00287CEE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7DBD2F" w:rsidR="00287CEE" w:rsidRPr="00565B37" w:rsidRDefault="00C10B72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50</w:t>
            </w:r>
            <w:r w:rsidR="00287CEE" w:rsidRPr="00565B3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565B37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565B37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  <w:p w14:paraId="4B3B61D9" w14:textId="2C2BF13B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177518" w:rsidRPr="00565B37" w14:paraId="2432095B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565B37" w:rsidRDefault="0017751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410CA891" w:rsidR="00177518" w:rsidRPr="00565B37" w:rsidRDefault="00BE26C8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Notatnik kieszonkowy w miękkiej okładce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565B37" w:rsidRDefault="0017751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2F2EC99C" w:rsidR="0017751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</w:t>
            </w:r>
            <w:r w:rsidR="00D9423F" w:rsidRPr="00565B37">
              <w:rPr>
                <w:sz w:val="22"/>
                <w:szCs w:val="22"/>
              </w:rPr>
              <w:t>0</w:t>
            </w:r>
            <w:r w:rsidR="00177518" w:rsidRPr="00565B3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565B3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565B3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565B3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565B3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177518" w:rsidRPr="00565B37" w14:paraId="26AC6F95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565B37" w:rsidRDefault="0017751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1DAB9579" w:rsidR="00177518" w:rsidRPr="00565B37" w:rsidRDefault="00BE26C8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Ołówek złoty, naostrzony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565B37" w:rsidRDefault="0017751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03CEA8B6" w:rsidR="0017751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</w:t>
            </w:r>
            <w:r w:rsidR="00C10B72" w:rsidRPr="00565B37">
              <w:rPr>
                <w:sz w:val="22"/>
                <w:szCs w:val="22"/>
              </w:rPr>
              <w:t>0</w:t>
            </w:r>
            <w:r w:rsidR="00D9423F" w:rsidRPr="00565B37">
              <w:rPr>
                <w:sz w:val="22"/>
                <w:szCs w:val="22"/>
              </w:rPr>
              <w:t>0</w:t>
            </w:r>
            <w:r w:rsidR="00177518" w:rsidRPr="00565B3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565B3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565B3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565B3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565B3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D9423F" w:rsidRPr="00565B37" w14:paraId="3BA34740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565B37" w:rsidRDefault="00D9423F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5A9211C8" w:rsidR="00D9423F" w:rsidRPr="00565B37" w:rsidRDefault="00BE26C8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Długopis czarny ze złotymi elementami z końcówką przystosowaną do ekranów dotykowych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565B37" w:rsidRDefault="00D9423F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2A2B0AE3" w:rsidR="00D9423F" w:rsidRPr="00565B37" w:rsidRDefault="00C10B72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</w:t>
            </w:r>
            <w:r w:rsidR="00D9423F" w:rsidRPr="00565B37">
              <w:rPr>
                <w:sz w:val="22"/>
                <w:szCs w:val="22"/>
              </w:rPr>
              <w:t>0</w:t>
            </w:r>
            <w:r w:rsidR="00BE26C8" w:rsidRPr="00565B37">
              <w:rPr>
                <w:sz w:val="22"/>
                <w:szCs w:val="22"/>
              </w:rPr>
              <w:t>0</w:t>
            </w:r>
            <w:r w:rsidR="00D9423F" w:rsidRPr="00565B3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565B37" w:rsidRDefault="00D9423F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565B37" w:rsidRDefault="00D9423F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565B37" w:rsidRDefault="00D9423F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565B37" w:rsidRDefault="00D9423F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39430BB4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0F66D8" w14:textId="0D3C1844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5718" w14:textId="1DBEF7D6" w:rsidR="00BE26C8" w:rsidRPr="00565B37" w:rsidRDefault="00BE26C8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565B37">
              <w:rPr>
                <w:rFonts w:ascii="Times New Roman" w:hAnsi="Times New Roman" w:cs="Times New Roman"/>
                <w:lang w:val="pl-PL"/>
              </w:rPr>
              <w:t>Organizer</w:t>
            </w:r>
            <w:proofErr w:type="spellEnd"/>
            <w:r w:rsidRPr="00565B37">
              <w:rPr>
                <w:rFonts w:ascii="Times New Roman" w:hAnsi="Times New Roman" w:cs="Times New Roman"/>
                <w:lang w:val="pl-PL"/>
              </w:rPr>
              <w:t xml:space="preserve"> podróżny w twardej okładce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F967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BB6A" w14:textId="0D61A742" w:rsidR="00BE26C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808F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F0D9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209B42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F1186F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3993AA2E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C39517" w14:textId="557BA3BF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6</w:t>
            </w:r>
          </w:p>
          <w:p w14:paraId="678A72DA" w14:textId="2449E9F3" w:rsidR="00BE26C8" w:rsidRPr="00565B37" w:rsidRDefault="00BE26C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16E93922" w14:textId="4564F94D" w:rsidR="00BE26C8" w:rsidRPr="00565B37" w:rsidRDefault="00BE26C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7C8F" w14:textId="15140520" w:rsidR="00BE26C8" w:rsidRPr="00565B37" w:rsidRDefault="00BE26C8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Torba plażowa, na zamek błyskawiczny z zapinaną kosmetyczką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3E0F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A390" w14:textId="7600E239" w:rsidR="00BE26C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42F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D3BE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EF039B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6A1426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7892352A" w14:textId="77777777" w:rsidTr="00565B37">
        <w:trPr>
          <w:trHeight w:val="9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469205" w14:textId="42A0DCFB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890F" w14:textId="78E795C2" w:rsidR="00BE26C8" w:rsidRPr="00565B37" w:rsidRDefault="00BE26C8" w:rsidP="00565B37">
            <w:pPr>
              <w:pStyle w:val="Standard"/>
              <w:rPr>
                <w:rFonts w:ascii="Times New Roman" w:hAnsi="Times New Roman" w:cs="Times New Roman"/>
              </w:rPr>
            </w:pPr>
            <w:r w:rsidRPr="00BE26C8">
              <w:rPr>
                <w:rFonts w:ascii="Times New Roman" w:hAnsi="Times New Roman" w:cs="Times New Roman"/>
              </w:rPr>
              <w:t xml:space="preserve">Parasol </w:t>
            </w:r>
            <w:proofErr w:type="spellStart"/>
            <w:r w:rsidRPr="00BE26C8">
              <w:rPr>
                <w:rFonts w:ascii="Times New Roman" w:hAnsi="Times New Roman" w:cs="Times New Roman"/>
              </w:rPr>
              <w:t>automatyczny</w:t>
            </w:r>
            <w:proofErr w:type="spellEnd"/>
            <w:r w:rsidRPr="00BE26C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26C8">
              <w:rPr>
                <w:rFonts w:ascii="Times New Roman" w:hAnsi="Times New Roman" w:cs="Times New Roman"/>
              </w:rPr>
              <w:t>czarny</w:t>
            </w:r>
            <w:proofErr w:type="spellEnd"/>
            <w:r w:rsidRPr="00BE26C8">
              <w:rPr>
                <w:rFonts w:ascii="Times New Roman" w:hAnsi="Times New Roman" w:cs="Times New Roman"/>
              </w:rPr>
              <w:t xml:space="preserve"> w </w:t>
            </w:r>
            <w:proofErr w:type="spellStart"/>
            <w:r w:rsidRPr="00BE26C8">
              <w:rPr>
                <w:rFonts w:ascii="Times New Roman" w:hAnsi="Times New Roman" w:cs="Times New Roman"/>
              </w:rPr>
              <w:t>pokrowcu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C39C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3C98" w14:textId="521EAE45" w:rsidR="00BE26C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760C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9A99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3CE387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F1AD4C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4BD93CCC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706B76" w14:textId="304A6186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7EA3" w14:textId="507E70EC" w:rsidR="00BE26C8" w:rsidRPr="00565B37" w:rsidRDefault="00BE26C8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Biała filiżanka ceramiczna ze złotym zdobieniem opakowana w ozdobnym pudełku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F4DA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2D88" w14:textId="6F7BC7FB" w:rsidR="00BE26C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882F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3B61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31DCF0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F5E82F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4D9314EF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56E387" w14:textId="308C3170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728E" w14:textId="30C102CB" w:rsidR="00BE26C8" w:rsidRPr="00565B37" w:rsidRDefault="00BE26C8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Pamięć USB, opaska zwijana, pojemności 64 GB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9A7C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6C46" w14:textId="30FA9457" w:rsidR="00BE26C8" w:rsidRPr="00565B37" w:rsidRDefault="00BE26C8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A27A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157C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D616DC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79D1D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088D8AF8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FEE662" w14:textId="08F996AA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1129" w14:textId="77777777" w:rsidR="00BE26C8" w:rsidRPr="00565B37" w:rsidRDefault="00BE26C8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Pióro kulkowe ze złotymi elementami</w:t>
            </w:r>
          </w:p>
          <w:p w14:paraId="7ED93D6D" w14:textId="4BB0F226" w:rsidR="00BE26C8" w:rsidRPr="00565B37" w:rsidRDefault="00BE26C8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w ozdobnym etui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7A27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183D" w14:textId="0BF26D44" w:rsidR="00BE26C8" w:rsidRPr="00565B37" w:rsidRDefault="00565B37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AF8F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BACB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74E047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CCD829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565B37" w14:paraId="0DE294BC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C18271" w14:textId="5F08CF6E" w:rsidR="00BE26C8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ED2C" w14:textId="77777777" w:rsidR="00565B37" w:rsidRPr="00565B37" w:rsidRDefault="00565B3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 xml:space="preserve">Smycz </w:t>
            </w:r>
          </w:p>
          <w:p w14:paraId="32B61EFD" w14:textId="67691B1A" w:rsidR="00BE26C8" w:rsidRPr="00565B37" w:rsidRDefault="00565B3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reklamowa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A628" w14:textId="77777777" w:rsidR="00BE26C8" w:rsidRPr="00565B3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02A2" w14:textId="26293F09" w:rsidR="00BE26C8" w:rsidRPr="00565B37" w:rsidRDefault="00565B37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100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B9DF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829E" w14:textId="77777777" w:rsidR="00BE26C8" w:rsidRPr="00565B3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1C2BC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989040" w14:textId="77777777" w:rsidR="00BE26C8" w:rsidRPr="00565B3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565B37" w:rsidRPr="00565B37" w14:paraId="3B0FA5F4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7AF781" w14:textId="605FA46F" w:rsidR="00565B37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E7DD" w14:textId="77777777" w:rsidR="00565B37" w:rsidRPr="00565B37" w:rsidRDefault="00565B3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Breloczek pierwszej pomocy</w:t>
            </w:r>
          </w:p>
          <w:p w14:paraId="387614F0" w14:textId="77777777" w:rsidR="00565B37" w:rsidRPr="00565B37" w:rsidRDefault="00565B3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0572" w14:textId="77777777" w:rsidR="00565B37" w:rsidRPr="00565B37" w:rsidRDefault="00565B37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9A1E" w14:textId="13BEC4CE" w:rsidR="00565B37" w:rsidRPr="00565B37" w:rsidRDefault="00565B37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311E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F291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FA4DA9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8233F2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565B37" w:rsidRPr="00565B37" w14:paraId="6E06129D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4796F" w14:textId="7BD24518" w:rsidR="00565B37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5B4" w14:textId="17C042A3" w:rsidR="00565B37" w:rsidRPr="00565B37" w:rsidRDefault="00565B3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Słuchawki bezprzewodowe, douszne, BT 5.0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5DB7" w14:textId="77777777" w:rsidR="00565B37" w:rsidRPr="00565B37" w:rsidRDefault="00565B37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1F95" w14:textId="3FEB99AB" w:rsidR="00565B37" w:rsidRPr="00565B37" w:rsidRDefault="00565B37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5265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E089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549433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C65DB6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565B37" w:rsidRPr="00565B37" w14:paraId="0963B643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AB048C" w14:textId="5640DAF2" w:rsidR="00565B37" w:rsidRPr="00565B3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6325" w14:textId="5D4E496E" w:rsidR="00565B37" w:rsidRPr="00565B37" w:rsidRDefault="00565B3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565B37">
              <w:rPr>
                <w:rFonts w:ascii="Times New Roman" w:hAnsi="Times New Roman" w:cs="Times New Roman"/>
                <w:lang w:val="pl-PL"/>
              </w:rPr>
              <w:t>Czarna maseczka profilowana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7F0C" w14:textId="77777777" w:rsidR="00565B37" w:rsidRPr="00565B37" w:rsidRDefault="00565B37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CBE5" w14:textId="496D9D65" w:rsidR="00565B37" w:rsidRPr="00565B37" w:rsidRDefault="00565B37" w:rsidP="00287CEE">
            <w:pPr>
              <w:jc w:val="center"/>
              <w:rPr>
                <w:sz w:val="22"/>
                <w:szCs w:val="22"/>
              </w:rPr>
            </w:pPr>
            <w:r w:rsidRPr="00565B37">
              <w:rPr>
                <w:sz w:val="22"/>
                <w:szCs w:val="22"/>
              </w:rPr>
              <w:t>100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F68C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1122" w14:textId="77777777" w:rsidR="00565B37" w:rsidRPr="00565B37" w:rsidRDefault="00565B37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D308A3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FF3366" w14:textId="77777777" w:rsidR="00565B37" w:rsidRPr="00565B37" w:rsidRDefault="00565B37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565B37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  <w:p w14:paraId="5262E2A9" w14:textId="77777777" w:rsidR="00287CEE" w:rsidRPr="00565B37" w:rsidRDefault="00287CEE" w:rsidP="0015540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RAZEM:</w:t>
            </w:r>
          </w:p>
          <w:p w14:paraId="369E5E76" w14:textId="77777777" w:rsidR="00287CEE" w:rsidRPr="00565B37" w:rsidRDefault="00287CEE" w:rsidP="001554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565B37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565B37" w:rsidRDefault="00287CEE" w:rsidP="00155409">
            <w:pPr>
              <w:rPr>
                <w:i/>
                <w:iCs/>
                <w:sz w:val="22"/>
                <w:szCs w:val="22"/>
              </w:rPr>
            </w:pPr>
            <w:r w:rsidRPr="00565B37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565B37" w:rsidRDefault="00287CEE" w:rsidP="00155409">
            <w:pPr>
              <w:rPr>
                <w:sz w:val="22"/>
                <w:szCs w:val="22"/>
              </w:rPr>
            </w:pPr>
            <w:r w:rsidRPr="00565B37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DAB9D9F" w14:textId="77777777" w:rsidR="00AD4380" w:rsidRPr="00565B37" w:rsidRDefault="00AD4380" w:rsidP="00AD438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565B37">
        <w:rPr>
          <w:b/>
          <w:sz w:val="22"/>
          <w:szCs w:val="22"/>
        </w:rPr>
        <w:t xml:space="preserve">Jakość próbek </w:t>
      </w:r>
      <w:r w:rsidRPr="00565B37">
        <w:rPr>
          <w:bCs/>
          <w:sz w:val="22"/>
          <w:szCs w:val="22"/>
          <w:highlight w:val="yellow"/>
        </w:rPr>
        <w:t>(kryterium oceny ofert)</w:t>
      </w:r>
    </w:p>
    <w:p w14:paraId="2017F1F5" w14:textId="0210585B" w:rsidR="00163BA1" w:rsidRPr="00565B37" w:rsidRDefault="00404400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565B37">
        <w:rPr>
          <w:b/>
          <w:sz w:val="22"/>
          <w:szCs w:val="22"/>
        </w:rPr>
        <w:t xml:space="preserve">Termin realizacji umowy: </w:t>
      </w:r>
      <w:r w:rsidR="008A28B5" w:rsidRPr="00565B37">
        <w:rPr>
          <w:b/>
          <w:sz w:val="22"/>
          <w:szCs w:val="22"/>
        </w:rPr>
        <w:t>…………</w:t>
      </w:r>
      <w:r w:rsidR="00610900" w:rsidRPr="00565B37">
        <w:rPr>
          <w:b/>
          <w:sz w:val="22"/>
          <w:szCs w:val="22"/>
        </w:rPr>
        <w:t>…………od daty podpisania umowy</w:t>
      </w:r>
      <w:r w:rsidR="008A28B5" w:rsidRPr="00565B37">
        <w:rPr>
          <w:b/>
          <w:sz w:val="22"/>
          <w:szCs w:val="22"/>
        </w:rPr>
        <w:t xml:space="preserve"> </w:t>
      </w:r>
      <w:r w:rsidR="00931942" w:rsidRPr="00565B37">
        <w:rPr>
          <w:bCs/>
          <w:sz w:val="22"/>
          <w:szCs w:val="22"/>
          <w:highlight w:val="yellow"/>
        </w:rPr>
        <w:t>(kryterium oceny ofert)</w:t>
      </w:r>
    </w:p>
    <w:p w14:paraId="18172154" w14:textId="28CADFEF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65B37">
        <w:rPr>
          <w:b/>
          <w:sz w:val="22"/>
          <w:szCs w:val="22"/>
        </w:rPr>
        <w:t xml:space="preserve">Termin płatności: </w:t>
      </w:r>
      <w:r w:rsidRPr="00565B3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FDA427" w14:textId="628F14DA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61FE13D" w14:textId="3010A62C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9C3A4A1" w14:textId="318F6245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4B9CA3B" w14:textId="4690191E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1206C04" w14:textId="73DCA04E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1FEBBC8" w14:textId="77777777" w:rsidR="00565B37" w:rsidRP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65B37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23303"/>
    <w:rsid w:val="00931942"/>
    <w:rsid w:val="00931B3D"/>
    <w:rsid w:val="00941298"/>
    <w:rsid w:val="00970FE4"/>
    <w:rsid w:val="009A28F8"/>
    <w:rsid w:val="009C66FB"/>
    <w:rsid w:val="00A0022B"/>
    <w:rsid w:val="00A346FE"/>
    <w:rsid w:val="00A47B4D"/>
    <w:rsid w:val="00A83018"/>
    <w:rsid w:val="00AD4380"/>
    <w:rsid w:val="00AF745E"/>
    <w:rsid w:val="00B2596E"/>
    <w:rsid w:val="00B66A62"/>
    <w:rsid w:val="00B774DC"/>
    <w:rsid w:val="00B87FF0"/>
    <w:rsid w:val="00BE26C8"/>
    <w:rsid w:val="00C10B72"/>
    <w:rsid w:val="00C969A6"/>
    <w:rsid w:val="00CA7D36"/>
    <w:rsid w:val="00CD4659"/>
    <w:rsid w:val="00CD6F9D"/>
    <w:rsid w:val="00D24208"/>
    <w:rsid w:val="00D60C38"/>
    <w:rsid w:val="00D611FE"/>
    <w:rsid w:val="00D63B96"/>
    <w:rsid w:val="00D66893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E26C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608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Patrycja Droździel</cp:lastModifiedBy>
  <cp:revision>4</cp:revision>
  <cp:lastPrinted>2021-09-03T08:18:00Z</cp:lastPrinted>
  <dcterms:created xsi:type="dcterms:W3CDTF">2021-09-30T08:00:00Z</dcterms:created>
  <dcterms:modified xsi:type="dcterms:W3CDTF">2021-09-30T09:17:00Z</dcterms:modified>
</cp:coreProperties>
</file>