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EF1795" w:rsidRPr="00EF1795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471CF4" w:rsidRDefault="00471CF4" w:rsidP="00471CF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471CF4" w:rsidRDefault="00471CF4" w:rsidP="00471CF4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471CF4" w:rsidRDefault="00471CF4" w:rsidP="00471CF4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471CF4" w:rsidRPr="009475A8" w:rsidRDefault="00471CF4" w:rsidP="00471CF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471CF4" w:rsidRPr="009475A8" w:rsidRDefault="00471CF4" w:rsidP="00471CF4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471CF4" w:rsidP="00471CF4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9475A8"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EF1795" w:rsidRPr="00EF1795">
        <w:rPr>
          <w:rFonts w:ascii="Arial" w:eastAsia="Times New Roman" w:hAnsi="Arial" w:cs="Arial"/>
          <w:b/>
          <w:sz w:val="20"/>
          <w:szCs w:val="20"/>
          <w:lang w:eastAsia="pl-PL"/>
        </w:rPr>
        <w:t>Dostawa oprogramowania do modelowania, symulacji i optymalizacji układów energetycznych oraz przemysłowych w części dydaktyczno-badawczej Centrum Energetyki - KC-zp.272-563/21</w:t>
      </w:r>
      <w:r w:rsidR="009475A8"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="009475A8"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471CF4" w:rsidRDefault="00471CF4" w:rsidP="00471CF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1" w:name="_Ref69294169"/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hAnsi="Arial" w:cs="Arial"/>
          <w:sz w:val="20"/>
          <w:szCs w:val="20"/>
          <w:lang w:val="x-none"/>
        </w:rPr>
        <w:t xml:space="preserve">art. </w:t>
      </w:r>
      <w:r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  <w:lang w:val="x-none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ust. 1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>.</w:t>
      </w:r>
      <w:bookmarkEnd w:id="1"/>
    </w:p>
    <w:p w:rsidR="00471CF4" w:rsidRDefault="00471CF4" w:rsidP="00471CF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>
        <w:rPr>
          <w:rFonts w:ascii="Arial" w:hAnsi="Arial" w:cs="Arial"/>
          <w:sz w:val="20"/>
          <w:szCs w:val="20"/>
        </w:rPr>
        <w:t xml:space="preserve"> art. 109 ust. 1 pkt 1, pkt 4 - 10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471CF4" w:rsidRDefault="00471CF4" w:rsidP="00471CF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471CF4" w:rsidRDefault="00471CF4" w:rsidP="00471CF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>
        <w:rPr>
          <w:rStyle w:val="Odwoanieprzypisudolnego"/>
          <w:rFonts w:ascii="Arial" w:eastAsia="Times New Roman" w:hAnsi="Arial" w:cs="Arial"/>
          <w:lang w:eastAsia="pl-PL"/>
        </w:rPr>
        <w:footnoteReference w:id="1"/>
      </w:r>
      <w:r>
        <w:rPr>
          <w:rFonts w:ascii="Arial" w:hAnsi="Arial" w:cs="Arial"/>
          <w:i/>
          <w:sz w:val="20"/>
          <w:szCs w:val="20"/>
          <w:lang w:val="x-none"/>
        </w:rPr>
        <w:t>.</w:t>
      </w:r>
      <w:r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>
        <w:rPr>
          <w:rFonts w:ascii="Arial" w:hAnsi="Arial" w:cs="Arial"/>
          <w:sz w:val="20"/>
          <w:szCs w:val="20"/>
        </w:rPr>
        <w:t>110</w:t>
      </w:r>
      <w:r>
        <w:rPr>
          <w:rFonts w:ascii="Arial" w:hAnsi="Arial" w:cs="Arial"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>
        <w:rPr>
          <w:rStyle w:val="Odwoanieprzypisudolnego"/>
          <w:rFonts w:ascii="Arial" w:hAnsi="Arial" w:cs="Arial"/>
          <w:lang w:val="x-none"/>
        </w:rPr>
        <w:footnoteReference w:id="2"/>
      </w:r>
      <w:r>
        <w:rPr>
          <w:rFonts w:ascii="Arial" w:hAnsi="Arial" w:cs="Arial"/>
          <w:sz w:val="20"/>
          <w:szCs w:val="20"/>
          <w:lang w:val="x-none"/>
        </w:rPr>
        <w:t xml:space="preserve">: </w:t>
      </w: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:rsidR="00471CF4" w:rsidRDefault="00471CF4" w:rsidP="00471CF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:rsidR="00471CF4" w:rsidRDefault="00471CF4" w:rsidP="00471CF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471CF4" w:rsidRDefault="00471CF4" w:rsidP="00471CF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471CF4" w:rsidRDefault="00471CF4" w:rsidP="00471CF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Oświadczam, że wszystkie informacje podane w powyższych oświadczeniach są aktualne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471CF4" w:rsidRDefault="00471CF4" w:rsidP="00471CF4">
      <w:pPr>
        <w:spacing w:line="254" w:lineRule="auto"/>
        <w:jc w:val="right"/>
        <w:rPr>
          <w:rFonts w:ascii="Arial" w:hAnsi="Arial" w:cs="Arial"/>
          <w:sz w:val="20"/>
          <w:szCs w:val="20"/>
        </w:rPr>
      </w:pPr>
    </w:p>
    <w:p w:rsidR="00471CF4" w:rsidRDefault="00471CF4" w:rsidP="00471CF4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Oświadczenia, składa się, pod rygorem nieważności, w formie elektronicznej lub w postaci elektronicznej opatrzonej podpisem zaufanym lub podpisem osobistym.</w:t>
      </w:r>
    </w:p>
    <w:p w:rsidR="00471CF4" w:rsidRDefault="00471CF4" w:rsidP="00471CF4">
      <w:pPr>
        <w:spacing w:line="254" w:lineRule="auto"/>
      </w:pPr>
    </w:p>
    <w:p w:rsidR="00471CF4" w:rsidRDefault="00471CF4" w:rsidP="00471CF4"/>
    <w:p w:rsidR="00471CF4" w:rsidRPr="009475A8" w:rsidRDefault="00471CF4" w:rsidP="00471CF4">
      <w:pPr>
        <w:spacing w:after="0" w:line="360" w:lineRule="auto"/>
        <w:ind w:left="720"/>
        <w:contextualSpacing/>
        <w:jc w:val="both"/>
      </w:pPr>
    </w:p>
    <w:sectPr w:rsidR="00471CF4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4190" w:rsidRDefault="004D4190" w:rsidP="0038231F">
      <w:pPr>
        <w:spacing w:after="0" w:line="240" w:lineRule="auto"/>
      </w:pPr>
      <w:r>
        <w:separator/>
      </w:r>
    </w:p>
  </w:endnote>
  <w:endnote w:type="continuationSeparator" w:id="0">
    <w:p w:rsidR="004D4190" w:rsidRDefault="004D419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795" w:rsidRDefault="00EF17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795" w:rsidRDefault="00EF17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4190" w:rsidRDefault="004D4190" w:rsidP="0038231F">
      <w:pPr>
        <w:spacing w:after="0" w:line="240" w:lineRule="auto"/>
      </w:pPr>
      <w:r>
        <w:separator/>
      </w:r>
    </w:p>
  </w:footnote>
  <w:footnote w:type="continuationSeparator" w:id="0">
    <w:p w:rsidR="004D4190" w:rsidRDefault="004D4190" w:rsidP="0038231F">
      <w:pPr>
        <w:spacing w:after="0" w:line="240" w:lineRule="auto"/>
      </w:pPr>
      <w:r>
        <w:continuationSeparator/>
      </w:r>
    </w:p>
  </w:footnote>
  <w:footnote w:id="1">
    <w:p w:rsidR="00471CF4" w:rsidRDefault="00471CF4" w:rsidP="00471CF4">
      <w:pPr>
        <w:pStyle w:val="Tekstprzypisudolnego"/>
        <w:rPr>
          <w:rFonts w:ascii="Times New Roman" w:hAnsi="Times New Roman"/>
        </w:rPr>
      </w:pPr>
      <w:r>
        <w:rPr>
          <w:rStyle w:val="Odwoanieprzypisudolnego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Należy podać mającą zastosowanie podstawę wykluczenia spośród wymienionych w 108 ust. 1 pkt 1, 2 i 5 lub art. 109 ust. 1, pkt 1, pkt 4 -10 ustawy </w:t>
      </w:r>
      <w:proofErr w:type="spellStart"/>
      <w:r>
        <w:rPr>
          <w:rFonts w:ascii="Times New Roman" w:hAnsi="Times New Roman"/>
          <w:sz w:val="18"/>
          <w:szCs w:val="18"/>
        </w:rPr>
        <w:t>Pzp</w:t>
      </w:r>
      <w:proofErr w:type="spellEnd"/>
      <w:r>
        <w:rPr>
          <w:rFonts w:ascii="Times New Roman" w:hAnsi="Times New Roman"/>
          <w:sz w:val="18"/>
          <w:szCs w:val="18"/>
        </w:rPr>
        <w:t>.</w:t>
      </w:r>
    </w:p>
  </w:footnote>
  <w:footnote w:id="2">
    <w:p w:rsidR="00471CF4" w:rsidRDefault="00471CF4" w:rsidP="00471CF4">
      <w:pPr>
        <w:pStyle w:val="Tekstprzypisudolnego"/>
        <w:rPr>
          <w:rFonts w:ascii="Times New Roman" w:hAnsi="Times New Roman"/>
        </w:rPr>
      </w:pPr>
      <w:r>
        <w:rPr>
          <w:rStyle w:val="Odwoanieprzypisudolnego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:rsidR="00471CF4" w:rsidRDefault="00471CF4" w:rsidP="00471CF4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795" w:rsidRDefault="00EF17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795" w:rsidRDefault="00EF17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795" w:rsidRDefault="00EF17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4190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1CF4"/>
    <w:rsid w:val="004761C6"/>
    <w:rsid w:val="0047664E"/>
    <w:rsid w:val="00476E7D"/>
    <w:rsid w:val="00482F6E"/>
    <w:rsid w:val="00484F88"/>
    <w:rsid w:val="004C4854"/>
    <w:rsid w:val="004D4190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1795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98587EE-A1DF-496B-A3E6-C05FBDCDD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302826-3285-4385-A306-746426C55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265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2021-10-12T09:40:00Z</dcterms:created>
  <dcterms:modified xsi:type="dcterms:W3CDTF">2021-10-12T09:42:00Z</dcterms:modified>
</cp:coreProperties>
</file>