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94654" w:rsidRDefault="00194654" w:rsidP="0019465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194654" w:rsidRDefault="00194654" w:rsidP="00194654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194654" w:rsidRDefault="00194654" w:rsidP="0019465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194654" w:rsidRDefault="00194654" w:rsidP="0019465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:rsidR="00194654" w:rsidRDefault="00194654" w:rsidP="0019465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194654" w:rsidRDefault="00194654" w:rsidP="0019465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194654" w:rsidRDefault="00194654" w:rsidP="0019465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194654" w:rsidRDefault="00194654" w:rsidP="0019465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194654" w:rsidRDefault="00194654" w:rsidP="0019465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194654" w:rsidRDefault="00194654" w:rsidP="0019465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194654" w:rsidRDefault="00194654" w:rsidP="0019465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194654" w:rsidRDefault="00194654" w:rsidP="0019465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194654" w:rsidRDefault="00194654" w:rsidP="0019465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194654" w:rsidRDefault="00194654" w:rsidP="00194654">
      <w:pPr>
        <w:rPr>
          <w:b/>
          <w:sz w:val="22"/>
          <w:szCs w:val="22"/>
        </w:rPr>
      </w:pPr>
      <w:r>
        <w:rPr>
          <w:b/>
          <w:sz w:val="22"/>
          <w:szCs w:val="22"/>
        </w:rPr>
        <w:t>Al. Mickiewicza 30, 30-059 Kraków,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94654">
        <w:rPr>
          <w:b/>
        </w:rPr>
        <w:t>d</w:t>
      </w:r>
      <w:r w:rsidR="007F11E8" w:rsidRPr="007F11E8">
        <w:rPr>
          <w:b/>
        </w:rPr>
        <w:t>ostawa oprogramowania do modelowania, symulacji i optymalizacji układów energetycznych oraz przemysłowych w części dydaktyczno-badawczej Centrum Energetyki - KC-zp.272-563/21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194654" w:rsidRDefault="00194654" w:rsidP="00194654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netto za 5 licencji akademickich na okres 3 lat wraz ze wsparciem technicznym: .............</w:t>
      </w:r>
      <w:bookmarkStart w:id="0" w:name="_GoBack"/>
      <w:bookmarkEnd w:id="0"/>
      <w:r>
        <w:rPr>
          <w:b/>
          <w:sz w:val="20"/>
          <w:szCs w:val="20"/>
        </w:rPr>
        <w:t xml:space="preserve">......... </w:t>
      </w:r>
      <w:r w:rsidR="00685DF6">
        <w:rPr>
          <w:b/>
          <w:sz w:val="20"/>
          <w:szCs w:val="20"/>
        </w:rPr>
        <w:t>EURO</w:t>
      </w:r>
    </w:p>
    <w:p w:rsidR="00194654" w:rsidRDefault="00194654" w:rsidP="00194654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194654" w:rsidRPr="00685DF6" w:rsidRDefault="00194654" w:rsidP="00194654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685DF6">
        <w:rPr>
          <w:b/>
          <w:sz w:val="20"/>
          <w:szCs w:val="20"/>
        </w:rPr>
        <w:t>Cena brutto: ......................................................................... EURO</w:t>
      </w:r>
    </w:p>
    <w:p w:rsidR="00194654" w:rsidRPr="00685DF6" w:rsidRDefault="00194654" w:rsidP="00194654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194654" w:rsidRPr="00685DF6" w:rsidRDefault="00194654" w:rsidP="00194654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685DF6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:rsidR="00194654" w:rsidRPr="00685DF6" w:rsidRDefault="00194654" w:rsidP="00194654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194654" w:rsidRDefault="00194654" w:rsidP="00194654">
      <w:pPr>
        <w:pStyle w:val="Tekstpodstawowy"/>
        <w:rPr>
          <w:sz w:val="20"/>
          <w:szCs w:val="20"/>
        </w:rPr>
      </w:pPr>
      <w:r w:rsidRPr="00685DF6">
        <w:rPr>
          <w:sz w:val="20"/>
          <w:szCs w:val="20"/>
        </w:rPr>
        <w:t xml:space="preserve">Powyższa cena zawiera podatek VAT w wysokości .......... % tj.……………………. </w:t>
      </w:r>
      <w:r w:rsidR="00685DF6">
        <w:rPr>
          <w:sz w:val="20"/>
          <w:szCs w:val="20"/>
        </w:rPr>
        <w:t>EURO</w:t>
      </w:r>
    </w:p>
    <w:p w:rsidR="00194654" w:rsidRDefault="00194654" w:rsidP="00194654">
      <w:pPr>
        <w:pStyle w:val="Tekstpodstawowy"/>
        <w:rPr>
          <w:b w:val="0"/>
          <w:bCs/>
          <w:sz w:val="20"/>
          <w:szCs w:val="20"/>
        </w:rPr>
      </w:pPr>
      <w:r>
        <w:rPr>
          <w:sz w:val="20"/>
          <w:szCs w:val="20"/>
        </w:rPr>
        <w:t xml:space="preserve">Nazwa, producent, wersja zaoferowanej licencji oprogramowania: </w:t>
      </w:r>
      <w:r>
        <w:rPr>
          <w:b w:val="0"/>
          <w:bCs/>
          <w:sz w:val="20"/>
          <w:szCs w:val="20"/>
        </w:rPr>
        <w:t>………………………………………</w:t>
      </w:r>
    </w:p>
    <w:p w:rsidR="00194654" w:rsidRDefault="00194654" w:rsidP="00194654">
      <w:pPr>
        <w:pStyle w:val="Tekstpodstawowy"/>
        <w:rPr>
          <w:sz w:val="20"/>
          <w:szCs w:val="20"/>
        </w:rPr>
      </w:pPr>
    </w:p>
    <w:p w:rsidR="00194654" w:rsidRDefault="00194654" w:rsidP="00194654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realizacji umowy: </w:t>
      </w:r>
      <w:r w:rsidRPr="000054C2">
        <w:rPr>
          <w:sz w:val="20"/>
          <w:szCs w:val="20"/>
        </w:rPr>
        <w:t>do</w:t>
      </w:r>
      <w:r>
        <w:rPr>
          <w:b/>
          <w:sz w:val="20"/>
          <w:szCs w:val="20"/>
        </w:rPr>
        <w:t xml:space="preserve"> </w:t>
      </w:r>
      <w:r w:rsidRPr="000054C2">
        <w:rPr>
          <w:bCs/>
          <w:sz w:val="20"/>
          <w:szCs w:val="20"/>
        </w:rPr>
        <w:t>30 dni od daty podpisania umowy</w:t>
      </w:r>
    </w:p>
    <w:p w:rsidR="00194654" w:rsidRPr="000054C2" w:rsidRDefault="00194654" w:rsidP="00194654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Szybkość reakcji na zgłoszenie problemów technicznych - </w:t>
      </w:r>
      <w:r w:rsidRPr="000054C2">
        <w:rPr>
          <w:sz w:val="20"/>
          <w:szCs w:val="20"/>
        </w:rPr>
        <w:t xml:space="preserve">……. </w:t>
      </w:r>
      <w:r w:rsidRPr="00A879C9">
        <w:rPr>
          <w:sz w:val="20"/>
          <w:szCs w:val="20"/>
        </w:rPr>
        <w:t xml:space="preserve">dni roboczych </w:t>
      </w:r>
      <w:r w:rsidRPr="00A879C9">
        <w:rPr>
          <w:sz w:val="20"/>
          <w:szCs w:val="20"/>
          <w:highlight w:val="yellow"/>
        </w:rPr>
        <w:t>(kryterium oceny ofert)</w:t>
      </w:r>
    </w:p>
    <w:p w:rsidR="00194654" w:rsidRDefault="00194654" w:rsidP="00194654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b/>
          <w:sz w:val="20"/>
          <w:szCs w:val="20"/>
        </w:rPr>
        <w:t xml:space="preserve"> TAK/NIE</w:t>
      </w:r>
    </w:p>
    <w:p w:rsidR="00194654" w:rsidRDefault="00194654" w:rsidP="00194654">
      <w:pPr>
        <w:tabs>
          <w:tab w:val="left" w:pos="426"/>
        </w:tabs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194654" w:rsidRPr="00194654" w:rsidRDefault="00194654" w:rsidP="0019465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194654">
        <w:rPr>
          <w:b/>
          <w:sz w:val="22"/>
          <w:szCs w:val="22"/>
          <w:u w:val="single"/>
        </w:rPr>
        <w:lastRenderedPageBreak/>
        <w:t>Jednocześnie oświadczamy, że:</w:t>
      </w:r>
    </w:p>
    <w:p w:rsidR="00194654" w:rsidRPr="00194654" w:rsidRDefault="00194654" w:rsidP="0019465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9465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194654" w:rsidRPr="00194654" w:rsidRDefault="00194654" w:rsidP="001946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9465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194654">
        <w:rPr>
          <w:color w:val="000000"/>
          <w:sz w:val="22"/>
          <w:szCs w:val="22"/>
        </w:rPr>
        <w:t xml:space="preserve"> i nie wnosimy do nich żadnych zastrzeżeń.</w:t>
      </w:r>
    </w:p>
    <w:p w:rsidR="00194654" w:rsidRPr="00194654" w:rsidRDefault="00194654" w:rsidP="00194654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194654">
        <w:rPr>
          <w:b/>
          <w:sz w:val="22"/>
          <w:szCs w:val="22"/>
        </w:rPr>
        <w:t xml:space="preserve">Oświadczam, że zaoferowane oprogramowania są dopuszczone do użytkowania na terenie Polski zgodnie z obowiązującymi normami i przepisami prawnymi. </w:t>
      </w:r>
    </w:p>
    <w:p w:rsidR="00194654" w:rsidRPr="00194654" w:rsidRDefault="00194654" w:rsidP="00194654">
      <w:pPr>
        <w:numPr>
          <w:ilvl w:val="0"/>
          <w:numId w:val="1"/>
        </w:numPr>
        <w:jc w:val="both"/>
        <w:rPr>
          <w:sz w:val="22"/>
          <w:szCs w:val="22"/>
        </w:rPr>
      </w:pPr>
      <w:r w:rsidRPr="0019465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94654" w:rsidRPr="00194654" w:rsidRDefault="00194654" w:rsidP="00194654">
      <w:pPr>
        <w:ind w:left="360"/>
        <w:jc w:val="both"/>
        <w:rPr>
          <w:i/>
          <w:sz w:val="22"/>
          <w:szCs w:val="22"/>
        </w:rPr>
      </w:pPr>
      <w:r w:rsidRPr="0019465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94654" w:rsidRPr="00194654" w:rsidRDefault="00194654" w:rsidP="00194654">
      <w:pPr>
        <w:ind w:left="360"/>
        <w:jc w:val="both"/>
        <w:rPr>
          <w:i/>
          <w:sz w:val="22"/>
          <w:szCs w:val="22"/>
        </w:rPr>
      </w:pPr>
      <w:r w:rsidRPr="0019465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94654" w:rsidRPr="00194654" w:rsidRDefault="00194654" w:rsidP="0019465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465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94654" w:rsidRPr="00194654" w:rsidTr="00DE66E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54" w:rsidRPr="00194654" w:rsidRDefault="00194654" w:rsidP="00DE66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465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54" w:rsidRPr="00194654" w:rsidRDefault="00194654" w:rsidP="00DE66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4654">
              <w:rPr>
                <w:sz w:val="22"/>
                <w:szCs w:val="22"/>
              </w:rPr>
              <w:t xml:space="preserve">Opis części zamówienia, którą wykonawca </w:t>
            </w:r>
          </w:p>
          <w:p w:rsidR="00194654" w:rsidRPr="00194654" w:rsidRDefault="00194654" w:rsidP="00DE66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46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94654" w:rsidRPr="00194654" w:rsidRDefault="00194654" w:rsidP="00DE66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4654">
              <w:rPr>
                <w:sz w:val="22"/>
                <w:szCs w:val="22"/>
              </w:rPr>
              <w:t>Nazwa podwykonawcy</w:t>
            </w:r>
            <w:r w:rsidRPr="00194654">
              <w:rPr>
                <w:sz w:val="22"/>
                <w:szCs w:val="22"/>
              </w:rPr>
              <w:br/>
              <w:t>(o ile jest znana)</w:t>
            </w:r>
          </w:p>
        </w:tc>
      </w:tr>
      <w:tr w:rsidR="00194654" w:rsidRPr="00194654" w:rsidTr="00DE66E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4654" w:rsidRPr="00194654" w:rsidRDefault="00194654" w:rsidP="00DE66E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4654" w:rsidRPr="00194654" w:rsidRDefault="00194654" w:rsidP="00DE66E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4654" w:rsidRPr="00194654" w:rsidRDefault="00194654" w:rsidP="00DE66E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94654" w:rsidRPr="00194654" w:rsidTr="00DE66E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4654" w:rsidRPr="00194654" w:rsidRDefault="00194654" w:rsidP="00DE66E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4654" w:rsidRPr="00194654" w:rsidRDefault="00194654" w:rsidP="00DE66E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4654" w:rsidRPr="00194654" w:rsidRDefault="00194654" w:rsidP="00DE66E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94654" w:rsidRPr="00194654" w:rsidRDefault="00194654" w:rsidP="00194654">
      <w:pPr>
        <w:numPr>
          <w:ilvl w:val="0"/>
          <w:numId w:val="1"/>
        </w:numPr>
        <w:jc w:val="both"/>
        <w:rPr>
          <w:sz w:val="22"/>
          <w:szCs w:val="22"/>
        </w:rPr>
      </w:pPr>
      <w:r w:rsidRPr="00194654">
        <w:rPr>
          <w:sz w:val="22"/>
          <w:szCs w:val="22"/>
        </w:rPr>
        <w:t>Upoważnionymi do reprezentowania naszej firmy są następujące osoby:</w:t>
      </w:r>
    </w:p>
    <w:p w:rsidR="00194654" w:rsidRPr="00194654" w:rsidRDefault="00194654" w:rsidP="0019465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19465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194654">
        <w:rPr>
          <w:rFonts w:ascii="Times New Roman" w:hAnsi="Times New Roman" w:cs="Times New Roman"/>
          <w:sz w:val="22"/>
          <w:szCs w:val="22"/>
        </w:rPr>
        <w:tab/>
      </w:r>
      <w:r w:rsidRPr="00194654">
        <w:rPr>
          <w:rFonts w:ascii="Times New Roman" w:hAnsi="Times New Roman" w:cs="Times New Roman"/>
          <w:sz w:val="22"/>
          <w:szCs w:val="22"/>
        </w:rPr>
        <w:tab/>
      </w:r>
      <w:r w:rsidRPr="00194654">
        <w:rPr>
          <w:rFonts w:ascii="Times New Roman" w:hAnsi="Times New Roman" w:cs="Times New Roman"/>
          <w:sz w:val="22"/>
          <w:szCs w:val="22"/>
        </w:rPr>
        <w:tab/>
      </w:r>
      <w:r w:rsidRPr="00194654">
        <w:rPr>
          <w:rFonts w:ascii="Times New Roman" w:hAnsi="Times New Roman" w:cs="Times New Roman"/>
          <w:sz w:val="22"/>
          <w:szCs w:val="22"/>
        </w:rPr>
        <w:tab/>
      </w:r>
      <w:r w:rsidRPr="00194654">
        <w:rPr>
          <w:rFonts w:ascii="Times New Roman" w:hAnsi="Times New Roman" w:cs="Times New Roman"/>
          <w:sz w:val="22"/>
          <w:szCs w:val="22"/>
        </w:rPr>
        <w:tab/>
      </w:r>
      <w:r w:rsidRPr="00194654">
        <w:rPr>
          <w:rFonts w:ascii="Times New Roman" w:hAnsi="Times New Roman" w:cs="Times New Roman"/>
          <w:sz w:val="22"/>
          <w:szCs w:val="22"/>
        </w:rPr>
        <w:tab/>
      </w:r>
      <w:r w:rsidRPr="00194654">
        <w:rPr>
          <w:rFonts w:ascii="Times New Roman" w:hAnsi="Times New Roman" w:cs="Times New Roman"/>
          <w:sz w:val="22"/>
          <w:szCs w:val="22"/>
        </w:rPr>
        <w:tab/>
      </w:r>
    </w:p>
    <w:p w:rsidR="00194654" w:rsidRPr="00194654" w:rsidRDefault="00194654" w:rsidP="0019465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194654" w:rsidRPr="00194654" w:rsidRDefault="00194654" w:rsidP="0019465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465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4654">
        <w:rPr>
          <w:sz w:val="22"/>
          <w:szCs w:val="22"/>
        </w:rPr>
        <w:tab/>
      </w:r>
      <w:r w:rsidRPr="00194654">
        <w:rPr>
          <w:sz w:val="22"/>
          <w:szCs w:val="22"/>
        </w:rPr>
        <w:tab/>
        <w:t xml:space="preserve"> </w:t>
      </w:r>
    </w:p>
    <w:p w:rsidR="00194654" w:rsidRPr="00194654" w:rsidRDefault="00194654" w:rsidP="0019465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194654" w:rsidRPr="00194654" w:rsidRDefault="00194654" w:rsidP="0019465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465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4654">
        <w:rPr>
          <w:sz w:val="22"/>
          <w:szCs w:val="22"/>
        </w:rPr>
        <w:tab/>
      </w:r>
      <w:r w:rsidRPr="00194654">
        <w:rPr>
          <w:sz w:val="22"/>
          <w:szCs w:val="22"/>
        </w:rPr>
        <w:tab/>
        <w:t xml:space="preserve"> </w:t>
      </w:r>
    </w:p>
    <w:p w:rsidR="00194654" w:rsidRPr="00194654" w:rsidRDefault="00194654" w:rsidP="0019465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194654" w:rsidRPr="00194654" w:rsidRDefault="00194654" w:rsidP="00194654">
      <w:pPr>
        <w:numPr>
          <w:ilvl w:val="0"/>
          <w:numId w:val="1"/>
        </w:numPr>
        <w:jc w:val="both"/>
        <w:rPr>
          <w:sz w:val="22"/>
          <w:szCs w:val="22"/>
        </w:rPr>
      </w:pPr>
      <w:r w:rsidRPr="00194654">
        <w:rPr>
          <w:sz w:val="22"/>
          <w:szCs w:val="22"/>
        </w:rPr>
        <w:t>upoważnienie dla powyżej wskazanych osób wynika z następującego (</w:t>
      </w:r>
      <w:proofErr w:type="spellStart"/>
      <w:r w:rsidRPr="00194654">
        <w:rPr>
          <w:sz w:val="22"/>
          <w:szCs w:val="22"/>
        </w:rPr>
        <w:t>ych</w:t>
      </w:r>
      <w:proofErr w:type="spellEnd"/>
      <w:r w:rsidRPr="00194654">
        <w:rPr>
          <w:sz w:val="22"/>
          <w:szCs w:val="22"/>
        </w:rPr>
        <w:t>) dokumentu(ów)</w:t>
      </w:r>
    </w:p>
    <w:p w:rsidR="00194654" w:rsidRPr="00194654" w:rsidRDefault="00194654" w:rsidP="00194654">
      <w:pPr>
        <w:jc w:val="both"/>
        <w:rPr>
          <w:sz w:val="22"/>
          <w:szCs w:val="22"/>
        </w:rPr>
      </w:pPr>
      <w:r w:rsidRPr="00194654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94654" w:rsidRPr="00194654" w:rsidRDefault="00194654" w:rsidP="00194654">
      <w:pPr>
        <w:numPr>
          <w:ilvl w:val="0"/>
          <w:numId w:val="1"/>
        </w:numPr>
        <w:jc w:val="both"/>
        <w:rPr>
          <w:sz w:val="22"/>
          <w:szCs w:val="22"/>
        </w:rPr>
      </w:pPr>
      <w:r w:rsidRPr="00194654">
        <w:rPr>
          <w:sz w:val="22"/>
          <w:szCs w:val="22"/>
        </w:rPr>
        <w:t>załącznikami do niniejszej oferty są:</w:t>
      </w:r>
    </w:p>
    <w:p w:rsidR="00194654" w:rsidRPr="00194654" w:rsidRDefault="00194654" w:rsidP="001946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4654">
        <w:rPr>
          <w:sz w:val="22"/>
          <w:szCs w:val="22"/>
        </w:rPr>
        <w:t>………………………………………………………………………………………….</w:t>
      </w:r>
    </w:p>
    <w:p w:rsidR="00194654" w:rsidRPr="00194654" w:rsidRDefault="00194654" w:rsidP="001946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4654">
        <w:rPr>
          <w:sz w:val="22"/>
          <w:szCs w:val="22"/>
        </w:rPr>
        <w:t>……………………………………………..……………………………………………</w:t>
      </w:r>
    </w:p>
    <w:p w:rsidR="00194654" w:rsidRPr="00194654" w:rsidRDefault="00194654" w:rsidP="001946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465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94654" w:rsidRPr="00194654" w:rsidRDefault="00194654" w:rsidP="001946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4654">
        <w:rPr>
          <w:sz w:val="22"/>
          <w:szCs w:val="22"/>
        </w:rPr>
        <w:t>………………………………………………………………………………………….</w:t>
      </w:r>
    </w:p>
    <w:p w:rsidR="00194654" w:rsidRPr="00194654" w:rsidRDefault="00194654" w:rsidP="001946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4654">
        <w:rPr>
          <w:sz w:val="22"/>
          <w:szCs w:val="22"/>
        </w:rPr>
        <w:t>……………………………………………..……………………………………………</w:t>
      </w:r>
    </w:p>
    <w:p w:rsidR="00194654" w:rsidRPr="00194654" w:rsidRDefault="00194654" w:rsidP="00194654">
      <w:pPr>
        <w:ind w:left="360"/>
        <w:jc w:val="both"/>
        <w:rPr>
          <w:sz w:val="22"/>
          <w:szCs w:val="22"/>
        </w:rPr>
      </w:pPr>
    </w:p>
    <w:p w:rsidR="00194654" w:rsidRDefault="00194654" w:rsidP="00194654">
      <w:pPr>
        <w:jc w:val="both"/>
        <w:rPr>
          <w:sz w:val="20"/>
          <w:szCs w:val="20"/>
        </w:rPr>
      </w:pPr>
    </w:p>
    <w:p w:rsidR="00194654" w:rsidRDefault="00194654" w:rsidP="00194654">
      <w:pPr>
        <w:jc w:val="both"/>
        <w:rPr>
          <w:sz w:val="20"/>
          <w:szCs w:val="20"/>
        </w:rPr>
      </w:pPr>
    </w:p>
    <w:p w:rsidR="00194654" w:rsidRDefault="00194654" w:rsidP="00194654">
      <w:pPr>
        <w:tabs>
          <w:tab w:val="left" w:pos="540"/>
          <w:tab w:val="left" w:pos="780"/>
        </w:tabs>
        <w:suppressAutoHyphens/>
        <w:spacing w:line="360" w:lineRule="auto"/>
        <w:jc w:val="center"/>
        <w:rPr>
          <w:rFonts w:ascii="Arial" w:eastAsia="Calibri" w:hAnsi="Arial" w:cs="Arial"/>
          <w:color w:val="FF0000"/>
          <w:sz w:val="20"/>
          <w:szCs w:val="20"/>
          <w:lang w:eastAsia="zh-CN"/>
        </w:rPr>
      </w:pPr>
      <w:r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Oferta</w:t>
      </w:r>
      <w:r>
        <w:rPr>
          <w:rFonts w:ascii="Arial" w:eastAsia="Calibri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powinna</w:t>
      </w:r>
      <w:r>
        <w:rPr>
          <w:rFonts w:ascii="Arial" w:eastAsia="Calibri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być sporządzona</w:t>
      </w:r>
      <w:r>
        <w:rPr>
          <w:rFonts w:ascii="Arial" w:eastAsia="Calibri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Arial" w:eastAsia="Calibri" w:hAnsi="Arial" w:cs="Arial"/>
          <w:color w:val="FF0000"/>
          <w:sz w:val="20"/>
          <w:szCs w:val="20"/>
          <w:lang w:eastAsia="zh-CN"/>
        </w:rPr>
        <w:t>.</w:t>
      </w:r>
    </w:p>
    <w:p w:rsidR="00194654" w:rsidRDefault="00194654" w:rsidP="00194654">
      <w:pPr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46A" w:rsidRDefault="005F246A">
      <w:r>
        <w:separator/>
      </w:r>
    </w:p>
  </w:endnote>
  <w:endnote w:type="continuationSeparator" w:id="0">
    <w:p w:rsidR="005F246A" w:rsidRDefault="005F2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1E8" w:rsidRDefault="007F11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1E8" w:rsidRDefault="007F11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46A" w:rsidRDefault="005F246A">
      <w:r>
        <w:separator/>
      </w:r>
    </w:p>
  </w:footnote>
  <w:footnote w:type="continuationSeparator" w:id="0">
    <w:p w:rsidR="005F246A" w:rsidRDefault="005F2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1E8" w:rsidRDefault="007F11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1E8" w:rsidRDefault="007F11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246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4654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5F246A"/>
    <w:rsid w:val="0063384F"/>
    <w:rsid w:val="00643C6F"/>
    <w:rsid w:val="00646202"/>
    <w:rsid w:val="0065290F"/>
    <w:rsid w:val="006815F6"/>
    <w:rsid w:val="00685DF6"/>
    <w:rsid w:val="007748F0"/>
    <w:rsid w:val="007A4321"/>
    <w:rsid w:val="007F11E8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71CDCB"/>
  <w15:chartTrackingRefBased/>
  <w15:docId w15:val="{A3480B2A-5927-4800-B7A0-85E6219B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BA920-C691-4C9B-86C2-7D698E503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536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2021-10-12T09:37:00Z</dcterms:created>
  <dcterms:modified xsi:type="dcterms:W3CDTF">2021-10-12T10:42:00Z</dcterms:modified>
</cp:coreProperties>
</file>