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4926D3" w:rsidRDefault="004926D3" w:rsidP="004926D3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4926D3" w:rsidRDefault="004926D3" w:rsidP="004926D3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4926D3" w:rsidRDefault="004926D3" w:rsidP="004926D3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:rsidR="004926D3" w:rsidRDefault="004926D3" w:rsidP="004926D3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</w:t>
      </w:r>
    </w:p>
    <w:p w:rsidR="004926D3" w:rsidRDefault="004926D3" w:rsidP="004926D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:rsidR="004926D3" w:rsidRDefault="004926D3" w:rsidP="004926D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:rsidR="004926D3" w:rsidRDefault="004926D3" w:rsidP="004926D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4926D3" w:rsidRDefault="004926D3" w:rsidP="004926D3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:rsidR="004926D3" w:rsidRDefault="004926D3" w:rsidP="004926D3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4926D3" w:rsidRDefault="004926D3" w:rsidP="004926D3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4926D3" w:rsidRDefault="004926D3" w:rsidP="004926D3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:rsidR="004926D3" w:rsidRDefault="004926D3" w:rsidP="004926D3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:rsidR="004926D3" w:rsidRDefault="004926D3" w:rsidP="004926D3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:rsidR="004926D3" w:rsidRDefault="004926D3" w:rsidP="004926D3">
      <w:pPr>
        <w:rPr>
          <w:b/>
          <w:sz w:val="22"/>
          <w:szCs w:val="22"/>
        </w:rPr>
      </w:pPr>
      <w:r>
        <w:rPr>
          <w:b/>
          <w:sz w:val="22"/>
          <w:szCs w:val="22"/>
        </w:rPr>
        <w:t>Al. Mickiewicza 30, 30-059 Kraków,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9760A3" w:rsidRPr="009760A3">
        <w:rPr>
          <w:b/>
        </w:rPr>
        <w:t>dostawa pieca łukowego z układem zasilającym i systemem próżniowym oraz z zimnym tyglem do topienia i odlewania próbek w kształcie pręta - KC-zp.272-564/21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FE545C" w:rsidRDefault="00FE545C" w:rsidP="008D2AB8">
      <w:pPr>
        <w:pStyle w:val="Tekstpodstawowy"/>
      </w:pPr>
      <w:r>
        <w:t xml:space="preserve">producent/model zaoferowanego </w:t>
      </w:r>
      <w:r w:rsidR="004926D3" w:rsidRPr="004926D3">
        <w:t>pieca</w:t>
      </w:r>
      <w:r w:rsidRPr="00FE545C">
        <w:rPr>
          <w:b w:val="0"/>
        </w:rPr>
        <w:t>…………………………………………..</w:t>
      </w:r>
    </w:p>
    <w:p w:rsidR="004926D3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4926D3" w:rsidRPr="004926D3">
        <w:t>do 16 tygodni od daty podpisania umowy</w:t>
      </w:r>
      <w:r w:rsidR="004926D3">
        <w:rPr>
          <w:b/>
        </w:rPr>
        <w:t xml:space="preserve"> 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="004926D3">
        <w:t>………. m-</w:t>
      </w:r>
      <w:proofErr w:type="spellStart"/>
      <w:r w:rsidR="004926D3">
        <w:t>cy</w:t>
      </w:r>
      <w:proofErr w:type="spellEnd"/>
      <w:r w:rsidR="004926D3">
        <w:t xml:space="preserve"> </w:t>
      </w:r>
      <w:r>
        <w:t>(</w:t>
      </w:r>
      <w:r w:rsidRPr="0022732C">
        <w:rPr>
          <w:i/>
          <w:highlight w:val="yellow"/>
        </w:rPr>
        <w:t>kryterium oceny ofert)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4926D3" w:rsidRDefault="004926D3" w:rsidP="004926D3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:rsidR="004926D3" w:rsidRDefault="004926D3" w:rsidP="004926D3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:rsidR="004926D3" w:rsidRDefault="004926D3" w:rsidP="004926D3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4926D3" w:rsidRDefault="004926D3" w:rsidP="004926D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4926D3" w:rsidRDefault="004926D3" w:rsidP="004926D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4926D3" w:rsidRDefault="004926D3" w:rsidP="004926D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RODO* wobec osób fizycznych, od których d</w:t>
      </w:r>
      <w:bookmarkStart w:id="0" w:name="_GoBack"/>
      <w:bookmarkEnd w:id="0"/>
      <w:r>
        <w:rPr>
          <w:sz w:val="22"/>
          <w:szCs w:val="22"/>
        </w:rPr>
        <w:t xml:space="preserve">ane osobowe bezpośrednio lub pośrednio pozyskałem w celu ubiegania się o udzielenie zamówienia publicznego w niniejszym postępowaniu.* * </w:t>
      </w:r>
    </w:p>
    <w:p w:rsidR="004926D3" w:rsidRDefault="004926D3" w:rsidP="004926D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926D3" w:rsidRDefault="004926D3" w:rsidP="004926D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926D3" w:rsidRDefault="004926D3" w:rsidP="004926D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926D3" w:rsidTr="004926D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26D3" w:rsidRDefault="004926D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26D3" w:rsidRDefault="004926D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4926D3" w:rsidRDefault="004926D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26D3" w:rsidRDefault="004926D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4926D3" w:rsidTr="004926D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6D3" w:rsidRDefault="004926D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6D3" w:rsidRDefault="004926D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6D3" w:rsidRDefault="004926D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4926D3" w:rsidTr="004926D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6D3" w:rsidRDefault="004926D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6D3" w:rsidRDefault="004926D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6D3" w:rsidRDefault="004926D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4926D3" w:rsidRDefault="004926D3" w:rsidP="004926D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4926D3" w:rsidRDefault="004926D3" w:rsidP="004926D3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sz w:val="16"/>
          <w:szCs w:val="16"/>
        </w:rPr>
        <w:tab/>
      </w:r>
      <w:r>
        <w:rPr>
          <w:rFonts w:ascii="Times New Roman" w:hAnsi="Times New Roman" w:cs="Times New Roman"/>
          <w:sz w:val="22"/>
          <w:szCs w:val="22"/>
        </w:rPr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4926D3" w:rsidRDefault="004926D3" w:rsidP="004926D3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:rsidR="004926D3" w:rsidRDefault="004926D3" w:rsidP="004926D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4926D3" w:rsidRDefault="004926D3" w:rsidP="004926D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4926D3" w:rsidRDefault="004926D3" w:rsidP="004926D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9760A3" w:rsidRDefault="009760A3" w:rsidP="009760A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9760A3" w:rsidRDefault="009760A3" w:rsidP="009760A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9760A3" w:rsidRDefault="009760A3" w:rsidP="009760A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9760A3" w:rsidRDefault="009760A3" w:rsidP="009760A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9760A3" w:rsidRDefault="009760A3" w:rsidP="009760A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9760A3" w:rsidRPr="000B45FE" w:rsidRDefault="009760A3" w:rsidP="009760A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4926D3" w:rsidRDefault="004926D3" w:rsidP="004926D3">
      <w:pPr>
        <w:jc w:val="both"/>
        <w:rPr>
          <w:sz w:val="22"/>
          <w:szCs w:val="22"/>
        </w:rPr>
      </w:pPr>
    </w:p>
    <w:p w:rsidR="004926D3" w:rsidRDefault="004926D3" w:rsidP="004926D3">
      <w:pPr>
        <w:tabs>
          <w:tab w:val="left" w:pos="5040"/>
        </w:tabs>
        <w:ind w:left="708"/>
        <w:rPr>
          <w:sz w:val="22"/>
          <w:szCs w:val="22"/>
        </w:rPr>
      </w:pPr>
      <w:r>
        <w:rPr>
          <w:sz w:val="22"/>
          <w:szCs w:val="22"/>
        </w:rPr>
        <w:tab/>
      </w:r>
    </w:p>
    <w:p w:rsidR="009760A3" w:rsidRDefault="009760A3" w:rsidP="009760A3">
      <w:pPr>
        <w:ind w:left="720"/>
        <w:rPr>
          <w:sz w:val="20"/>
          <w:szCs w:val="20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</w:t>
      </w:r>
    </w:p>
    <w:p w:rsidR="00FE545C" w:rsidRDefault="00FE545C" w:rsidP="009760A3">
      <w:pPr>
        <w:tabs>
          <w:tab w:val="left" w:pos="540"/>
          <w:tab w:val="left" w:pos="780"/>
        </w:tabs>
        <w:suppressAutoHyphens/>
        <w:spacing w:line="276" w:lineRule="auto"/>
        <w:jc w:val="center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1215" w:rsidRDefault="008C1215">
      <w:r>
        <w:separator/>
      </w:r>
    </w:p>
  </w:endnote>
  <w:endnote w:type="continuationSeparator" w:id="0">
    <w:p w:rsidR="008C1215" w:rsidRDefault="008C1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209E" w:rsidRDefault="004920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209E" w:rsidRDefault="004920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1215" w:rsidRDefault="008C1215">
      <w:r>
        <w:separator/>
      </w:r>
    </w:p>
  </w:footnote>
  <w:footnote w:type="continuationSeparator" w:id="0">
    <w:p w:rsidR="008C1215" w:rsidRDefault="008C12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209E" w:rsidRDefault="004920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209E" w:rsidRDefault="004920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C7A"/>
    <w:rsid w:val="00012286"/>
    <w:rsid w:val="000323F8"/>
    <w:rsid w:val="00055E50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9209E"/>
    <w:rsid w:val="004926D3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C1215"/>
    <w:rsid w:val="008D2AB8"/>
    <w:rsid w:val="008F1C66"/>
    <w:rsid w:val="00970FE4"/>
    <w:rsid w:val="009760A3"/>
    <w:rsid w:val="00A0022B"/>
    <w:rsid w:val="00A25A71"/>
    <w:rsid w:val="00A346FE"/>
    <w:rsid w:val="00A47B4D"/>
    <w:rsid w:val="00A83018"/>
    <w:rsid w:val="00B774DC"/>
    <w:rsid w:val="00C26C7A"/>
    <w:rsid w:val="00C969A6"/>
    <w:rsid w:val="00CA7D36"/>
    <w:rsid w:val="00D215B1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F87CEF-F541-4D67-BD94-99F7D91BC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930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A0C1FA-8469-433D-AE34-0BEBC8D74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656</Words>
  <Characters>3937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2021-09-03T06:47:00Z</dcterms:created>
  <dcterms:modified xsi:type="dcterms:W3CDTF">2021-10-07T11:17:00Z</dcterms:modified>
</cp:coreProperties>
</file>