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  <w:t>12/10/2021    S198</w:t>
      </w:r>
    </w:p>
    <w:p w:rsidR="00AD5727" w:rsidRPr="00AD5727" w:rsidRDefault="00AD5727" w:rsidP="00AD572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AD5727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:rsidR="00AD5727" w:rsidRPr="00AD5727" w:rsidRDefault="00AD5727" w:rsidP="00AD572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AD5727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:rsidR="00AD5727" w:rsidRPr="00AD5727" w:rsidRDefault="00AD5727" w:rsidP="00AD572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AD5727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III.</w:t>
        </w:r>
      </w:hyperlink>
    </w:p>
    <w:p w:rsidR="00AD5727" w:rsidRPr="00AD5727" w:rsidRDefault="00AD5727" w:rsidP="00AD572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AD5727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IV.</w:t>
        </w:r>
      </w:hyperlink>
    </w:p>
    <w:p w:rsidR="00AD5727" w:rsidRPr="00AD5727" w:rsidRDefault="00AD5727" w:rsidP="00AD572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AD5727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:rsidR="00AD5727" w:rsidRPr="00AD5727" w:rsidRDefault="00AD5727" w:rsidP="00AD5727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Polska-Kraków: Przyrządy pomiarowe</w:t>
      </w:r>
    </w:p>
    <w:p w:rsidR="00AD5727" w:rsidRPr="00AD5727" w:rsidRDefault="00AD5727" w:rsidP="00AD5727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2021/S 198-515722</w:t>
      </w:r>
    </w:p>
    <w:p w:rsidR="00AD5727" w:rsidRPr="00AD5727" w:rsidRDefault="00AD5727" w:rsidP="00AD5727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AD5727" w:rsidRPr="00AD5727" w:rsidRDefault="00AD5727" w:rsidP="00AD5727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AD5727" w:rsidRPr="00AD5727" w:rsidRDefault="00AD5727" w:rsidP="00AD5727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D5727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I.1)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Osoba do kontaktów: Renata Rogowska-Kwas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AD5727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AD5727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15" w:tgtFrame="_blank" w:history="1">
        <w:r w:rsidRPr="00AD5727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I.3)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6" w:tgtFrame="_blank" w:history="1">
        <w:r w:rsidRPr="00AD5727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7" w:tgtFrame="_blank" w:history="1">
        <w:r w:rsidRPr="00AD5727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I.4)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I.5)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Edukacja</w:t>
      </w:r>
    </w:p>
    <w:p w:rsidR="00AD5727" w:rsidRPr="00AD5727" w:rsidRDefault="00AD5727" w:rsidP="00AD5727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D5727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II.1.1)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Dostawa zestawu kalorymetru dla </w:t>
      </w:r>
      <w:proofErr w:type="spellStart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WEiP</w:t>
      </w:r>
      <w:proofErr w:type="spellEnd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- KC-zp.272-549/21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Numer referencyjny: KC-zp.272-549/21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II.1.2)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38410000 Przyrządy pomiarowe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II.1.3)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II.1.4)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Przedmiotem zamówienia jest dostawa zestawu kalorymetru dla </w:t>
      </w:r>
      <w:proofErr w:type="spellStart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WEiP</w:t>
      </w:r>
      <w:proofErr w:type="spellEnd"/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II.1.5)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II.1.6)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II.2.3)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Kraków, AGH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II.2.4)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Przedmiotem zamówienia jest dostawa zestawu kalorymetru dla </w:t>
      </w:r>
      <w:proofErr w:type="spellStart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WEiP</w:t>
      </w:r>
      <w:proofErr w:type="spellEnd"/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II.2.5)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Kryterium jakości - Nazwa: okres udzielonej gwarancji / Waga: 40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II.2.6)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II.2.7)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Okres w miesiącach: 6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II.2.10)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II.2.11)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II.2.13)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II.2.14)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5727" w:rsidRPr="00AD5727" w:rsidRDefault="00AD5727" w:rsidP="00AD5727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D5727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III.1.1)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1. O udzielenie zamówienia mogą ubiegać się wykonawcy, którzy nie podlegają wykluczeniu na podstawie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art.108 ust. 1 ustawy </w:t>
      </w:r>
      <w:proofErr w:type="spellStart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oraz art. 109 ust. 1 pkt 4, pkt 5, pkt 6, pkt 7, pkt 8, pkt 9 i pkt 10 ustawy </w:t>
      </w:r>
      <w:proofErr w:type="spellStart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2. Dokumenty składane na wezwanie zamawiającego: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a) oświadczenie o niepodleganiu wykluczeniu z postępowania oraz o spełnianiu warunków udziału w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postępowaniu złożone na formularzu Jednolitego europejskiego dokumentu zamówienia, sporządzone zgodnie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ze wzorem standardowego formularza określonego w rozporządzeniu wykonawczym Komisji (UE) 2016/7 z dnia 5 stycznia 2016 r. ustanawiającym standardowy formularz Jednolitego europejskiego dokumentu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zamówienia (Dz.U. UEL3 z 6.1.2016, str. 16);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b) oświadczenie wykonawcy, w zakresie art. 108 ust. 1 pkt 5 ustawy </w:t>
      </w:r>
      <w:proofErr w:type="spellStart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, o braku przynależności do tej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samej grupy kapitałowej, w rozumieniu ustawy z 16.2.2007 o ochronie konkurencji i konsumentów (Dz.U. z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2019 r. poz. 369), z innym wykonawcą, który złożył odrębną ofertę lub ofertę częściową, albo oświadczenia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 przynależności do tej samej grupy kapitałowej wraz z dokumentami lub informacjami potwierdzającymi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przygotowanie oferty lub oferty częściowej niezależnie od innego wykonawcy należącego do tej samej grupy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kapitałowej;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c) informacja z Krajowego Rejestru Karnego w zakresie dotyczącym podstaw wykluczenia wskazanych w art.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108 ust. 1 pkt 1, 2 i 4 ustawy </w:t>
      </w:r>
      <w:proofErr w:type="spellStart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sporządzona nie wcześniej niż 6 miesięcy przed jej złożeniem;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d) odpis lub informacja z Krajowego Rejestru Sądowego lub z Centralnej Ewidencji i Informacji o Działalności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Gospodarczej, w zakresie art. 109 ust. 1 pkt 4 ustawy, sporządzone nie wcześniej niż 3 miesiące przed jej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złożeniem, jeżeli odrębne przepisy wymagają wpisu do rejestru lub ewidencji.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3. Wykonawcy zagraniczni: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Jeżeli wykonawca ma siedzibę lub miejsce zamieszkania poza terytorium Rzeczypospolitej Polskiej, zamiast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dokumentów, o których mowa w pkt 2 lit. c i d składa odpowiednio dokumenty wskazane w pkt 10.7 SWZ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III.1.2)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Zamawiający nie wyznacza warunku w tym zakresie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III.1.3)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Zamawiający nie wyznacza warunku w tym zakresie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III.2)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III.2.2)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nr 3 do SWZ.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Przewidywane zmiany umowy określono we wzorze umowy stanowiącym załącznik nr 3 do SWZ.</w:t>
      </w:r>
    </w:p>
    <w:p w:rsidR="00AD5727" w:rsidRPr="00AD5727" w:rsidRDefault="00AD5727" w:rsidP="00AD5727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D5727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IV.1.1)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IV.1.3)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IV.1.8)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IV.2.2)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Data: 08/11/2021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IV.2.3)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IV.2.4)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IV.2.6)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Oferta musi zachować ważność do: 05/02/2022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IV.2.7)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Data: 08/11/2021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Otwarcie ofert nastąpi za pośrednictwem platformy, na karcie „Oferta/Załączniki”, poprzez ich odszyfrowanie,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które jest jednoznaczne z ich upublicznieniem.</w:t>
      </w:r>
    </w:p>
    <w:p w:rsidR="00AD5727" w:rsidRPr="00AD5727" w:rsidRDefault="00AD5727" w:rsidP="00AD5727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D5727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VI.1)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VI.2)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VI.3)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1. Zamawiający żąda, aby wykonawca złożył wraz z ofertą: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a) formularz oferty: do przygotowania oferty zaleca się skorzystanie z formularza oferty, stanowiącego załącznik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nr 1 do SWZ. W przypadku gdy wykonawca nie korzysta z przygotowanego przez zamawiającego wzoru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formularza oferty, oferta powinna zawierać wszystkie informacje wymagane we wzorze;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b) opis techniczny oferowanego sprzętu wraz ze wskazaniem ich wszystkich parametrów technicznych, w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zakresie umożliwiającym ocenę spełniania wymagań zamawiającego określonych w SWZ;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c) pełnomocnictwo lub inny dokument potwierdzający umocowanie do reprezentowania wykonawcy.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Upoważnienie osób podpisujących ofertę wynikać musi bezpośrednio z dokumentów dołączonych do oferty.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Jeżeli upoważnienie takie nie wynika wprost z dokumentów rejestrowych (KRS, </w:t>
      </w:r>
      <w:proofErr w:type="spellStart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CEiDG</w:t>
      </w:r>
      <w:proofErr w:type="spellEnd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lub innego właściwego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rejestru), to do oferty należy dołączyć inny dokument potwierdzający umocowanie do reprezentowania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wykonawcy.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2. Wykonawca składa ofertę w formie elektronicznej za pośrednictwem platformy pod adresem (https://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epropublico.pl/).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3. Ofertę sporządza się pod rygorem nieważności, w postaci elektronicznej i opatruje się kwalifikowanym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podpisem elektronicznym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VI.4)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VI.4.1)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VI.4.2)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VI.4.3)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2. Odwołanie przysługuje na: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1) niezgodną z przepisami ustawy czynność Zamawiającego, podjętą w postępowaniu o udzielenie zamówienia, w tym na projektowane postanowienie umowy;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2) zaniechanie czynności w postępowaniu o udzielenie zamówienia, do której Zamawiający był obowiązany na podstawie ustawy.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4. Odwołanie wnosi się w terminie: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7. Na orzeczenie KIO oraz postanowienie Prezesa KIO stronom oraz uczestnikom postępowania odwoławczego przysługuje skarga do Sądu Okręgowego w Warszawie – sądu zamówień publicznych.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VI.4.4)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Oficjalna nazwa: Prezes Krajowej Izby Odwoławczej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VI.5)</w:t>
      </w:r>
      <w:r w:rsidRPr="00AD5727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AD5727" w:rsidRPr="00AD5727" w:rsidRDefault="00AD5727" w:rsidP="00AD572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D5727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07/10/2021</w:t>
      </w:r>
    </w:p>
    <w:p w:rsidR="00F16329" w:rsidRPr="00AD5727" w:rsidRDefault="00F16329" w:rsidP="00AD5727">
      <w:bookmarkStart w:id="0" w:name="_GoBack"/>
      <w:bookmarkEnd w:id="0"/>
    </w:p>
    <w:sectPr w:rsidR="00F16329" w:rsidRPr="00AD5727" w:rsidSect="00E76FF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8DD" w:rsidRDefault="002538DD">
      <w:r>
        <w:separator/>
      </w:r>
    </w:p>
  </w:endnote>
  <w:endnote w:type="continuationSeparator" w:id="0">
    <w:p w:rsidR="002538DD" w:rsidRDefault="00253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8DD" w:rsidRDefault="002538DD">
      <w:r>
        <w:separator/>
      </w:r>
    </w:p>
  </w:footnote>
  <w:footnote w:type="continuationSeparator" w:id="0">
    <w:p w:rsidR="002538DD" w:rsidRDefault="00253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FF3" w:rsidRDefault="00BD0F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FF3" w:rsidRDefault="00BD0F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6C7BB0"/>
    <w:multiLevelType w:val="multilevel"/>
    <w:tmpl w:val="A704D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8DD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538DD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27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0FF3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5A49EC-B548-4B21-A9DB-1915181E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uiPriority w:val="99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  <w:style w:type="character" w:customStyle="1" w:styleId="date">
    <w:name w:val="date"/>
    <w:rsid w:val="00AD5727"/>
  </w:style>
  <w:style w:type="character" w:customStyle="1" w:styleId="oj">
    <w:name w:val="oj"/>
    <w:rsid w:val="00AD5727"/>
  </w:style>
  <w:style w:type="paragraph" w:styleId="NormalnyWeb">
    <w:name w:val="Normal (Web)"/>
    <w:basedOn w:val="Normalny"/>
    <w:uiPriority w:val="99"/>
    <w:semiHidden/>
    <w:unhideWhenUsed/>
    <w:rsid w:val="00AD5727"/>
    <w:pPr>
      <w:spacing w:before="100" w:beforeAutospacing="1" w:after="100" w:afterAutospacing="1"/>
    </w:pPr>
    <w:rPr>
      <w:lang w:eastAsia="pl-PL"/>
    </w:rPr>
  </w:style>
  <w:style w:type="paragraph" w:customStyle="1" w:styleId="tigrseq">
    <w:name w:val="tigrseq"/>
    <w:basedOn w:val="Normalny"/>
    <w:rsid w:val="00AD5727"/>
    <w:pPr>
      <w:spacing w:before="100" w:beforeAutospacing="1" w:after="100" w:afterAutospacing="1"/>
    </w:pPr>
    <w:rPr>
      <w:lang w:eastAsia="pl-PL"/>
    </w:rPr>
  </w:style>
  <w:style w:type="character" w:customStyle="1" w:styleId="nomark">
    <w:name w:val="nomark"/>
    <w:rsid w:val="00AD5727"/>
  </w:style>
  <w:style w:type="character" w:customStyle="1" w:styleId="timark">
    <w:name w:val="timark"/>
    <w:rsid w:val="00AD5727"/>
  </w:style>
  <w:style w:type="character" w:customStyle="1" w:styleId="nutscode">
    <w:name w:val="nutscode"/>
    <w:rsid w:val="00AD5727"/>
  </w:style>
  <w:style w:type="character" w:customStyle="1" w:styleId="cpvcode">
    <w:name w:val="cpvcode"/>
    <w:rsid w:val="00AD5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370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1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55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0784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15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770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698311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9745014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3390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3416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3601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12" w:space="0" w:color="000033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2229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8225901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479504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73890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176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3901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421494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563729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401540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951068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921122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2262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7440098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9136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939111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09384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271664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492729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21077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548468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0037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994800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959061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464111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571372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45313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046936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24530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76658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513965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92637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758873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161025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409444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207458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624805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38904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339667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954325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67840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2986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583314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085680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123616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256953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259779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7138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54143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552555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28187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725965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91749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842166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69914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30791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36747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44811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377112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891814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438777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578079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201908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2086642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012445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252242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582230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108121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00484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46395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707914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720904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35717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965556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990946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08767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976145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922126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92776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8487783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428248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80202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71759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21755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7674717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826424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2116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777300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253555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577597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7454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5960419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585211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648062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931454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72061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766484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85140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37712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891044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243294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690546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3749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4125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51053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6517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980949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05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0" w:color="DDDDDD"/>
                                  </w:divBdr>
                                  <w:divsChild>
                                    <w:div w:id="1729452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94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875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5988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2C862D"/>
                                                <w:left w:val="single" w:sz="6" w:space="0" w:color="2C862D"/>
                                                <w:bottom w:val="single" w:sz="6" w:space="0" w:color="2C862D"/>
                                                <w:right w:val="single" w:sz="6" w:space="0" w:color="2C862D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0924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396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040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048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DDDDD"/>
                        <w:left w:val="single" w:sz="6" w:space="4" w:color="DDDDDD"/>
                        <w:bottom w:val="single" w:sz="6" w:space="8" w:color="DDDDDD"/>
                        <w:right w:val="single" w:sz="6" w:space="4" w:color="DDDDDD"/>
                      </w:divBdr>
                    </w:div>
                    <w:div w:id="638614206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8" w:color="DDDDDD"/>
                        <w:left w:val="single" w:sz="6" w:space="4" w:color="DDDDDD"/>
                        <w:bottom w:val="single" w:sz="6" w:space="8" w:color="DDDDDD"/>
                        <w:right w:val="single" w:sz="6" w:space="4" w:color="DDDDDD"/>
                      </w:divBdr>
                    </w:div>
                    <w:div w:id="80081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79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0156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single" w:sz="6" w:space="8" w:color="DDDDDD"/>
                                <w:left w:val="single" w:sz="6" w:space="4" w:color="DDDDDD"/>
                                <w:bottom w:val="single" w:sz="6" w:space="8" w:color="DDDDDD"/>
                                <w:right w:val="single" w:sz="6" w:space="4" w:color="DDDDDD"/>
                              </w:divBdr>
                            </w:div>
                            <w:div w:id="96312347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single" w:sz="6" w:space="8" w:color="DDDDDD"/>
                                <w:left w:val="single" w:sz="6" w:space="4" w:color="DDDDDD"/>
                                <w:bottom w:val="single" w:sz="6" w:space="8" w:color="DDDDDD"/>
                                <w:right w:val="single" w:sz="6" w:space="4" w:color="DDDDDD"/>
                              </w:divBdr>
                            </w:div>
                          </w:divsChild>
                        </w:div>
                      </w:divsChild>
                    </w:div>
                    <w:div w:id="96234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03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77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6" w:space="4" w:color="DDDDDD"/>
                                <w:bottom w:val="single" w:sz="6" w:space="8" w:color="DDDDDD"/>
                                <w:right w:val="single" w:sz="6" w:space="4" w:color="DDDDD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51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911632">
                  <w:marLeft w:val="0"/>
                  <w:marRight w:val="0"/>
                  <w:marTop w:val="0"/>
                  <w:marBottom w:val="0"/>
                  <w:divBdr>
                    <w:top w:val="single" w:sz="24" w:space="0" w:color="2C862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5179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45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5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147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069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829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507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671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66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38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40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943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02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499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028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0502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84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4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5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18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352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298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114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25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239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13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3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84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15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15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94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471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6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268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596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668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035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179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321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420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735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320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25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148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84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158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88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77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271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06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7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9272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56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68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660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6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4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901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788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386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647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097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288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01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7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26628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86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541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928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169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00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154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5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903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967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58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393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951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443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28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91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345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6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093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768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368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4664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76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531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485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901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79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187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563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132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059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250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67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95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053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782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381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779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0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15722-2021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15722-2021:TEXT:PL:HTML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dzp.agh.edu.pl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15722-2021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15722-2021:TEXT:PL:HTML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15722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C466B3D1-F1B9-4D30-8990-8D25B2897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1617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Renata Kwas-Rogowska</cp:lastModifiedBy>
  <cp:revision>3</cp:revision>
  <dcterms:created xsi:type="dcterms:W3CDTF">2021-10-12T07:09:00Z</dcterms:created>
  <dcterms:modified xsi:type="dcterms:W3CDTF">2021-10-12T07:10:00Z</dcterms:modified>
</cp:coreProperties>
</file>